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138" w:rsidRPr="00510138" w:rsidRDefault="00B47ECA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21BAB2" wp14:editId="1103F7FD">
                <wp:simplePos x="0" y="0"/>
                <wp:positionH relativeFrom="column">
                  <wp:posOffset>3560445</wp:posOffset>
                </wp:positionH>
                <wp:positionV relativeFrom="paragraph">
                  <wp:posOffset>6249035</wp:posOffset>
                </wp:positionV>
                <wp:extent cx="3094355" cy="3011805"/>
                <wp:effectExtent l="0" t="0" r="0" b="0"/>
                <wp:wrapNone/>
                <wp:docPr id="1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4355" cy="301180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7ECA" w:rsidRPr="00975199" w:rsidRDefault="00B47ECA" w:rsidP="008F49E8">
                            <w:pPr>
                              <w:jc w:val="center"/>
                              <w:rPr>
                                <w:rFonts w:eastAsia="Arial Unicode MS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975199">
                              <w:rPr>
                                <w:rFonts w:eastAsia="Arial Unicode MS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Materialien, Arbeit</w:t>
                            </w:r>
                            <w:r w:rsidRPr="00975199">
                              <w:rPr>
                                <w:rFonts w:eastAsia="Arial Unicode MS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s</w:t>
                            </w:r>
                            <w:r w:rsidRPr="00975199">
                              <w:rPr>
                                <w:rFonts w:eastAsia="Arial Unicode MS" w:cs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blätter, Vorlagen</w:t>
                            </w:r>
                          </w:p>
                          <w:p w:rsidR="00B47ECA" w:rsidRDefault="00B47ECA" w:rsidP="008F49E8">
                            <w:pPr>
                              <w:pStyle w:val="KeinLeerraum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80.35pt;margin-top:492.05pt;width:243.65pt;height:237.1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B47ECA" w:rsidRPr="00975199" w:rsidRDefault="00B47ECA" w:rsidP="008F49E8">
                      <w:pPr>
                        <w:jc w:val="center"/>
                        <w:rPr>
                          <w:rFonts w:eastAsia="Arial Unicode MS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975199">
                        <w:rPr>
                          <w:rFonts w:eastAsia="Arial Unicode MS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Materialien, Arbeit</w:t>
                      </w:r>
                      <w:r w:rsidRPr="00975199">
                        <w:rPr>
                          <w:rFonts w:eastAsia="Arial Unicode MS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s</w:t>
                      </w:r>
                      <w:r w:rsidRPr="00975199">
                        <w:rPr>
                          <w:rFonts w:eastAsia="Arial Unicode MS" w:cs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blätter, Vorlagen</w:t>
                      </w:r>
                    </w:p>
                    <w:p w:rsidR="00B47ECA" w:rsidRDefault="00B47ECA" w:rsidP="008F49E8">
                      <w:pPr>
                        <w:pStyle w:val="KeinLeerraum"/>
                        <w:spacing w:line="360" w:lineRule="auto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F49E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1488" behindDoc="0" locked="0" layoutInCell="0" allowOverlap="1" wp14:anchorId="177C3DD3" wp14:editId="145C8CAA">
                <wp:simplePos x="0" y="0"/>
                <wp:positionH relativeFrom="page">
                  <wp:posOffset>143302</wp:posOffset>
                </wp:positionH>
                <mc:AlternateContent>
                  <mc:Choice Requires="wp14">
                    <wp:positionV relativeFrom="page">
                      <wp14:pctPosVOffset>25000</wp14:pctPosVOffset>
                    </wp:positionV>
                  </mc:Choice>
                  <mc:Fallback>
                    <wp:positionV relativeFrom="page">
                      <wp:posOffset>2672715</wp:posOffset>
                    </wp:positionV>
                  </mc:Fallback>
                </mc:AlternateContent>
                <wp:extent cx="6995160" cy="640080"/>
                <wp:effectExtent l="0" t="0" r="15875" b="17780"/>
                <wp:wrapNone/>
                <wp:docPr id="362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95160" cy="64008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sdt>
                            <w:sdtPr>
                              <w:rPr>
                                <w:rFonts w:eastAsiaTheme="majorEastAsia"/>
                                <w:color w:val="FFFFFF" w:themeColor="background1"/>
                                <w:sz w:val="96"/>
                                <w:szCs w:val="96"/>
                              </w:rPr>
                              <w:alias w:val="Titel"/>
                              <w:id w:val="10367609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B47ECA" w:rsidRPr="00510138" w:rsidRDefault="00B47ECA">
                                <w:pPr>
                                  <w:pStyle w:val="KeinLeerraum"/>
                                  <w:jc w:val="right"/>
                                  <w:rPr>
                                    <w:rFonts w:eastAsiaTheme="majorEastAsia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8F49E8">
                                  <w:rPr>
                                    <w:rFonts w:eastAsiaTheme="majorEastAsia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Berufsorientierungs-Rallye Hauswirtschaft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182880" tIns="45720" rIns="18288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7300</wp14:pctHeight>
                </wp14:sizeRelV>
              </wp:anchor>
            </w:drawing>
          </mc:Choice>
          <mc:Fallback>
            <w:pict>
              <v:rect id="Rechteck 16" o:spid="_x0000_s1027" style="position:absolute;margin-left:11.3pt;margin-top:0;width:550.8pt;height:50.4pt;z-index:251711488;visibility:visible;mso-wrap-style:square;mso-width-percent:900;mso-height-percent:73;mso-top-percent:250;mso-wrap-distance-left:9pt;mso-wrap-distance-top:0;mso-wrap-distance-right:9pt;mso-wrap-distance-bottom:0;mso-position-horizontal:absolute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" o:allowincell="f" fillcolor="#c00000" strokecolor="white [3212]" strokeweight="1pt">
                <v:textbox style="mso-fit-shape-to-text:t" inset="14.4pt,,14.4pt">
                  <w:txbxContent>
                    <w:sdt>
                      <w:sdtPr>
                        <w:rPr>
                          <w:rFonts w:eastAsiaTheme="majorEastAsia"/>
                          <w:color w:val="FFFFFF" w:themeColor="background1"/>
                          <w:sz w:val="96"/>
                          <w:szCs w:val="96"/>
                        </w:rPr>
                        <w:alias w:val="Titel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B47ECA" w:rsidRPr="00510138" w:rsidRDefault="00B47ECA">
                          <w:pPr>
                            <w:pStyle w:val="KeinLeerraum"/>
                            <w:jc w:val="right"/>
                            <w:rPr>
                              <w:rFonts w:eastAsiaTheme="majorEastAsia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8F49E8">
                            <w:rPr>
                              <w:rFonts w:eastAsiaTheme="majorEastAsia"/>
                              <w:color w:val="FFFFFF" w:themeColor="background1"/>
                              <w:sz w:val="96"/>
                              <w:szCs w:val="96"/>
                            </w:rPr>
                            <w:t>Berufsorientierungs-Rallye Hauswirtschaft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mc:Fallback>
        </mc:AlternateContent>
      </w:r>
      <w:r w:rsidR="008F49E8">
        <w:rPr>
          <w:noProof/>
          <w:lang w:eastAsia="de-DE"/>
        </w:rPr>
        <w:drawing>
          <wp:anchor distT="0" distB="0" distL="114300" distR="114300" simplePos="0" relativeHeight="251710464" behindDoc="0" locked="0" layoutInCell="1" allowOverlap="1" wp14:anchorId="3D8D1466" wp14:editId="68546132">
            <wp:simplePos x="0" y="0"/>
            <wp:positionH relativeFrom="column">
              <wp:posOffset>1553831</wp:posOffset>
            </wp:positionH>
            <wp:positionV relativeFrom="paragraph">
              <wp:posOffset>3930977</wp:posOffset>
            </wp:positionV>
            <wp:extent cx="4471670" cy="3762375"/>
            <wp:effectExtent l="0" t="7303" r="0" b="0"/>
            <wp:wrapNone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060" b="12548"/>
                    <a:stretch/>
                  </pic:blipFill>
                  <pic:spPr bwMode="auto">
                    <a:xfrm rot="5400000">
                      <a:off x="0" y="0"/>
                      <a:ext cx="4471670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E8"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96128" behindDoc="0" locked="0" layoutInCell="0" allowOverlap="1" wp14:anchorId="636FDB18" wp14:editId="553515F0">
                <wp:simplePos x="0" y="0"/>
                <wp:positionH relativeFrom="page">
                  <wp:posOffset>777875</wp:posOffset>
                </wp:positionH>
                <wp:positionV relativeFrom="page">
                  <wp:posOffset>272415</wp:posOffset>
                </wp:positionV>
                <wp:extent cx="6889750" cy="10058400"/>
                <wp:effectExtent l="0" t="0" r="6350" b="0"/>
                <wp:wrapNone/>
                <wp:docPr id="363" name="Grup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750" cy="10058400"/>
                          <a:chOff x="1389" y="0"/>
                          <a:chExt cx="10850" cy="15840"/>
                        </a:xfrm>
                      </wpg:grpSpPr>
                      <wpg:grpSp>
                        <wpg:cNvPr id="364" name="Group 364"/>
                        <wpg:cNvGrpSpPr>
                          <a:grpSpLocks/>
                        </wpg:cNvGrpSpPr>
                        <wpg:grpSpPr bwMode="auto">
                          <a:xfrm>
                            <a:off x="7344" y="0"/>
                            <a:ext cx="4895" cy="15840"/>
                            <a:chOff x="7560" y="0"/>
                            <a:chExt cx="4699" cy="15840"/>
                          </a:xfrm>
                        </wpg:grpSpPr>
                        <wps:wsp>
                          <wps:cNvPr id="365" name="Rectangle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4" y="0"/>
                              <a:ext cx="4505" cy="15840"/>
                            </a:xfrm>
                            <a:prstGeom prst="rect">
                              <a:avLst/>
                            </a:prstGeom>
                            <a:solidFill>
                              <a:schemeClr val="accent3"/>
                            </a:solidFill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D8D8D8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Rectangle 366" descr="Light vertical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8"/>
                              <a:ext cx="195" cy="15825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chemeClr val="accent3">
                                  <a:alpha val="80000"/>
                                </a:schemeClr>
                              </a:fgClr>
                              <a:bgClr>
                                <a:schemeClr val="bg1">
                                  <a:alpha val="80000"/>
                                </a:schemeClr>
                              </a:bgClr>
                            </a:pattFill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6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89" y="10890"/>
                            <a:ext cx="4769" cy="4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80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ECA" w:rsidRDefault="00B47ECA">
                              <w:pPr>
                                <w:pStyle w:val="KeinLeerraum"/>
                                <w:spacing w:line="360" w:lineRule="auto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Materialien, Arbeitsblätter</w:t>
                              </w: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um"/>
                                <w:id w:val="1686331361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lid w:val="de-DE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B47ECA" w:rsidRDefault="00B47ECA">
                                  <w:pPr>
                                    <w:pStyle w:val="KeinLeerraum"/>
                                    <w:spacing w:line="360" w:lineRule="auto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e 14" o:spid="_x0000_s1028" style="position:absolute;margin-left:61.25pt;margin-top:21.45pt;width:542.5pt;height:11in;z-index:251696128;mso-position-horizontal-relative:page;mso-position-vertical-relative:page" coordorigin="1389" coordsize="1085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" o:allowincell="f">
                <v:group id="Group 364" o:spid="_x0000_s1029" style="position:absolute;left:7344;width:4895;height:15840" coordorigin="7560" coordsize="4699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rect id="Rectangle 365" o:spid="_x0000_s1030" style="position:absolute;left:7754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yVMMcA&#10;AADcAAAADwAAAGRycy9kb3ducmV2LnhtbESPT2vCQBTE7wW/w/IKXopuqhhCzEakIvQPHtRWPD6y&#10;r0kw+zZkV4399N2C0OMwM79hskVvGnGhztWWFTyPIxDEhdU1lwo+9+tRAsJ5ZI2NZVJwIweLfPCQ&#10;Yartlbd02flSBAi7FBVU3replK6oyKAb25Y4eN+2M+iD7EqpO7wGuGnkJIpiabDmsFBhSy8VFafd&#10;2Sgo3lfu52l12Gw+zFd83J+S6O2YKDV87JdzEJ56/x++t1+1gmk8g78z4Qj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MlTDHAAAA3AAAAA8AAAAAAAAAAAAAAAAAmAIAAGRy&#10;cy9kb3ducmV2LnhtbFBLBQYAAAAABAAEAPUAAACMAwAAAAA=&#10;" fillcolor="#9bbb59 [3206]" stroked="f" strokecolor="#d8d8d8"/>
                  <v:rect id="Rectangle 366" o:spid="_x0000_s1031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<v:fill r:id="rId10" o:title="" opacity="52428f" color2="white [3212]" o:opacity2="52428f" type="pattern"/>
                    <v:shadow color="#d8d8d8" offset="3pt,3pt"/>
                  </v:rect>
                </v:group>
                <v:rect id="_x0000_s1032" style="position:absolute;left:1389;top:10890;width:4769;height:446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<v:fill opacity="52428f"/>
                  <v:shadow color="#d8d8d8" offset="3pt,3pt"/>
                  <v:textbox inset="28.8pt,14.4pt,14.4pt,14.4pt">
                    <w:txbxContent>
                      <w:p w:rsidR="00B47ECA" w:rsidRDefault="00B47ECA">
                        <w:pPr>
                          <w:pStyle w:val="KeinLeerraum"/>
                          <w:spacing w:line="360" w:lineRule="auto"/>
                          <w:rPr>
                            <w:color w:val="FFFFFF" w:themeColor="background1"/>
                          </w:rPr>
                        </w:pPr>
                        <w:r>
                          <w:rPr>
                            <w:color w:val="FFFFFF" w:themeColor="background1"/>
                          </w:rPr>
                          <w:t>Materialien, Arbeitsblätter</w:t>
                        </w:r>
                      </w:p>
                      <w:sdt>
                        <w:sdtPr>
                          <w:rPr>
                            <w:color w:val="FFFFFF" w:themeColor="background1"/>
                          </w:rPr>
                          <w:alias w:val="Datum"/>
                          <w:id w:val="1686331361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lid w:val="de-DE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B47ECA" w:rsidRDefault="00B47ECA">
                            <w:pPr>
                              <w:pStyle w:val="KeinLeerraum"/>
                              <w:spacing w:line="36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8F49E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977971" wp14:editId="7E1ADB68">
                <wp:simplePos x="0" y="0"/>
                <wp:positionH relativeFrom="column">
                  <wp:posOffset>3712845</wp:posOffset>
                </wp:positionH>
                <wp:positionV relativeFrom="paragraph">
                  <wp:posOffset>-83185</wp:posOffset>
                </wp:positionV>
                <wp:extent cx="3098800" cy="1956435"/>
                <wp:effectExtent l="0" t="0" r="0" b="0"/>
                <wp:wrapNone/>
                <wp:docPr id="367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98800" cy="19564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rgbClr val="D8D8D8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47ECA" w:rsidRPr="002F4749" w:rsidRDefault="00B47ECA" w:rsidP="008F49E8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F474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FFFFF" w:themeColor="background1"/>
                                <w:sz w:val="28"/>
                              </w:rPr>
                              <w:t>oikos – Ausbildungsoffensive Hauswirtschaft</w:t>
                            </w:r>
                          </w:p>
                          <w:p w:rsidR="00B47ECA" w:rsidRPr="002F4749" w:rsidRDefault="00B47ECA" w:rsidP="008F49E8">
                            <w:pPr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2F4749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FFFFFF" w:themeColor="background1"/>
                                <w:sz w:val="24"/>
                              </w:rPr>
                              <w:t>ein JOBSTARTER plus-Projekt der Diakonie in Württemberg</w:t>
                            </w:r>
                          </w:p>
                        </w:txbxContent>
                      </wps:txbx>
                      <wps:bodyPr rot="0" vert="horz" wrap="square" lIns="365760" tIns="182880" rIns="182880" bIns="182880" anchor="b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67" o:spid="_x0000_s1033" style="position:absolute;margin-left:292.35pt;margin-top:-6.55pt;width:244pt;height:154.0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" filled="f" stroked="f" strokecolor="white" strokeweight="1pt">
                <v:fill opacity="52428f"/>
                <v:shadow color="#d8d8d8" offset="3pt,3pt"/>
                <v:textbox inset="28.8pt,14.4pt,14.4pt,14.4pt">
                  <w:txbxContent>
                    <w:p w:rsidR="00B47ECA" w:rsidRPr="002F4749" w:rsidRDefault="00B47ECA" w:rsidP="008F49E8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color w:val="FFFFFF" w:themeColor="background1"/>
                          <w:sz w:val="28"/>
                        </w:rPr>
                      </w:pPr>
                      <w:r w:rsidRPr="002F4749">
                        <w:rPr>
                          <w:rFonts w:ascii="Arial Unicode MS" w:eastAsia="Arial Unicode MS" w:hAnsi="Arial Unicode MS" w:cs="Arial Unicode MS"/>
                          <w:b/>
                          <w:color w:val="FFFFFF" w:themeColor="background1"/>
                          <w:sz w:val="28"/>
                        </w:rPr>
                        <w:t>oikos – Ausbildungsoffensive Hauswirtschaft</w:t>
                      </w:r>
                    </w:p>
                    <w:p w:rsidR="00B47ECA" w:rsidRPr="002F4749" w:rsidRDefault="00B47ECA" w:rsidP="008F49E8">
                      <w:pPr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color w:val="FFFFFF" w:themeColor="background1"/>
                          <w:sz w:val="28"/>
                        </w:rPr>
                      </w:pPr>
                      <w:r w:rsidRPr="002F4749">
                        <w:rPr>
                          <w:rFonts w:ascii="Arial Unicode MS" w:eastAsia="Arial Unicode MS" w:hAnsi="Arial Unicode MS" w:cs="Arial Unicode MS"/>
                          <w:b/>
                          <w:color w:val="FFFFFF" w:themeColor="background1"/>
                          <w:sz w:val="24"/>
                        </w:rPr>
                        <w:t>ein JOBSTARTER plus-Projekt der Diakonie in Württemberg</w:t>
                      </w:r>
                    </w:p>
                  </w:txbxContent>
                </v:textbox>
              </v:rect>
            </w:pict>
          </mc:Fallback>
        </mc:AlternateContent>
      </w:r>
      <w:sdt>
        <w:sdtPr>
          <w:id w:val="656964538"/>
          <w:docPartObj>
            <w:docPartGallery w:val="Cover Pages"/>
            <w:docPartUnique/>
          </w:docPartObj>
        </w:sdtPr>
        <w:sdtEndPr>
          <w:rPr>
            <w:b/>
            <w:sz w:val="32"/>
          </w:rPr>
        </w:sdtEndPr>
        <w:sdtContent>
          <w:r w:rsidR="007A2E05">
            <w:rPr>
              <w:noProof/>
              <w:lang w:eastAsia="de-DE"/>
            </w:rPr>
            <w:drawing>
              <wp:anchor distT="0" distB="0" distL="114300" distR="114300" simplePos="0" relativeHeight="251704320" behindDoc="0" locked="0" layoutInCell="1" allowOverlap="1" wp14:anchorId="6760329E" wp14:editId="7082D1C1">
                <wp:simplePos x="0" y="0"/>
                <wp:positionH relativeFrom="column">
                  <wp:posOffset>227330</wp:posOffset>
                </wp:positionH>
                <wp:positionV relativeFrom="paragraph">
                  <wp:posOffset>8920670</wp:posOffset>
                </wp:positionV>
                <wp:extent cx="5759450" cy="714375"/>
                <wp:effectExtent l="0" t="0" r="0" b="9525"/>
                <wp:wrapNone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leiste_FR_plus_L_RGB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9450" cy="714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55A79" w:rsidRPr="000D3A87">
            <w:rPr>
              <w:noProof/>
              <w:lang w:eastAsia="de-DE"/>
            </w:rPr>
            <w:drawing>
              <wp:anchor distT="0" distB="0" distL="114300" distR="114300" simplePos="0" relativeHeight="251703296" behindDoc="0" locked="0" layoutInCell="1" allowOverlap="1" wp14:anchorId="65B5CAB4" wp14:editId="0A2E4352">
                <wp:simplePos x="0" y="0"/>
                <wp:positionH relativeFrom="column">
                  <wp:posOffset>1714500</wp:posOffset>
                </wp:positionH>
                <wp:positionV relativeFrom="paragraph">
                  <wp:posOffset>1265555</wp:posOffset>
                </wp:positionV>
                <wp:extent cx="1943100" cy="685800"/>
                <wp:effectExtent l="0" t="0" r="0" b="0"/>
                <wp:wrapTight wrapText="bothSides">
                  <wp:wrapPolygon edited="0">
                    <wp:start x="1694" y="0"/>
                    <wp:lineTo x="635" y="1800"/>
                    <wp:lineTo x="0" y="6000"/>
                    <wp:lineTo x="0" y="12600"/>
                    <wp:lineTo x="4024" y="19800"/>
                    <wp:lineTo x="5506" y="21000"/>
                    <wp:lineTo x="6353" y="21000"/>
                    <wp:lineTo x="9953" y="21000"/>
                    <wp:lineTo x="13129" y="20400"/>
                    <wp:lineTo x="21388" y="18600"/>
                    <wp:lineTo x="21388" y="12600"/>
                    <wp:lineTo x="16094" y="10200"/>
                    <wp:lineTo x="19482" y="10200"/>
                    <wp:lineTo x="21176" y="6600"/>
                    <wp:lineTo x="20965" y="0"/>
                    <wp:lineTo x="1694" y="0"/>
                  </wp:wrapPolygon>
                </wp:wrapTight>
                <wp:docPr id="57" name="Grafi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inal Logo Oikos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310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F49E8">
            <w:rPr>
              <w:color w:val="FFFFFF" w:themeColor="background1"/>
            </w:rPr>
            <w:t>o</w:t>
          </w:r>
          <w:r w:rsidR="00510138">
            <w:rPr>
              <w:b/>
              <w:sz w:val="32"/>
            </w:rPr>
            <w:br w:type="page"/>
          </w:r>
        </w:sdtContent>
      </w:sdt>
    </w:p>
    <w:p w:rsidR="00975199" w:rsidRDefault="00975199" w:rsidP="00CE0AFD">
      <w:pPr>
        <w:pBdr>
          <w:bottom w:val="single" w:sz="4" w:space="1" w:color="auto"/>
        </w:pBdr>
        <w:jc w:val="center"/>
        <w:rPr>
          <w:b/>
          <w:sz w:val="32"/>
        </w:rPr>
      </w:pPr>
    </w:p>
    <w:p w:rsidR="00810AD9" w:rsidRPr="00CE0AFD" w:rsidRDefault="00810AD9" w:rsidP="00CE0AFD">
      <w:pPr>
        <w:pBdr>
          <w:bottom w:val="single" w:sz="4" w:space="1" w:color="auto"/>
        </w:pBdr>
        <w:jc w:val="center"/>
        <w:rPr>
          <w:b/>
          <w:sz w:val="32"/>
        </w:rPr>
      </w:pPr>
      <w:r w:rsidRPr="00CE0AFD">
        <w:rPr>
          <w:b/>
          <w:sz w:val="32"/>
        </w:rPr>
        <w:t>Berufsorientierungs-Rally</w:t>
      </w:r>
      <w:r w:rsidR="00CE0AFD">
        <w:rPr>
          <w:b/>
          <w:sz w:val="32"/>
        </w:rPr>
        <w:t>e</w:t>
      </w:r>
      <w:r w:rsidRPr="00CE0AFD">
        <w:rPr>
          <w:b/>
          <w:sz w:val="32"/>
        </w:rPr>
        <w:t xml:space="preserve"> Hauswirtschaft</w:t>
      </w:r>
    </w:p>
    <w:sdt>
      <w:sdtPr>
        <w:rPr>
          <w:rFonts w:ascii="Arial" w:hAnsi="Arial" w:cs="Arial"/>
          <w:b w:val="0"/>
          <w:bCs w:val="0"/>
          <w:color w:val="auto"/>
          <w:sz w:val="22"/>
          <w:szCs w:val="22"/>
        </w:rPr>
        <w:id w:val="-1367131510"/>
        <w:docPartObj>
          <w:docPartGallery w:val="Table of Contents"/>
          <w:docPartUnique/>
        </w:docPartObj>
      </w:sdtPr>
      <w:sdtEndPr/>
      <w:sdtContent>
        <w:p w:rsidR="00FA6A67" w:rsidRDefault="00FA6A67" w:rsidP="00C023A2">
          <w:pPr>
            <w:pStyle w:val="berschrift1"/>
          </w:pPr>
        </w:p>
        <w:p w:rsidR="00975199" w:rsidRDefault="00FA6A67" w:rsidP="00C023A2">
          <w:pPr>
            <w:pStyle w:val="berschrift1"/>
          </w:pPr>
          <w:r>
            <w:t>Inhalt</w:t>
          </w:r>
        </w:p>
        <w:p w:rsidR="00FA6A67" w:rsidRPr="00FA6A67" w:rsidRDefault="00FA6A67" w:rsidP="00FA6A67"/>
        <w:p w:rsidR="00FA6A67" w:rsidRDefault="002F63EB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5943907" w:history="1">
            <w:r w:rsidR="00FA6A67" w:rsidRPr="002F203D">
              <w:rPr>
                <w:rStyle w:val="Hyperlink"/>
                <w:noProof/>
              </w:rPr>
              <w:t>Einführung und Regieanleitung für die Durchführenden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_Toc535943907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3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08" w:history="1">
            <w:r w:rsidR="00FA6A67" w:rsidRPr="002F203D">
              <w:rPr>
                <w:rStyle w:val="Hyperlink"/>
                <w:noProof/>
              </w:rPr>
              <w:t>Material zur Vorbereitung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_Toc535943908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4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09" w:history="1">
            <w:r w:rsidR="00FA6A67" w:rsidRPr="002F203D">
              <w:rPr>
                <w:rStyle w:val="Hyperlink"/>
                <w:noProof/>
              </w:rPr>
              <w:t>Ablauf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_Toc535943909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5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10" w:history="1">
            <w:r w:rsidR="00FA6A67" w:rsidRPr="002F203D">
              <w:rPr>
                <w:rStyle w:val="Hyperlink"/>
                <w:noProof/>
              </w:rPr>
              <w:t>Materialliste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_Toc535943910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6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16" w:history="1">
            <w:r w:rsidR="00FA6A67" w:rsidRPr="002F203D">
              <w:rPr>
                <w:rStyle w:val="Hyperlink"/>
                <w:rFonts w:cstheme="minorHAnsi"/>
                <w:noProof/>
              </w:rPr>
              <w:t>Vorlagen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_Toc535943916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7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17" w:history="1">
            <w:r w:rsidR="00FA6A67" w:rsidRPr="002F203D">
              <w:rPr>
                <w:rStyle w:val="Hyperlink"/>
                <w:rFonts w:cstheme="minorHAnsi"/>
                <w:noProof/>
              </w:rPr>
              <w:t>Pressemitteilungen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_Toc535943917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7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18" w:history="1">
            <w:r w:rsidR="00FA6A67" w:rsidRPr="002F203D">
              <w:rPr>
                <w:rStyle w:val="Hyperlink"/>
                <w:noProof/>
              </w:rPr>
              <w:t>Anschreiben für Schulen oder Lehrkräfte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_Toc535943918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9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19" w:history="1">
            <w:r w:rsidR="00FA6A67" w:rsidRPr="002F203D">
              <w:rPr>
                <w:rStyle w:val="Hyperlink"/>
                <w:noProof/>
              </w:rPr>
              <w:t>Flyer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_Toc535943919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11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20" w:history="1">
            <w:r w:rsidR="00FA6A67" w:rsidRPr="002F203D">
              <w:rPr>
                <w:rStyle w:val="Hyperlink"/>
                <w:rFonts w:ascii="Arial Unicode MS" w:eastAsia="Arial Unicode MS" w:hAnsi="Arial Unicode MS" w:cs="Arial Unicode MS"/>
                <w:noProof/>
              </w:rPr>
              <w:t>Material zur Durchführung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_Toc535943920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12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23" w:history="1">
            <w:r w:rsidR="00FA6A67" w:rsidRPr="002F203D">
              <w:rPr>
                <w:rStyle w:val="Hyperlink"/>
                <w:rFonts w:cstheme="minorHAnsi"/>
                <w:noProof/>
              </w:rPr>
              <w:t>Laufzettel für Schülerinnen und Schüler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_Toc535943923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13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24" w:history="1">
            <w:r w:rsidR="00FA6A67" w:rsidRPr="002F203D">
              <w:rPr>
                <w:rStyle w:val="Hyperlink"/>
                <w:rFonts w:cstheme="minorHAnsi"/>
                <w:noProof/>
              </w:rPr>
              <w:t>Station 1: Karriereleiter der Hauswirtschaft – Welche Stufe erklimmst du?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_Toc535943924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14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25" w:history="1">
            <w:r w:rsidR="00FA6A67" w:rsidRPr="002F203D">
              <w:rPr>
                <w:rStyle w:val="Hyperlink"/>
                <w:rFonts w:cstheme="minorHAnsi"/>
                <w:noProof/>
              </w:rPr>
              <w:t>Station 2: Wäsche fühlen und pflegen –  Erkennst du unterschiedliche Textilien?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_Toc535943925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15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27" w:history="1">
            <w:r w:rsidR="00FA6A67" w:rsidRPr="002F203D">
              <w:rPr>
                <w:rStyle w:val="Hyperlink"/>
                <w:rFonts w:cstheme="minorHAnsi"/>
                <w:noProof/>
              </w:rPr>
              <w:t>Station 3: Hygiene – Wie sauber sind meine Hände unter der Schwarzlichtlampe?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_Toc535943927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16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36" w:history="1">
            <w:r w:rsidR="00FA6A67" w:rsidRPr="002F203D">
              <w:rPr>
                <w:rStyle w:val="Hyperlink"/>
                <w:rFonts w:cstheme="minorHAnsi"/>
                <w:noProof/>
              </w:rPr>
              <w:t>Station 4: Reinigung – Wofür entscheidest du dich?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_Toc535943936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17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3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38" w:history="1">
            <w:r w:rsidR="00FA6A67" w:rsidRPr="002F203D">
              <w:rPr>
                <w:rStyle w:val="Hyperlink"/>
                <w:rFonts w:cstheme="minorHAnsi"/>
                <w:noProof/>
              </w:rPr>
              <w:t>Station 5: Ernährung –  Erkennst du die Kräuter?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_Toc535943938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18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39" w:history="1">
            <w:r w:rsidR="00FA6A67" w:rsidRPr="002F203D">
              <w:rPr>
                <w:rStyle w:val="Hyperlink"/>
                <w:rFonts w:cstheme="minorHAnsi"/>
                <w:noProof/>
              </w:rPr>
              <w:t>Feedbackbogen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_Toc535943939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20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 w:rsidP="00B25625">
          <w:pPr>
            <w:pStyle w:val="Verzeichnis3"/>
            <w:tabs>
              <w:tab w:val="right" w:leader="dot" w:pos="9060"/>
            </w:tabs>
            <w:ind w:left="0"/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40" w:history="1">
            <w:r w:rsidR="00FA6A67" w:rsidRPr="002F203D">
              <w:rPr>
                <w:rStyle w:val="Hyperlink"/>
                <w:rFonts w:cstheme="minorHAnsi"/>
                <w:noProof/>
              </w:rPr>
              <w:t>TEILNAHMEBESCHEINIGUNG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_Toc535943940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21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FA6A67" w:rsidRDefault="008E4AB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lang w:eastAsia="de-DE"/>
            </w:rPr>
          </w:pPr>
          <w:hyperlink w:anchor="_Toc535943941" w:history="1">
            <w:r w:rsidR="00FA6A67" w:rsidRPr="002F203D">
              <w:rPr>
                <w:rStyle w:val="Hyperlink"/>
                <w:noProof/>
              </w:rPr>
              <w:t>Stationen-Schilder und Material zum Basteln</w:t>
            </w:r>
            <w:r w:rsidR="00FA6A67">
              <w:rPr>
                <w:noProof/>
                <w:webHidden/>
              </w:rPr>
              <w:tab/>
            </w:r>
            <w:r w:rsidR="00FA6A67">
              <w:rPr>
                <w:noProof/>
                <w:webHidden/>
              </w:rPr>
              <w:fldChar w:fldCharType="begin"/>
            </w:r>
            <w:r w:rsidR="00FA6A67">
              <w:rPr>
                <w:noProof/>
                <w:webHidden/>
              </w:rPr>
              <w:instrText xml:space="preserve"> PAGEREF _Toc535943941 \h </w:instrText>
            </w:r>
            <w:r w:rsidR="00FA6A67">
              <w:rPr>
                <w:noProof/>
                <w:webHidden/>
              </w:rPr>
            </w:r>
            <w:r w:rsidR="00FA6A67">
              <w:rPr>
                <w:noProof/>
                <w:webHidden/>
              </w:rPr>
              <w:fldChar w:fldCharType="separate"/>
            </w:r>
            <w:r w:rsidR="006768B0">
              <w:rPr>
                <w:noProof/>
                <w:webHidden/>
              </w:rPr>
              <w:t>22</w:t>
            </w:r>
            <w:r w:rsidR="00FA6A67">
              <w:rPr>
                <w:noProof/>
                <w:webHidden/>
              </w:rPr>
              <w:fldChar w:fldCharType="end"/>
            </w:r>
          </w:hyperlink>
        </w:p>
        <w:p w:rsidR="00CE0AFD" w:rsidRDefault="002F63EB" w:rsidP="00E766C8">
          <w:pPr>
            <w:pStyle w:val="Verzeichnis1"/>
            <w:tabs>
              <w:tab w:val="right" w:leader="dot" w:pos="9060"/>
            </w:tabs>
          </w:pPr>
          <w:r>
            <w:rPr>
              <w:b/>
              <w:bCs/>
            </w:rPr>
            <w:fldChar w:fldCharType="end"/>
          </w:r>
        </w:p>
      </w:sdtContent>
    </w:sdt>
    <w:p w:rsidR="00611B80" w:rsidRDefault="007649ED">
      <w:r>
        <w:br w:type="page"/>
      </w:r>
    </w:p>
    <w:p w:rsidR="00611B80" w:rsidRPr="00B47ECA" w:rsidRDefault="00611B80" w:rsidP="00C023A2">
      <w:pPr>
        <w:pStyle w:val="berschrift1"/>
      </w:pPr>
      <w:bookmarkStart w:id="0" w:name="_Toc535943907"/>
      <w:r w:rsidRPr="00B47ECA">
        <w:lastRenderedPageBreak/>
        <w:t>Ei</w:t>
      </w:r>
      <w:r w:rsidR="00AD19EC" w:rsidRPr="00B47ECA">
        <w:t>n</w:t>
      </w:r>
      <w:r w:rsidRPr="00B47ECA">
        <w:t>führung und Regieanleitung für die Durchführenden</w:t>
      </w:r>
      <w:bookmarkEnd w:id="0"/>
    </w:p>
    <w:p w:rsidR="001962C2" w:rsidRPr="00520820" w:rsidRDefault="001962C2" w:rsidP="00B47ECA">
      <w:pPr>
        <w:spacing w:before="200" w:after="120"/>
        <w:contextualSpacing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t xml:space="preserve">Dieses Konzept richtet sich an Betriebe oder Schulen die eine Berufsorientierungs-Rallye als Aktion zur Berufsorientierung oder Azubigewinnung durchführen möchten. Einsatzmöglichkeiten </w:t>
      </w:r>
      <w:r w:rsidR="00D26858" w:rsidRPr="00520820">
        <w:rPr>
          <w:rFonts w:asciiTheme="minorHAnsi" w:hAnsiTheme="minorHAnsi" w:cstheme="minorHAnsi"/>
        </w:rPr>
        <w:t xml:space="preserve">dafür </w:t>
      </w:r>
      <w:r w:rsidRPr="00520820">
        <w:rPr>
          <w:rFonts w:asciiTheme="minorHAnsi" w:hAnsiTheme="minorHAnsi" w:cstheme="minorHAnsi"/>
        </w:rPr>
        <w:t>gibt es viele:</w:t>
      </w:r>
    </w:p>
    <w:p w:rsidR="001962C2" w:rsidRPr="00975199" w:rsidRDefault="001962C2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975199">
        <w:rPr>
          <w:rFonts w:cstheme="minorHAnsi"/>
        </w:rPr>
        <w:t>an Tagen der offenen Tür,</w:t>
      </w:r>
    </w:p>
    <w:p w:rsidR="001962C2" w:rsidRPr="00975199" w:rsidRDefault="001962C2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975199">
        <w:rPr>
          <w:rFonts w:cstheme="minorHAnsi"/>
        </w:rPr>
        <w:t>d</w:t>
      </w:r>
      <w:r w:rsidR="00D26858" w:rsidRPr="00975199">
        <w:rPr>
          <w:rFonts w:cstheme="minorHAnsi"/>
        </w:rPr>
        <w:t xml:space="preserve">em Welttag der Hauswirtschaft dem </w:t>
      </w:r>
      <w:r w:rsidRPr="00975199">
        <w:rPr>
          <w:rFonts w:cstheme="minorHAnsi"/>
        </w:rPr>
        <w:t xml:space="preserve">21. März oder </w:t>
      </w:r>
    </w:p>
    <w:p w:rsidR="001962C2" w:rsidRPr="00975199" w:rsidRDefault="00D26858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975199">
        <w:rPr>
          <w:rFonts w:cstheme="minorHAnsi"/>
        </w:rPr>
        <w:t>beim jährlichen Boys-</w:t>
      </w:r>
      <w:r w:rsidR="001962C2" w:rsidRPr="00975199">
        <w:rPr>
          <w:rFonts w:cstheme="minorHAnsi"/>
        </w:rPr>
        <w:t>Day (mehr Informationen un</w:t>
      </w:r>
      <w:r w:rsidRPr="00975199">
        <w:rPr>
          <w:rFonts w:cstheme="minorHAnsi"/>
        </w:rPr>
        <w:t>ter</w:t>
      </w:r>
      <w:r w:rsidR="001962C2" w:rsidRPr="00975199">
        <w:rPr>
          <w:rFonts w:cstheme="minorHAnsi"/>
        </w:rPr>
        <w:t xml:space="preserve"> </w:t>
      </w:r>
      <w:hyperlink r:id="rId13" w:history="1">
        <w:r w:rsidR="001962C2" w:rsidRPr="00975199">
          <w:rPr>
            <w:rStyle w:val="Hyperlink"/>
            <w:rFonts w:cstheme="minorHAnsi"/>
          </w:rPr>
          <w:t>www.boys-day.de</w:t>
        </w:r>
      </w:hyperlink>
      <w:r w:rsidR="001962C2" w:rsidRPr="00975199">
        <w:rPr>
          <w:rFonts w:cstheme="minorHAnsi"/>
        </w:rPr>
        <w:t xml:space="preserve"> ).</w:t>
      </w:r>
    </w:p>
    <w:p w:rsidR="006433FF" w:rsidRDefault="00836DD4" w:rsidP="00B47ECA">
      <w:pPr>
        <w:spacing w:before="200" w:after="120"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t xml:space="preserve">Die Rallye </w:t>
      </w:r>
      <w:r w:rsidR="001962C2" w:rsidRPr="00520820">
        <w:rPr>
          <w:rFonts w:asciiTheme="minorHAnsi" w:hAnsiTheme="minorHAnsi" w:cstheme="minorHAnsi"/>
        </w:rPr>
        <w:t>eignet sich für Schulklassen in der Berufsorientierung an Real</w:t>
      </w:r>
      <w:r w:rsidR="006433FF">
        <w:rPr>
          <w:rFonts w:asciiTheme="minorHAnsi" w:hAnsiTheme="minorHAnsi" w:cstheme="minorHAnsi"/>
        </w:rPr>
        <w:t>-</w:t>
      </w:r>
      <w:r w:rsidR="001962C2" w:rsidRPr="00520820">
        <w:rPr>
          <w:rFonts w:asciiTheme="minorHAnsi" w:hAnsiTheme="minorHAnsi" w:cstheme="minorHAnsi"/>
        </w:rPr>
        <w:t xml:space="preserve"> und Hauptschulen</w:t>
      </w:r>
      <w:r w:rsidRPr="00520820">
        <w:rPr>
          <w:rFonts w:asciiTheme="minorHAnsi" w:hAnsiTheme="minorHAnsi" w:cstheme="minorHAnsi"/>
        </w:rPr>
        <w:t xml:space="preserve">, </w:t>
      </w:r>
      <w:r w:rsidR="006433FF">
        <w:rPr>
          <w:rFonts w:asciiTheme="minorHAnsi" w:hAnsiTheme="minorHAnsi" w:cstheme="minorHAnsi"/>
        </w:rPr>
        <w:t xml:space="preserve">an </w:t>
      </w:r>
      <w:r w:rsidRPr="00520820">
        <w:rPr>
          <w:rFonts w:asciiTheme="minorHAnsi" w:hAnsiTheme="minorHAnsi" w:cstheme="minorHAnsi"/>
        </w:rPr>
        <w:t>Gemeinschaftsschulen a</w:t>
      </w:r>
      <w:r w:rsidR="001962C2" w:rsidRPr="00520820">
        <w:rPr>
          <w:rFonts w:asciiTheme="minorHAnsi" w:hAnsiTheme="minorHAnsi" w:cstheme="minorHAnsi"/>
        </w:rPr>
        <w:t>ber auch für Abiturienten beispielsweise d</w:t>
      </w:r>
      <w:r w:rsidRPr="00520820">
        <w:rPr>
          <w:rFonts w:asciiTheme="minorHAnsi" w:hAnsiTheme="minorHAnsi" w:cstheme="minorHAnsi"/>
        </w:rPr>
        <w:t>es Ernährungswissenschaftl</w:t>
      </w:r>
      <w:r w:rsidRPr="00520820">
        <w:rPr>
          <w:rFonts w:asciiTheme="minorHAnsi" w:hAnsiTheme="minorHAnsi" w:cstheme="minorHAnsi"/>
        </w:rPr>
        <w:t>i</w:t>
      </w:r>
      <w:r w:rsidRPr="00520820">
        <w:rPr>
          <w:rFonts w:asciiTheme="minorHAnsi" w:hAnsiTheme="minorHAnsi" w:cstheme="minorHAnsi"/>
        </w:rPr>
        <w:t>chen Gymnasiums. An fünf Stationen be</w:t>
      </w:r>
      <w:r w:rsidR="001962C2" w:rsidRPr="00520820">
        <w:rPr>
          <w:rFonts w:asciiTheme="minorHAnsi" w:hAnsiTheme="minorHAnsi" w:cstheme="minorHAnsi"/>
        </w:rPr>
        <w:t>kommen die Schülerinnen und Schüler Einblicke in die verschiedenen Fel</w:t>
      </w:r>
      <w:r w:rsidRPr="00520820">
        <w:rPr>
          <w:rFonts w:asciiTheme="minorHAnsi" w:hAnsiTheme="minorHAnsi" w:cstheme="minorHAnsi"/>
        </w:rPr>
        <w:t>der des Berufs Hauswirtschafter und H</w:t>
      </w:r>
      <w:r w:rsidR="00D26858" w:rsidRPr="00520820">
        <w:rPr>
          <w:rFonts w:asciiTheme="minorHAnsi" w:hAnsiTheme="minorHAnsi" w:cstheme="minorHAnsi"/>
        </w:rPr>
        <w:t xml:space="preserve">auswirtschafterin und in </w:t>
      </w:r>
      <w:r w:rsidR="006433FF">
        <w:rPr>
          <w:rFonts w:asciiTheme="minorHAnsi" w:hAnsiTheme="minorHAnsi" w:cstheme="minorHAnsi"/>
        </w:rPr>
        <w:t xml:space="preserve">Fort- und </w:t>
      </w:r>
      <w:r w:rsidR="0046572E" w:rsidRPr="00520820">
        <w:rPr>
          <w:rFonts w:asciiTheme="minorHAnsi" w:hAnsiTheme="minorHAnsi" w:cstheme="minorHAnsi"/>
        </w:rPr>
        <w:t>We</w:t>
      </w:r>
      <w:r w:rsidR="0046572E" w:rsidRPr="00520820">
        <w:rPr>
          <w:rFonts w:asciiTheme="minorHAnsi" w:hAnsiTheme="minorHAnsi" w:cstheme="minorHAnsi"/>
        </w:rPr>
        <w:t>i</w:t>
      </w:r>
      <w:r w:rsidR="0046572E" w:rsidRPr="00520820">
        <w:rPr>
          <w:rFonts w:asciiTheme="minorHAnsi" w:hAnsiTheme="minorHAnsi" w:cstheme="minorHAnsi"/>
        </w:rPr>
        <w:t>terbildungsmöglichkeiten. Z</w:t>
      </w:r>
      <w:r w:rsidR="001962C2" w:rsidRPr="00520820">
        <w:rPr>
          <w:rFonts w:asciiTheme="minorHAnsi" w:hAnsiTheme="minorHAnsi" w:cstheme="minorHAnsi"/>
        </w:rPr>
        <w:t>usätzlich zu den Arbeitsmaterialien und Schildern der Stationen en</w:t>
      </w:r>
      <w:r w:rsidR="001962C2" w:rsidRPr="00520820">
        <w:rPr>
          <w:rFonts w:asciiTheme="minorHAnsi" w:hAnsiTheme="minorHAnsi" w:cstheme="minorHAnsi"/>
        </w:rPr>
        <w:t>t</w:t>
      </w:r>
      <w:r w:rsidR="001962C2" w:rsidRPr="00520820">
        <w:rPr>
          <w:rFonts w:asciiTheme="minorHAnsi" w:hAnsiTheme="minorHAnsi" w:cstheme="minorHAnsi"/>
        </w:rPr>
        <w:t>hält das Konzept auch Beispiel</w:t>
      </w:r>
      <w:r w:rsidR="006433FF">
        <w:rPr>
          <w:rFonts w:asciiTheme="minorHAnsi" w:hAnsiTheme="minorHAnsi" w:cstheme="minorHAnsi"/>
        </w:rPr>
        <w:t xml:space="preserve"> </w:t>
      </w:r>
      <w:r w:rsidR="001962C2" w:rsidRPr="00520820">
        <w:rPr>
          <w:rFonts w:asciiTheme="minorHAnsi" w:hAnsiTheme="minorHAnsi" w:cstheme="minorHAnsi"/>
        </w:rPr>
        <w:t>-</w:t>
      </w:r>
      <w:r w:rsidR="006433FF">
        <w:rPr>
          <w:rFonts w:asciiTheme="minorHAnsi" w:hAnsiTheme="minorHAnsi" w:cstheme="minorHAnsi"/>
        </w:rPr>
        <w:t xml:space="preserve"> </w:t>
      </w:r>
      <w:r w:rsidR="001962C2" w:rsidRPr="00520820">
        <w:rPr>
          <w:rFonts w:asciiTheme="minorHAnsi" w:hAnsiTheme="minorHAnsi" w:cstheme="minorHAnsi"/>
        </w:rPr>
        <w:t>Pressetexte, Einladungsschreiben für Lehrkräfte an allgemei</w:t>
      </w:r>
      <w:r w:rsidR="001962C2" w:rsidRPr="00520820">
        <w:rPr>
          <w:rFonts w:asciiTheme="minorHAnsi" w:hAnsiTheme="minorHAnsi" w:cstheme="minorHAnsi"/>
        </w:rPr>
        <w:t>n</w:t>
      </w:r>
      <w:r w:rsidR="001962C2" w:rsidRPr="00520820">
        <w:rPr>
          <w:rFonts w:asciiTheme="minorHAnsi" w:hAnsiTheme="minorHAnsi" w:cstheme="minorHAnsi"/>
        </w:rPr>
        <w:t>bildende</w:t>
      </w:r>
      <w:r w:rsidR="0046572E" w:rsidRPr="00520820">
        <w:rPr>
          <w:rFonts w:asciiTheme="minorHAnsi" w:hAnsiTheme="minorHAnsi" w:cstheme="minorHAnsi"/>
        </w:rPr>
        <w:t>n</w:t>
      </w:r>
      <w:r w:rsidR="001962C2" w:rsidRPr="00520820">
        <w:rPr>
          <w:rFonts w:asciiTheme="minorHAnsi" w:hAnsiTheme="minorHAnsi" w:cstheme="minorHAnsi"/>
        </w:rPr>
        <w:t xml:space="preserve"> Schulen, </w:t>
      </w:r>
      <w:r w:rsidRPr="00520820">
        <w:rPr>
          <w:rFonts w:asciiTheme="minorHAnsi" w:hAnsiTheme="minorHAnsi" w:cstheme="minorHAnsi"/>
        </w:rPr>
        <w:t xml:space="preserve">einen </w:t>
      </w:r>
      <w:r w:rsidR="007E183A" w:rsidRPr="00520820">
        <w:rPr>
          <w:rFonts w:asciiTheme="minorHAnsi" w:hAnsiTheme="minorHAnsi" w:cstheme="minorHAnsi"/>
        </w:rPr>
        <w:t xml:space="preserve">Ablaufplan und </w:t>
      </w:r>
      <w:r w:rsidR="00D26858" w:rsidRPr="00520820">
        <w:rPr>
          <w:rFonts w:asciiTheme="minorHAnsi" w:hAnsiTheme="minorHAnsi" w:cstheme="minorHAnsi"/>
        </w:rPr>
        <w:t xml:space="preserve">eine </w:t>
      </w:r>
      <w:r w:rsidR="007E183A" w:rsidRPr="00520820">
        <w:rPr>
          <w:rFonts w:asciiTheme="minorHAnsi" w:hAnsiTheme="minorHAnsi" w:cstheme="minorHAnsi"/>
        </w:rPr>
        <w:t>Materialliste.</w:t>
      </w:r>
      <w:r w:rsidR="00664CD4">
        <w:rPr>
          <w:rFonts w:asciiTheme="minorHAnsi" w:hAnsiTheme="minorHAnsi" w:cstheme="minorHAnsi"/>
        </w:rPr>
        <w:t xml:space="preserve"> </w:t>
      </w:r>
    </w:p>
    <w:p w:rsidR="007E183A" w:rsidRPr="00520820" w:rsidRDefault="007E183A" w:rsidP="00B47ECA">
      <w:pPr>
        <w:spacing w:before="200" w:after="120"/>
        <w:contextualSpacing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t>Arbeitsmaterialien und Druckvorlagen zu folgenden Stationen sind enthalten:</w:t>
      </w:r>
    </w:p>
    <w:p w:rsidR="007E183A" w:rsidRPr="00520820" w:rsidRDefault="007E183A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520820">
        <w:rPr>
          <w:rFonts w:cstheme="minorHAnsi"/>
        </w:rPr>
        <w:t>Karriereleiter der Hauswirtschaft (Weiterbildungsmöglichkeiten kennenlernen)</w:t>
      </w:r>
    </w:p>
    <w:p w:rsidR="007E183A" w:rsidRPr="00520820" w:rsidRDefault="007E183A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520820">
        <w:rPr>
          <w:rFonts w:cstheme="minorHAnsi"/>
        </w:rPr>
        <w:t>Wäsche fühlen und pflegen (Textilien erfühlen und Waschanleitungen zuordnen)</w:t>
      </w:r>
    </w:p>
    <w:p w:rsidR="007E183A" w:rsidRPr="00520820" w:rsidRDefault="007E183A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520820">
        <w:rPr>
          <w:rFonts w:cstheme="minorHAnsi"/>
        </w:rPr>
        <w:t>Hygiene – Wie sauber sind meine Hände unter der Schwarzlichtlampe? (Händehygiene)</w:t>
      </w:r>
    </w:p>
    <w:p w:rsidR="007E183A" w:rsidRPr="00520820" w:rsidRDefault="007E183A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520820">
        <w:rPr>
          <w:rFonts w:cstheme="minorHAnsi"/>
        </w:rPr>
        <w:t>Reinigung – Wofür entscheidest du dich? (</w:t>
      </w:r>
      <w:proofErr w:type="spellStart"/>
      <w:r w:rsidRPr="00520820">
        <w:rPr>
          <w:rFonts w:cstheme="minorHAnsi"/>
        </w:rPr>
        <w:t>Sinnerscher</w:t>
      </w:r>
      <w:proofErr w:type="spellEnd"/>
      <w:r w:rsidRPr="00520820">
        <w:rPr>
          <w:rFonts w:cstheme="minorHAnsi"/>
        </w:rPr>
        <w:t xml:space="preserve"> Kreis, Diagramm-Puzzle)</w:t>
      </w:r>
    </w:p>
    <w:p w:rsidR="007E183A" w:rsidRPr="00520820" w:rsidRDefault="007E183A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520820">
        <w:rPr>
          <w:rFonts w:cstheme="minorHAnsi"/>
        </w:rPr>
        <w:t>Ernährung – Kennst du die Kräuter?(Kräuter erkennen und ihr Einsatz in der Küche)</w:t>
      </w:r>
    </w:p>
    <w:p w:rsidR="00836DD4" w:rsidRPr="006433FF" w:rsidRDefault="00836DD4" w:rsidP="00B47ECA">
      <w:pPr>
        <w:spacing w:before="200" w:after="120"/>
        <w:rPr>
          <w:rFonts w:asciiTheme="minorHAnsi" w:hAnsiTheme="minorHAnsi" w:cstheme="minorHAnsi"/>
        </w:rPr>
      </w:pPr>
      <w:r w:rsidRPr="006433FF">
        <w:rPr>
          <w:rFonts w:asciiTheme="minorHAnsi" w:hAnsiTheme="minorHAnsi" w:cstheme="minorHAnsi"/>
        </w:rPr>
        <w:t>Sie können das Konzept im G</w:t>
      </w:r>
      <w:r w:rsidR="001962C2" w:rsidRPr="006433FF">
        <w:rPr>
          <w:rFonts w:asciiTheme="minorHAnsi" w:hAnsiTheme="minorHAnsi" w:cstheme="minorHAnsi"/>
        </w:rPr>
        <w:t>anzen einsetze</w:t>
      </w:r>
      <w:r w:rsidR="0046572E" w:rsidRPr="006433FF">
        <w:rPr>
          <w:rFonts w:asciiTheme="minorHAnsi" w:hAnsiTheme="minorHAnsi" w:cstheme="minorHAnsi"/>
        </w:rPr>
        <w:t xml:space="preserve">n, </w:t>
      </w:r>
      <w:r w:rsidRPr="006433FF">
        <w:rPr>
          <w:rFonts w:asciiTheme="minorHAnsi" w:hAnsiTheme="minorHAnsi" w:cstheme="minorHAnsi"/>
        </w:rPr>
        <w:t>einzelne Stationen durchfüh</w:t>
      </w:r>
      <w:r w:rsidR="00820C8F" w:rsidRPr="006433FF">
        <w:rPr>
          <w:rFonts w:asciiTheme="minorHAnsi" w:hAnsiTheme="minorHAnsi" w:cstheme="minorHAnsi"/>
        </w:rPr>
        <w:t>r</w:t>
      </w:r>
      <w:r w:rsidRPr="006433FF">
        <w:rPr>
          <w:rFonts w:asciiTheme="minorHAnsi" w:hAnsiTheme="minorHAnsi" w:cstheme="minorHAnsi"/>
        </w:rPr>
        <w:t>en</w:t>
      </w:r>
      <w:r w:rsidR="001962C2" w:rsidRPr="006433FF">
        <w:rPr>
          <w:rFonts w:asciiTheme="minorHAnsi" w:hAnsiTheme="minorHAnsi" w:cstheme="minorHAnsi"/>
        </w:rPr>
        <w:t xml:space="preserve"> o</w:t>
      </w:r>
      <w:r w:rsidRPr="006433FF">
        <w:rPr>
          <w:rFonts w:asciiTheme="minorHAnsi" w:hAnsiTheme="minorHAnsi" w:cstheme="minorHAnsi"/>
        </w:rPr>
        <w:t>der auch z</w:t>
      </w:r>
      <w:r w:rsidRPr="006433FF">
        <w:rPr>
          <w:rFonts w:asciiTheme="minorHAnsi" w:hAnsiTheme="minorHAnsi" w:cstheme="minorHAnsi"/>
        </w:rPr>
        <w:t>u</w:t>
      </w:r>
      <w:r w:rsidRPr="006433FF">
        <w:rPr>
          <w:rFonts w:asciiTheme="minorHAnsi" w:hAnsiTheme="minorHAnsi" w:cstheme="minorHAnsi"/>
        </w:rPr>
        <w:t>sätzliche Stationen h</w:t>
      </w:r>
      <w:r w:rsidR="001962C2" w:rsidRPr="006433FF">
        <w:rPr>
          <w:rFonts w:asciiTheme="minorHAnsi" w:hAnsiTheme="minorHAnsi" w:cstheme="minorHAnsi"/>
        </w:rPr>
        <w:t>inzufügen. Besonders geeignet sind hier noch St</w:t>
      </w:r>
      <w:r w:rsidRPr="006433FF">
        <w:rPr>
          <w:rFonts w:asciiTheme="minorHAnsi" w:hAnsiTheme="minorHAnsi" w:cstheme="minorHAnsi"/>
        </w:rPr>
        <w:t>ationen zum Thema Tischg</w:t>
      </w:r>
      <w:r w:rsidR="001962C2" w:rsidRPr="006433FF">
        <w:rPr>
          <w:rFonts w:asciiTheme="minorHAnsi" w:hAnsiTheme="minorHAnsi" w:cstheme="minorHAnsi"/>
        </w:rPr>
        <w:t>estaltung und Dekorationen</w:t>
      </w:r>
      <w:r w:rsidRPr="006433FF">
        <w:rPr>
          <w:rFonts w:asciiTheme="minorHAnsi" w:hAnsiTheme="minorHAnsi" w:cstheme="minorHAnsi"/>
        </w:rPr>
        <w:t xml:space="preserve"> (Tisch</w:t>
      </w:r>
      <w:r w:rsidR="0046572E" w:rsidRPr="006433FF">
        <w:rPr>
          <w:rFonts w:asciiTheme="minorHAnsi" w:hAnsiTheme="minorHAnsi" w:cstheme="minorHAnsi"/>
        </w:rPr>
        <w:t xml:space="preserve"> </w:t>
      </w:r>
      <w:r w:rsidRPr="006433FF">
        <w:rPr>
          <w:rFonts w:asciiTheme="minorHAnsi" w:hAnsiTheme="minorHAnsi" w:cstheme="minorHAnsi"/>
        </w:rPr>
        <w:t>eindecken, Servietten</w:t>
      </w:r>
      <w:r w:rsidR="0046572E" w:rsidRPr="006433FF">
        <w:rPr>
          <w:rFonts w:asciiTheme="minorHAnsi" w:hAnsiTheme="minorHAnsi" w:cstheme="minorHAnsi"/>
        </w:rPr>
        <w:t xml:space="preserve"> </w:t>
      </w:r>
      <w:r w:rsidRPr="006433FF">
        <w:rPr>
          <w:rFonts w:asciiTheme="minorHAnsi" w:hAnsiTheme="minorHAnsi" w:cstheme="minorHAnsi"/>
        </w:rPr>
        <w:t>falten)</w:t>
      </w:r>
      <w:r w:rsidR="001962C2" w:rsidRPr="006433FF">
        <w:rPr>
          <w:rFonts w:asciiTheme="minorHAnsi" w:hAnsiTheme="minorHAnsi" w:cstheme="minorHAnsi"/>
        </w:rPr>
        <w:t xml:space="preserve"> oder auch gesunde </w:t>
      </w:r>
      <w:r w:rsidR="0046572E" w:rsidRPr="006433FF">
        <w:rPr>
          <w:rFonts w:asciiTheme="minorHAnsi" w:hAnsiTheme="minorHAnsi" w:cstheme="minorHAnsi"/>
        </w:rPr>
        <w:t>E</w:t>
      </w:r>
      <w:r w:rsidR="0046572E" w:rsidRPr="006433FF">
        <w:rPr>
          <w:rFonts w:asciiTheme="minorHAnsi" w:hAnsiTheme="minorHAnsi" w:cstheme="minorHAnsi"/>
        </w:rPr>
        <w:t>r</w:t>
      </w:r>
      <w:r w:rsidR="0046572E" w:rsidRPr="006433FF">
        <w:rPr>
          <w:rFonts w:asciiTheme="minorHAnsi" w:hAnsiTheme="minorHAnsi" w:cstheme="minorHAnsi"/>
        </w:rPr>
        <w:t xml:space="preserve">nährung </w:t>
      </w:r>
      <w:r w:rsidR="006433FF">
        <w:rPr>
          <w:rFonts w:asciiTheme="minorHAnsi" w:hAnsiTheme="minorHAnsi" w:cstheme="minorHAnsi"/>
        </w:rPr>
        <w:t>(</w:t>
      </w:r>
      <w:r w:rsidR="0046572E" w:rsidRPr="006433FF">
        <w:rPr>
          <w:rFonts w:asciiTheme="minorHAnsi" w:hAnsiTheme="minorHAnsi" w:cstheme="minorHAnsi"/>
        </w:rPr>
        <w:t>Ernährungspyramide</w:t>
      </w:r>
      <w:r w:rsidR="006433FF">
        <w:rPr>
          <w:rFonts w:asciiTheme="minorHAnsi" w:hAnsiTheme="minorHAnsi" w:cstheme="minorHAnsi"/>
        </w:rPr>
        <w:t>)</w:t>
      </w:r>
      <w:r w:rsidR="0046572E" w:rsidRPr="006433FF">
        <w:rPr>
          <w:rFonts w:asciiTheme="minorHAnsi" w:hAnsiTheme="minorHAnsi" w:cstheme="minorHAnsi"/>
        </w:rPr>
        <w:t xml:space="preserve">. </w:t>
      </w:r>
      <w:r w:rsidRPr="006433FF">
        <w:rPr>
          <w:rFonts w:asciiTheme="minorHAnsi" w:hAnsiTheme="minorHAnsi" w:cstheme="minorHAnsi"/>
        </w:rPr>
        <w:t>I</w:t>
      </w:r>
      <w:r w:rsidR="001962C2" w:rsidRPr="006433FF">
        <w:rPr>
          <w:rFonts w:asciiTheme="minorHAnsi" w:hAnsiTheme="minorHAnsi" w:cstheme="minorHAnsi"/>
        </w:rPr>
        <w:t>hre</w:t>
      </w:r>
      <w:r w:rsidRPr="006433FF">
        <w:rPr>
          <w:rFonts w:asciiTheme="minorHAnsi" w:hAnsiTheme="minorHAnsi" w:cstheme="minorHAnsi"/>
        </w:rPr>
        <w:t>r</w:t>
      </w:r>
      <w:r w:rsidR="001962C2" w:rsidRPr="006433FF">
        <w:rPr>
          <w:rFonts w:asciiTheme="minorHAnsi" w:hAnsiTheme="minorHAnsi" w:cstheme="minorHAnsi"/>
        </w:rPr>
        <w:t xml:space="preserve"> Kreativität sind keine Grenzen gesetzt. Auch hier gilt das Motto</w:t>
      </w:r>
      <w:r w:rsidR="006433FF">
        <w:rPr>
          <w:rFonts w:asciiTheme="minorHAnsi" w:hAnsiTheme="minorHAnsi" w:cstheme="minorHAnsi"/>
        </w:rPr>
        <w:t>: N</w:t>
      </w:r>
      <w:r w:rsidR="001962C2" w:rsidRPr="006433FF">
        <w:rPr>
          <w:rFonts w:asciiTheme="minorHAnsi" w:hAnsiTheme="minorHAnsi" w:cstheme="minorHAnsi"/>
        </w:rPr>
        <w:t xml:space="preserve">achmachen </w:t>
      </w:r>
      <w:r w:rsidRPr="006433FF">
        <w:rPr>
          <w:rFonts w:asciiTheme="minorHAnsi" w:hAnsiTheme="minorHAnsi" w:cstheme="minorHAnsi"/>
        </w:rPr>
        <w:t xml:space="preserve">und </w:t>
      </w:r>
      <w:r w:rsidR="006433FF">
        <w:rPr>
          <w:rFonts w:asciiTheme="minorHAnsi" w:hAnsiTheme="minorHAnsi" w:cstheme="minorHAnsi"/>
        </w:rPr>
        <w:t>W</w:t>
      </w:r>
      <w:r w:rsidR="0046572E" w:rsidRPr="006433FF">
        <w:rPr>
          <w:rFonts w:asciiTheme="minorHAnsi" w:hAnsiTheme="minorHAnsi" w:cstheme="minorHAnsi"/>
        </w:rPr>
        <w:t>eiterentwickeln</w:t>
      </w:r>
      <w:r w:rsidR="001962C2" w:rsidRPr="006433FF">
        <w:rPr>
          <w:rFonts w:asciiTheme="minorHAnsi" w:hAnsiTheme="minorHAnsi" w:cstheme="minorHAnsi"/>
        </w:rPr>
        <w:t xml:space="preserve"> </w:t>
      </w:r>
      <w:r w:rsidR="006433FF">
        <w:rPr>
          <w:rFonts w:asciiTheme="minorHAnsi" w:hAnsiTheme="minorHAnsi" w:cstheme="minorHAnsi"/>
        </w:rPr>
        <w:t>sind</w:t>
      </w:r>
      <w:r w:rsidR="001962C2" w:rsidRPr="006433FF">
        <w:rPr>
          <w:rFonts w:asciiTheme="minorHAnsi" w:hAnsiTheme="minorHAnsi" w:cstheme="minorHAnsi"/>
        </w:rPr>
        <w:t xml:space="preserve"> ausdrücklich erwünscht. </w:t>
      </w:r>
    </w:p>
    <w:p w:rsidR="0046572E" w:rsidRPr="00520820" w:rsidRDefault="001962C2" w:rsidP="00B47ECA">
      <w:pPr>
        <w:spacing w:before="200" w:after="120"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t xml:space="preserve">Die Stationen sollten zur besten </w:t>
      </w:r>
      <w:r w:rsidR="0046572E" w:rsidRPr="00520820">
        <w:rPr>
          <w:rFonts w:asciiTheme="minorHAnsi" w:hAnsiTheme="minorHAnsi" w:cstheme="minorHAnsi"/>
        </w:rPr>
        <w:t>Wirkung</w:t>
      </w:r>
      <w:r w:rsidRPr="00520820">
        <w:rPr>
          <w:rFonts w:asciiTheme="minorHAnsi" w:hAnsiTheme="minorHAnsi" w:cstheme="minorHAnsi"/>
        </w:rPr>
        <w:t xml:space="preserve"> jeweils betreut werden durch hauswirtschaftli</w:t>
      </w:r>
      <w:r w:rsidR="00836DD4" w:rsidRPr="00520820">
        <w:rPr>
          <w:rFonts w:asciiTheme="minorHAnsi" w:hAnsiTheme="minorHAnsi" w:cstheme="minorHAnsi"/>
        </w:rPr>
        <w:t>che Mi</w:t>
      </w:r>
      <w:r w:rsidR="00836DD4" w:rsidRPr="00520820">
        <w:rPr>
          <w:rFonts w:asciiTheme="minorHAnsi" w:hAnsiTheme="minorHAnsi" w:cstheme="minorHAnsi"/>
        </w:rPr>
        <w:t>t</w:t>
      </w:r>
      <w:r w:rsidR="00836DD4" w:rsidRPr="00520820">
        <w:rPr>
          <w:rFonts w:asciiTheme="minorHAnsi" w:hAnsiTheme="minorHAnsi" w:cstheme="minorHAnsi"/>
        </w:rPr>
        <w:t>arbeite</w:t>
      </w:r>
      <w:r w:rsidR="006433FF">
        <w:rPr>
          <w:rFonts w:asciiTheme="minorHAnsi" w:hAnsiTheme="minorHAnsi" w:cstheme="minorHAnsi"/>
        </w:rPr>
        <w:t>nde</w:t>
      </w:r>
      <w:r w:rsidR="00836DD4" w:rsidRPr="00520820">
        <w:rPr>
          <w:rFonts w:asciiTheme="minorHAnsi" w:hAnsiTheme="minorHAnsi" w:cstheme="minorHAnsi"/>
        </w:rPr>
        <w:t xml:space="preserve"> oder ang</w:t>
      </w:r>
      <w:r w:rsidRPr="00520820">
        <w:rPr>
          <w:rFonts w:asciiTheme="minorHAnsi" w:hAnsiTheme="minorHAnsi" w:cstheme="minorHAnsi"/>
        </w:rPr>
        <w:t>eleitete Auszubildende. Ergänzen können Sie</w:t>
      </w:r>
      <w:r w:rsidR="00836DD4" w:rsidRPr="00520820">
        <w:rPr>
          <w:rFonts w:asciiTheme="minorHAnsi" w:hAnsiTheme="minorHAnsi" w:cstheme="minorHAnsi"/>
        </w:rPr>
        <w:t xml:space="preserve"> die Stationen mit typischen </w:t>
      </w:r>
      <w:r w:rsidR="0046572E" w:rsidRPr="00520820">
        <w:rPr>
          <w:rFonts w:asciiTheme="minorHAnsi" w:hAnsiTheme="minorHAnsi" w:cstheme="minorHAnsi"/>
        </w:rPr>
        <w:t xml:space="preserve">hauswirtschaftlichen </w:t>
      </w:r>
      <w:r w:rsidRPr="00520820">
        <w:rPr>
          <w:rFonts w:asciiTheme="minorHAnsi" w:hAnsiTheme="minorHAnsi" w:cstheme="minorHAnsi"/>
        </w:rPr>
        <w:t>Geräten, Fotos und Videos der Abläufe oder des Arbeits</w:t>
      </w:r>
      <w:r w:rsidR="0046572E" w:rsidRPr="00520820">
        <w:rPr>
          <w:rFonts w:asciiTheme="minorHAnsi" w:hAnsiTheme="minorHAnsi" w:cstheme="minorHAnsi"/>
        </w:rPr>
        <w:t>bereiches sowie mit Flyern I</w:t>
      </w:r>
      <w:r w:rsidRPr="00520820">
        <w:rPr>
          <w:rFonts w:asciiTheme="minorHAnsi" w:hAnsiTheme="minorHAnsi" w:cstheme="minorHAnsi"/>
        </w:rPr>
        <w:t>hres Betriebes. So wird dem Konzept individuelles betriebliches Leben eingehaucht.</w:t>
      </w:r>
      <w:r w:rsidR="007E183A" w:rsidRPr="00520820">
        <w:rPr>
          <w:rFonts w:asciiTheme="minorHAnsi" w:hAnsiTheme="minorHAnsi" w:cstheme="minorHAnsi"/>
        </w:rPr>
        <w:t xml:space="preserve"> Sie können die Stationen in unterschiedlichen Räumen Ihres Betriebs aufbauen, so dass man eine Betriebsführung mit den Stationen verbinden kann (die Station zur Wäsche in der Wäsch</w:t>
      </w:r>
      <w:r w:rsidR="007E183A" w:rsidRPr="00520820">
        <w:rPr>
          <w:rFonts w:asciiTheme="minorHAnsi" w:hAnsiTheme="minorHAnsi" w:cstheme="minorHAnsi"/>
        </w:rPr>
        <w:t>e</w:t>
      </w:r>
      <w:r w:rsidR="007E183A" w:rsidRPr="00520820">
        <w:rPr>
          <w:rFonts w:asciiTheme="minorHAnsi" w:hAnsiTheme="minorHAnsi" w:cstheme="minorHAnsi"/>
        </w:rPr>
        <w:t>rei, die Station zu den Kräutern im Garten oder i</w:t>
      </w:r>
      <w:r w:rsidR="0046572E" w:rsidRPr="00520820">
        <w:rPr>
          <w:rFonts w:asciiTheme="minorHAnsi" w:hAnsiTheme="minorHAnsi" w:cstheme="minorHAnsi"/>
        </w:rPr>
        <w:t>m Anlieferungsbereich der Küche etc.</w:t>
      </w:r>
      <w:r w:rsidR="007E183A" w:rsidRPr="00520820">
        <w:rPr>
          <w:rFonts w:asciiTheme="minorHAnsi" w:hAnsiTheme="minorHAnsi" w:cstheme="minorHAnsi"/>
        </w:rPr>
        <w:t xml:space="preserve">). </w:t>
      </w:r>
    </w:p>
    <w:p w:rsidR="0046572E" w:rsidRPr="00520820" w:rsidRDefault="00820C8F" w:rsidP="00B47ECA">
      <w:pPr>
        <w:spacing w:before="200" w:after="120"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lastRenderedPageBreak/>
        <w:t>Wenn Sie mehre</w:t>
      </w:r>
      <w:r w:rsidR="0046572E" w:rsidRPr="00520820">
        <w:rPr>
          <w:rFonts w:asciiTheme="minorHAnsi" w:hAnsiTheme="minorHAnsi" w:cstheme="minorHAnsi"/>
        </w:rPr>
        <w:t xml:space="preserve">re Schulklassen einladen wollen, </w:t>
      </w:r>
      <w:r w:rsidRPr="00520820">
        <w:rPr>
          <w:rFonts w:asciiTheme="minorHAnsi" w:hAnsiTheme="minorHAnsi" w:cstheme="minorHAnsi"/>
        </w:rPr>
        <w:t>empfehlen wir Ihnen bei der Anmeldung ve</w:t>
      </w:r>
      <w:r w:rsidRPr="00520820">
        <w:rPr>
          <w:rFonts w:asciiTheme="minorHAnsi" w:hAnsiTheme="minorHAnsi" w:cstheme="minorHAnsi"/>
        </w:rPr>
        <w:t>r</w:t>
      </w:r>
      <w:r w:rsidRPr="00520820">
        <w:rPr>
          <w:rFonts w:asciiTheme="minorHAnsi" w:hAnsiTheme="minorHAnsi" w:cstheme="minorHAnsi"/>
        </w:rPr>
        <w:t>schiedene Beispiels</w:t>
      </w:r>
      <w:r w:rsidR="00DD5B06" w:rsidRPr="00520820">
        <w:rPr>
          <w:rFonts w:asciiTheme="minorHAnsi" w:hAnsiTheme="minorHAnsi" w:cstheme="minorHAnsi"/>
        </w:rPr>
        <w:t>-Z</w:t>
      </w:r>
      <w:r w:rsidRPr="00520820">
        <w:rPr>
          <w:rFonts w:asciiTheme="minorHAnsi" w:hAnsiTheme="minorHAnsi" w:cstheme="minorHAnsi"/>
        </w:rPr>
        <w:t>eiten mit Prioritäten anzugeben, sodass Sie die Koordinierung der Term</w:t>
      </w:r>
      <w:r w:rsidRPr="00520820">
        <w:rPr>
          <w:rFonts w:asciiTheme="minorHAnsi" w:hAnsiTheme="minorHAnsi" w:cstheme="minorHAnsi"/>
        </w:rPr>
        <w:t>i</w:t>
      </w:r>
      <w:r w:rsidRPr="00520820">
        <w:rPr>
          <w:rFonts w:asciiTheme="minorHAnsi" w:hAnsiTheme="minorHAnsi" w:cstheme="minorHAnsi"/>
        </w:rPr>
        <w:t>ne besser vornehmen können</w:t>
      </w:r>
      <w:r w:rsidR="00DD5B06" w:rsidRPr="00520820">
        <w:rPr>
          <w:rFonts w:asciiTheme="minorHAnsi" w:hAnsiTheme="minorHAnsi" w:cstheme="minorHAnsi"/>
        </w:rPr>
        <w:t xml:space="preserve"> (siehe </w:t>
      </w:r>
      <w:r w:rsidR="00DD5B06" w:rsidRPr="00520820">
        <w:rPr>
          <w:rFonts w:asciiTheme="minorHAnsi" w:hAnsiTheme="minorHAnsi" w:cstheme="minorHAnsi"/>
        </w:rPr>
        <w:fldChar w:fldCharType="begin"/>
      </w:r>
      <w:r w:rsidR="00DD5B06" w:rsidRPr="00520820">
        <w:rPr>
          <w:rFonts w:asciiTheme="minorHAnsi" w:hAnsiTheme="minorHAnsi" w:cstheme="minorHAnsi"/>
        </w:rPr>
        <w:instrText xml:space="preserve"> REF _Ref531341121 \h  \* MERGEFORMAT </w:instrText>
      </w:r>
      <w:r w:rsidR="00DD5B06" w:rsidRPr="00520820">
        <w:rPr>
          <w:rFonts w:asciiTheme="minorHAnsi" w:hAnsiTheme="minorHAnsi" w:cstheme="minorHAnsi"/>
        </w:rPr>
      </w:r>
      <w:r w:rsidR="00DD5B06" w:rsidRPr="00520820">
        <w:rPr>
          <w:rFonts w:asciiTheme="minorHAnsi" w:hAnsiTheme="minorHAnsi" w:cstheme="minorHAnsi"/>
        </w:rPr>
        <w:fldChar w:fldCharType="separate"/>
      </w:r>
      <w:r w:rsidR="006768B0" w:rsidRPr="006768B0">
        <w:rPr>
          <w:rFonts w:asciiTheme="minorHAnsi" w:hAnsiTheme="minorHAnsi"/>
        </w:rPr>
        <w:t>Anschreiben für Schulen</w:t>
      </w:r>
      <w:r w:rsidR="006768B0" w:rsidRPr="006768B0">
        <w:rPr>
          <w:rStyle w:val="berschrift1Zchn"/>
          <w:rFonts w:asciiTheme="majorHAnsi" w:hAnsiTheme="majorHAnsi"/>
          <w:sz w:val="22"/>
          <w:szCs w:val="22"/>
        </w:rPr>
        <w:t xml:space="preserve"> </w:t>
      </w:r>
      <w:r w:rsidR="006768B0" w:rsidRPr="004039B5">
        <w:rPr>
          <w:rStyle w:val="berschrift1Zchn"/>
          <w:b w:val="0"/>
          <w:bCs w:val="0"/>
          <w:sz w:val="22"/>
          <w:szCs w:val="22"/>
        </w:rPr>
        <w:t xml:space="preserve">oder </w:t>
      </w:r>
      <w:r w:rsidR="00DD5B06" w:rsidRPr="00520820">
        <w:rPr>
          <w:rFonts w:asciiTheme="minorHAnsi" w:hAnsiTheme="minorHAnsi" w:cstheme="minorHAnsi"/>
        </w:rPr>
        <w:fldChar w:fldCharType="end"/>
      </w:r>
      <w:r w:rsidR="00DD5B06" w:rsidRPr="00520820">
        <w:rPr>
          <w:rFonts w:asciiTheme="minorHAnsi" w:hAnsiTheme="minorHAnsi" w:cstheme="minorHAnsi"/>
        </w:rPr>
        <w:t>).</w:t>
      </w:r>
    </w:p>
    <w:p w:rsidR="00836DD4" w:rsidRPr="00520820" w:rsidRDefault="00836DD4" w:rsidP="00B47ECA">
      <w:pPr>
        <w:spacing w:before="200" w:after="120"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t>Die Materialien dürfen frei verändert und genutzt werden</w:t>
      </w:r>
      <w:r w:rsidR="00B93DEE">
        <w:rPr>
          <w:rFonts w:asciiTheme="minorHAnsi" w:hAnsiTheme="minorHAnsi" w:cstheme="minorHAnsi"/>
        </w:rPr>
        <w:t>.</w:t>
      </w:r>
      <w:r w:rsidRPr="00520820">
        <w:rPr>
          <w:rFonts w:asciiTheme="minorHAnsi" w:hAnsiTheme="minorHAnsi" w:cstheme="minorHAnsi"/>
        </w:rPr>
        <w:t xml:space="preserve"> </w:t>
      </w:r>
      <w:r w:rsidR="00B93DEE">
        <w:rPr>
          <w:rFonts w:asciiTheme="minorHAnsi" w:hAnsiTheme="minorHAnsi" w:cstheme="minorHAnsi"/>
        </w:rPr>
        <w:t>W</w:t>
      </w:r>
      <w:r w:rsidRPr="00520820">
        <w:rPr>
          <w:rFonts w:asciiTheme="minorHAnsi" w:hAnsiTheme="minorHAnsi" w:cstheme="minorHAnsi"/>
        </w:rPr>
        <w:t>ir freue</w:t>
      </w:r>
      <w:r w:rsidR="0046572E" w:rsidRPr="00520820">
        <w:rPr>
          <w:rFonts w:asciiTheme="minorHAnsi" w:hAnsiTheme="minorHAnsi" w:cstheme="minorHAnsi"/>
        </w:rPr>
        <w:t>n uns</w:t>
      </w:r>
      <w:r w:rsidR="00B93DEE">
        <w:rPr>
          <w:rFonts w:asciiTheme="minorHAnsi" w:hAnsiTheme="minorHAnsi" w:cstheme="minorHAnsi"/>
        </w:rPr>
        <w:t>,</w:t>
      </w:r>
      <w:bookmarkStart w:id="1" w:name="_GoBack"/>
      <w:r w:rsidR="0046572E" w:rsidRPr="00520820">
        <w:rPr>
          <w:rFonts w:asciiTheme="minorHAnsi" w:hAnsiTheme="minorHAnsi" w:cstheme="minorHAnsi"/>
        </w:rPr>
        <w:t xml:space="preserve"> </w:t>
      </w:r>
      <w:bookmarkEnd w:id="1"/>
      <w:r w:rsidR="0046572E" w:rsidRPr="00520820">
        <w:rPr>
          <w:rFonts w:asciiTheme="minorHAnsi" w:hAnsiTheme="minorHAnsi" w:cstheme="minorHAnsi"/>
        </w:rPr>
        <w:t xml:space="preserve">wenn Sie auf die </w:t>
      </w:r>
      <w:r w:rsidRPr="00520820">
        <w:rPr>
          <w:rFonts w:asciiTheme="minorHAnsi" w:hAnsiTheme="minorHAnsi" w:cstheme="minorHAnsi"/>
        </w:rPr>
        <w:t xml:space="preserve">Homepage oder </w:t>
      </w:r>
      <w:proofErr w:type="spellStart"/>
      <w:r w:rsidRPr="00520820">
        <w:rPr>
          <w:rFonts w:asciiTheme="minorHAnsi" w:hAnsiTheme="minorHAnsi" w:cstheme="minorHAnsi"/>
        </w:rPr>
        <w:t>facebook</w:t>
      </w:r>
      <w:proofErr w:type="spellEnd"/>
      <w:r w:rsidRPr="00520820">
        <w:rPr>
          <w:rFonts w:asciiTheme="minorHAnsi" w:hAnsiTheme="minorHAnsi" w:cstheme="minorHAnsi"/>
        </w:rPr>
        <w:t xml:space="preserve">-Seite </w:t>
      </w:r>
      <w:r w:rsidR="0046572E" w:rsidRPr="00520820">
        <w:rPr>
          <w:rFonts w:asciiTheme="minorHAnsi" w:hAnsiTheme="minorHAnsi" w:cstheme="minorHAnsi"/>
        </w:rPr>
        <w:t xml:space="preserve">von oikos </w:t>
      </w:r>
      <w:r w:rsidRPr="00520820">
        <w:rPr>
          <w:rFonts w:asciiTheme="minorHAnsi" w:hAnsiTheme="minorHAnsi" w:cstheme="minorHAnsi"/>
        </w:rPr>
        <w:t xml:space="preserve">hinweisen </w:t>
      </w:r>
      <w:r w:rsidR="001E6AA8" w:rsidRPr="00520820">
        <w:rPr>
          <w:rFonts w:asciiTheme="minorHAnsi" w:hAnsiTheme="minorHAnsi" w:cstheme="minorHAnsi"/>
        </w:rPr>
        <w:t>(</w:t>
      </w:r>
      <w:hyperlink r:id="rId14" w:history="1">
        <w:r w:rsidRPr="00520820">
          <w:rPr>
            <w:rStyle w:val="Hyperlink"/>
            <w:rFonts w:asciiTheme="minorHAnsi" w:hAnsiTheme="minorHAnsi" w:cstheme="minorHAnsi"/>
          </w:rPr>
          <w:t>www.oikos-hw.de</w:t>
        </w:r>
      </w:hyperlink>
      <w:r w:rsidR="001E6AA8" w:rsidRPr="00520820">
        <w:rPr>
          <w:rFonts w:asciiTheme="minorHAnsi" w:hAnsiTheme="minorHAnsi" w:cstheme="minorHAnsi"/>
        </w:rPr>
        <w:t xml:space="preserve">) </w:t>
      </w:r>
      <w:r w:rsidRPr="00520820">
        <w:rPr>
          <w:rFonts w:asciiTheme="minorHAnsi" w:hAnsiTheme="minorHAnsi" w:cstheme="minorHAnsi"/>
        </w:rPr>
        <w:t>oder uns Fotos zur Veröffentlichung schicken.</w:t>
      </w:r>
      <w:r w:rsidR="00AD19EC" w:rsidRPr="00520820">
        <w:rPr>
          <w:rFonts w:asciiTheme="minorHAnsi" w:hAnsiTheme="minorHAnsi" w:cstheme="minorHAnsi"/>
        </w:rPr>
        <w:t xml:space="preserve"> Auf dieser Homepage können Sie auch unter der Rubrik </w:t>
      </w:r>
      <w:r w:rsidR="001E6AA8" w:rsidRPr="00520820">
        <w:rPr>
          <w:rFonts w:asciiTheme="minorHAnsi" w:hAnsiTheme="minorHAnsi" w:cstheme="minorHAnsi"/>
        </w:rPr>
        <w:t>„</w:t>
      </w:r>
      <w:r w:rsidR="00AD19EC" w:rsidRPr="00520820">
        <w:rPr>
          <w:rFonts w:asciiTheme="minorHAnsi" w:hAnsiTheme="minorHAnsi" w:cstheme="minorHAnsi"/>
        </w:rPr>
        <w:t>oikos-Angebote</w:t>
      </w:r>
      <w:r w:rsidR="001E6AA8" w:rsidRPr="00520820">
        <w:rPr>
          <w:rFonts w:asciiTheme="minorHAnsi" w:hAnsiTheme="minorHAnsi" w:cstheme="minorHAnsi"/>
        </w:rPr>
        <w:t>“</w:t>
      </w:r>
      <w:r w:rsidR="00AD19EC" w:rsidRPr="00520820">
        <w:rPr>
          <w:rFonts w:asciiTheme="minorHAnsi" w:hAnsiTheme="minorHAnsi" w:cstheme="minorHAnsi"/>
        </w:rPr>
        <w:t xml:space="preserve"> mehr Fotos zur möglichen Gestaltung der </w:t>
      </w:r>
      <w:r w:rsidR="006609AE" w:rsidRPr="00520820">
        <w:rPr>
          <w:rFonts w:asciiTheme="minorHAnsi" w:hAnsiTheme="minorHAnsi" w:cstheme="minorHAnsi"/>
        </w:rPr>
        <w:t>Rallye</w:t>
      </w:r>
      <w:r w:rsidR="00AD19EC" w:rsidRPr="00520820">
        <w:rPr>
          <w:rFonts w:asciiTheme="minorHAnsi" w:hAnsiTheme="minorHAnsi" w:cstheme="minorHAnsi"/>
        </w:rPr>
        <w:t xml:space="preserve"> sehen.</w:t>
      </w:r>
    </w:p>
    <w:p w:rsidR="00664CD4" w:rsidRDefault="00836DD4" w:rsidP="00B47ECA">
      <w:pPr>
        <w:spacing w:before="200" w:after="120"/>
        <w:rPr>
          <w:rFonts w:asciiTheme="minorHAnsi" w:hAnsiTheme="minorHAnsi" w:cstheme="minorHAnsi"/>
        </w:rPr>
      </w:pPr>
      <w:r w:rsidRPr="00520820">
        <w:rPr>
          <w:rFonts w:asciiTheme="minorHAnsi" w:hAnsiTheme="minorHAnsi" w:cstheme="minorHAnsi"/>
        </w:rPr>
        <w:t>Wir wünschen Ihnen viel Spaß und Erfolg bei der Durchführung.</w:t>
      </w:r>
    </w:p>
    <w:p w:rsidR="00EE6FC4" w:rsidRDefault="00EE6FC4" w:rsidP="00B47ECA">
      <w:pPr>
        <w:spacing w:before="200" w:after="120"/>
        <w:rPr>
          <w:rFonts w:asciiTheme="minorHAnsi" w:hAnsiTheme="minorHAnsi" w:cstheme="minorHAnsi"/>
        </w:rPr>
      </w:pPr>
    </w:p>
    <w:p w:rsidR="000F7459" w:rsidRPr="004039B5" w:rsidRDefault="000F7459" w:rsidP="00C023A2">
      <w:pPr>
        <w:pStyle w:val="berschrift1"/>
        <w:rPr>
          <w:rStyle w:val="berschrift1Zchn"/>
          <w:b/>
          <w:bCs/>
        </w:rPr>
      </w:pPr>
      <w:bookmarkStart w:id="2" w:name="_Toc535943908"/>
      <w:r w:rsidRPr="004039B5">
        <w:rPr>
          <w:rStyle w:val="berschrift1Zchn"/>
          <w:b/>
          <w:bCs/>
        </w:rPr>
        <w:t>Material zur Vorbereitung</w:t>
      </w:r>
      <w:bookmarkEnd w:id="2"/>
    </w:p>
    <w:p w:rsidR="003C7E17" w:rsidRPr="004039B5" w:rsidRDefault="00AC5792" w:rsidP="00B47ECA">
      <w:pPr>
        <w:spacing w:before="200" w:after="120"/>
        <w:contextualSpacing/>
        <w:rPr>
          <w:rFonts w:asciiTheme="minorHAnsi" w:hAnsiTheme="minorHAnsi" w:cstheme="minorHAnsi"/>
        </w:rPr>
      </w:pPr>
      <w:r w:rsidRPr="004039B5">
        <w:rPr>
          <w:rFonts w:asciiTheme="minorHAnsi" w:hAnsiTheme="minorHAnsi" w:cstheme="minorHAnsi"/>
        </w:rPr>
        <w:t xml:space="preserve">In diesem Kapitel finden </w:t>
      </w:r>
      <w:r w:rsidR="003C7E17" w:rsidRPr="004039B5">
        <w:rPr>
          <w:rFonts w:asciiTheme="minorHAnsi" w:hAnsiTheme="minorHAnsi" w:cstheme="minorHAnsi"/>
        </w:rPr>
        <w:t xml:space="preserve">Sie </w:t>
      </w:r>
      <w:r w:rsidRPr="004039B5">
        <w:rPr>
          <w:rFonts w:asciiTheme="minorHAnsi" w:hAnsiTheme="minorHAnsi" w:cstheme="minorHAnsi"/>
        </w:rPr>
        <w:t>neben dem Ablauf</w:t>
      </w:r>
      <w:r w:rsidR="003C7E17" w:rsidRPr="004039B5">
        <w:rPr>
          <w:rFonts w:asciiTheme="minorHAnsi" w:hAnsiTheme="minorHAnsi" w:cstheme="minorHAnsi"/>
        </w:rPr>
        <w:t>plan</w:t>
      </w:r>
      <w:r w:rsidRPr="004039B5">
        <w:rPr>
          <w:rFonts w:asciiTheme="minorHAnsi" w:hAnsiTheme="minorHAnsi" w:cstheme="minorHAnsi"/>
        </w:rPr>
        <w:t xml:space="preserve"> und der Materialliste </w:t>
      </w:r>
      <w:r w:rsidR="003C7E17" w:rsidRPr="004039B5">
        <w:rPr>
          <w:rFonts w:asciiTheme="minorHAnsi" w:hAnsiTheme="minorHAnsi" w:cstheme="minorHAnsi"/>
        </w:rPr>
        <w:t>zur Vorbereitung der Stationen auch Inhalte für die Öffentlichkeitsarbeit:</w:t>
      </w:r>
    </w:p>
    <w:p w:rsidR="003C7E17" w:rsidRPr="00EE6FC4" w:rsidRDefault="00AC5792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EE6FC4">
        <w:rPr>
          <w:rFonts w:cstheme="minorHAnsi"/>
        </w:rPr>
        <w:t>Beispieltexte für Pressemitteilun</w:t>
      </w:r>
      <w:r w:rsidR="003C7E17" w:rsidRPr="00EE6FC4">
        <w:rPr>
          <w:rFonts w:cstheme="minorHAnsi"/>
        </w:rPr>
        <w:t>gen (Ankündigung und Bericht)</w:t>
      </w:r>
    </w:p>
    <w:p w:rsidR="003C7E17" w:rsidRPr="006609AE" w:rsidRDefault="00AC5792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6609AE">
        <w:rPr>
          <w:rFonts w:cstheme="minorHAnsi"/>
        </w:rPr>
        <w:t>Vorla</w:t>
      </w:r>
      <w:r w:rsidR="003C7E17" w:rsidRPr="006609AE">
        <w:rPr>
          <w:rFonts w:cstheme="minorHAnsi"/>
        </w:rPr>
        <w:t>ge</w:t>
      </w:r>
      <w:r w:rsidRPr="006609AE">
        <w:rPr>
          <w:rFonts w:cstheme="minorHAnsi"/>
        </w:rPr>
        <w:t xml:space="preserve"> für </w:t>
      </w:r>
      <w:r w:rsidR="003C7E17" w:rsidRPr="006609AE">
        <w:rPr>
          <w:rFonts w:cstheme="minorHAnsi"/>
        </w:rPr>
        <w:t xml:space="preserve">ein </w:t>
      </w:r>
      <w:r w:rsidRPr="006609AE">
        <w:rPr>
          <w:rFonts w:cstheme="minorHAnsi"/>
        </w:rPr>
        <w:t xml:space="preserve">Anschreiben </w:t>
      </w:r>
      <w:r w:rsidR="003C7E17" w:rsidRPr="006609AE">
        <w:rPr>
          <w:rFonts w:cstheme="minorHAnsi"/>
        </w:rPr>
        <w:t>(für allgemeinbildende Schulen und/oder Lehrkräfte der Fächer Mensch und Umwelt (</w:t>
      </w:r>
      <w:proofErr w:type="spellStart"/>
      <w:r w:rsidR="003C7E17" w:rsidRPr="006609AE">
        <w:rPr>
          <w:rFonts w:cstheme="minorHAnsi"/>
        </w:rPr>
        <w:t>MuM</w:t>
      </w:r>
      <w:proofErr w:type="spellEnd"/>
      <w:r w:rsidR="003C7E17" w:rsidRPr="006609AE">
        <w:rPr>
          <w:rFonts w:cstheme="minorHAnsi"/>
        </w:rPr>
        <w:t>), Alltagskompetenz, Ernährung und Soziales (AES), und Beruf</w:t>
      </w:r>
      <w:r w:rsidR="003C7E17" w:rsidRPr="006609AE">
        <w:rPr>
          <w:rFonts w:cstheme="minorHAnsi"/>
        </w:rPr>
        <w:t>s</w:t>
      </w:r>
      <w:r w:rsidR="003C7E17" w:rsidRPr="006609AE">
        <w:rPr>
          <w:rFonts w:cstheme="minorHAnsi"/>
        </w:rPr>
        <w:t>orientierung (BO).</w:t>
      </w:r>
    </w:p>
    <w:p w:rsidR="00520820" w:rsidRPr="006609AE" w:rsidRDefault="00AC5792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6609AE">
        <w:rPr>
          <w:rFonts w:cstheme="minorHAnsi"/>
        </w:rPr>
        <w:t>Flyer.</w:t>
      </w:r>
    </w:p>
    <w:p w:rsidR="00AC5792" w:rsidRDefault="003C7E17" w:rsidP="00B47ECA">
      <w:pPr>
        <w:spacing w:before="200" w:after="120"/>
        <w:contextualSpacing/>
        <w:rPr>
          <w:rFonts w:asciiTheme="minorHAnsi" w:hAnsiTheme="minorHAnsi" w:cstheme="minorHAnsi"/>
        </w:rPr>
      </w:pPr>
      <w:r w:rsidRPr="006609AE">
        <w:rPr>
          <w:rFonts w:asciiTheme="minorHAnsi" w:hAnsiTheme="minorHAnsi" w:cstheme="minorHAnsi"/>
        </w:rPr>
        <w:t>Besonders gut kommen diese Inhalte mit authentischen Fotos an, die Sie in Ihrem Betrieb e</w:t>
      </w:r>
      <w:r w:rsidRPr="006609AE">
        <w:rPr>
          <w:rFonts w:asciiTheme="minorHAnsi" w:hAnsiTheme="minorHAnsi" w:cstheme="minorHAnsi"/>
        </w:rPr>
        <w:t>r</w:t>
      </w:r>
      <w:r w:rsidRPr="006609AE">
        <w:rPr>
          <w:rFonts w:asciiTheme="minorHAnsi" w:hAnsiTheme="minorHAnsi" w:cstheme="minorHAnsi"/>
        </w:rPr>
        <w:t>stellen können.</w:t>
      </w:r>
    </w:p>
    <w:p w:rsidR="00EE6FC4" w:rsidRPr="006609AE" w:rsidRDefault="00EE6FC4" w:rsidP="00B47ECA">
      <w:pPr>
        <w:spacing w:before="200" w:after="120"/>
        <w:contextualSpacing/>
        <w:rPr>
          <w:rFonts w:asciiTheme="minorHAnsi" w:hAnsiTheme="minorHAnsi" w:cstheme="minorHAnsi"/>
        </w:rPr>
      </w:pPr>
    </w:p>
    <w:p w:rsidR="003C7E17" w:rsidRPr="006609AE" w:rsidRDefault="003C7E17" w:rsidP="00B47ECA">
      <w:pPr>
        <w:spacing w:before="200" w:after="120"/>
        <w:contextualSpacing/>
        <w:rPr>
          <w:b/>
        </w:rPr>
      </w:pPr>
      <w:r w:rsidRPr="006609AE">
        <w:rPr>
          <w:b/>
        </w:rPr>
        <w:t>Tipps:</w:t>
      </w:r>
    </w:p>
    <w:p w:rsidR="003C7E17" w:rsidRPr="006609AE" w:rsidRDefault="003C7E17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6609AE">
        <w:rPr>
          <w:rFonts w:cstheme="minorHAnsi"/>
        </w:rPr>
        <w:t>Für das Material an den Stationen empfehlen wir Ihnen</w:t>
      </w:r>
      <w:r w:rsidR="00B93DEE" w:rsidRPr="006609AE">
        <w:rPr>
          <w:rFonts w:cstheme="minorHAnsi"/>
        </w:rPr>
        <w:t>,</w:t>
      </w:r>
      <w:r w:rsidRPr="006609AE">
        <w:rPr>
          <w:rFonts w:cstheme="minorHAnsi"/>
        </w:rPr>
        <w:t xml:space="preserve"> auf vorhandene Gegenstände etc. zurück zu greifen. </w:t>
      </w:r>
    </w:p>
    <w:p w:rsidR="003C7E17" w:rsidRPr="006609AE" w:rsidRDefault="003C7E17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6609AE">
        <w:rPr>
          <w:rFonts w:cstheme="minorHAnsi"/>
        </w:rPr>
        <w:t>Die Fühlboxen für die Station „Wäsche pflegen“ können einfach aus Schuhkartons oder a</w:t>
      </w:r>
      <w:r w:rsidRPr="006609AE">
        <w:rPr>
          <w:rFonts w:cstheme="minorHAnsi"/>
        </w:rPr>
        <w:t>n</w:t>
      </w:r>
      <w:r w:rsidRPr="006609AE">
        <w:rPr>
          <w:rFonts w:cstheme="minorHAnsi"/>
        </w:rPr>
        <w:t>deren Kisten, in die man ein kreisrundes Loch schneidet</w:t>
      </w:r>
      <w:r w:rsidR="00871DAF" w:rsidRPr="006609AE">
        <w:rPr>
          <w:rFonts w:cstheme="minorHAnsi"/>
        </w:rPr>
        <w:t>,</w:t>
      </w:r>
      <w:r w:rsidRPr="006609AE">
        <w:rPr>
          <w:rFonts w:cstheme="minorHAnsi"/>
        </w:rPr>
        <w:t xml:space="preserve"> nachgebaut werden.</w:t>
      </w:r>
    </w:p>
    <w:p w:rsidR="003C7E17" w:rsidRPr="006609AE" w:rsidRDefault="003C7E17" w:rsidP="00B47ECA">
      <w:pPr>
        <w:pStyle w:val="Listenabsatz"/>
        <w:numPr>
          <w:ilvl w:val="0"/>
          <w:numId w:val="12"/>
        </w:numPr>
        <w:spacing w:before="200" w:after="120"/>
        <w:ind w:left="426" w:hanging="426"/>
        <w:rPr>
          <w:rFonts w:cstheme="minorHAnsi"/>
        </w:rPr>
      </w:pPr>
      <w:r w:rsidRPr="006609AE">
        <w:rPr>
          <w:rFonts w:cstheme="minorHAnsi"/>
        </w:rPr>
        <w:t>Für die Dunkelbox</w:t>
      </w:r>
      <w:r w:rsidR="00F13C54" w:rsidRPr="006609AE">
        <w:rPr>
          <w:rFonts w:cstheme="minorHAnsi"/>
        </w:rPr>
        <w:t xml:space="preserve"> an der Station „Händehygiene“</w:t>
      </w:r>
      <w:r w:rsidRPr="006609AE">
        <w:rPr>
          <w:rFonts w:cstheme="minorHAnsi"/>
        </w:rPr>
        <w:t xml:space="preserve"> kann man auch einen Karton mit einem kleinen </w:t>
      </w:r>
      <w:r w:rsidR="00871DAF" w:rsidRPr="006609AE">
        <w:rPr>
          <w:rFonts w:cstheme="minorHAnsi"/>
        </w:rPr>
        <w:t>F</w:t>
      </w:r>
      <w:r w:rsidRPr="006609AE">
        <w:rPr>
          <w:rFonts w:cstheme="minorHAnsi"/>
        </w:rPr>
        <w:t>enster versehen.</w:t>
      </w:r>
    </w:p>
    <w:p w:rsidR="000F7459" w:rsidRPr="00520820" w:rsidRDefault="003C7E17" w:rsidP="00B47ECA">
      <w:pPr>
        <w:pStyle w:val="Listenabsatz"/>
        <w:numPr>
          <w:ilvl w:val="0"/>
          <w:numId w:val="12"/>
        </w:numPr>
        <w:spacing w:before="200" w:after="120"/>
        <w:ind w:left="426" w:hanging="426"/>
      </w:pPr>
      <w:r w:rsidRPr="006433FF">
        <w:rPr>
          <w:rFonts w:cstheme="minorHAnsi"/>
        </w:rPr>
        <w:t>UV-Lampen findet man günstig (ab 12 Euro) im Internet. Fluoreszierendes Händedesinfe</w:t>
      </w:r>
      <w:r w:rsidRPr="006433FF">
        <w:rPr>
          <w:rFonts w:cstheme="minorHAnsi"/>
        </w:rPr>
        <w:t>k</w:t>
      </w:r>
      <w:r w:rsidRPr="006433FF">
        <w:rPr>
          <w:rFonts w:cstheme="minorHAnsi"/>
        </w:rPr>
        <w:t>tionsmittel können Sie beim Reinigungsmittel-Fachhändler oder im Internet beziehen.</w:t>
      </w:r>
      <w:r w:rsidR="00EE6FC4" w:rsidRPr="00520820">
        <w:t xml:space="preserve"> </w:t>
      </w:r>
      <w:r w:rsidR="000F7459" w:rsidRPr="00520820">
        <w:br w:type="page"/>
      </w:r>
    </w:p>
    <w:tbl>
      <w:tblPr>
        <w:tblStyle w:val="Tabellenraster"/>
        <w:tblW w:w="0" w:type="auto"/>
        <w:jc w:val="center"/>
        <w:tblInd w:w="-100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59"/>
        <w:gridCol w:w="5916"/>
        <w:gridCol w:w="2337"/>
      </w:tblGrid>
      <w:tr w:rsidR="00E766C8" w:rsidRPr="00CC350A" w:rsidTr="00C023A2">
        <w:trPr>
          <w:jc w:val="center"/>
        </w:trPr>
        <w:tc>
          <w:tcPr>
            <w:tcW w:w="9312" w:type="dxa"/>
            <w:gridSpan w:val="3"/>
          </w:tcPr>
          <w:p w:rsidR="00E766C8" w:rsidRPr="00CC350A" w:rsidRDefault="00E766C8" w:rsidP="00C023A2">
            <w:pPr>
              <w:pStyle w:val="berschrift1"/>
            </w:pPr>
            <w:bookmarkStart w:id="3" w:name="_Toc535943909"/>
            <w:r w:rsidRPr="000F7459">
              <w:rPr>
                <w:rStyle w:val="berschrift1Zchn"/>
                <w:b/>
                <w:bCs/>
                <w:sz w:val="22"/>
                <w:szCs w:val="22"/>
              </w:rPr>
              <w:lastRenderedPageBreak/>
              <w:t>Ablauf</w:t>
            </w:r>
            <w:bookmarkEnd w:id="3"/>
          </w:p>
        </w:tc>
      </w:tr>
      <w:tr w:rsidR="00E766C8" w:rsidRPr="00CC350A" w:rsidTr="00C023A2">
        <w:trPr>
          <w:jc w:val="center"/>
        </w:trPr>
        <w:tc>
          <w:tcPr>
            <w:tcW w:w="1059" w:type="dxa"/>
            <w:vAlign w:val="center"/>
          </w:tcPr>
          <w:p w:rsidR="00E766C8" w:rsidRPr="00B47ECA" w:rsidRDefault="00E766C8" w:rsidP="00520820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B47ECA">
              <w:rPr>
                <w:rFonts w:asciiTheme="minorHAnsi" w:hAnsiTheme="minorHAnsi" w:cstheme="minorHAnsi"/>
                <w:b/>
              </w:rPr>
              <w:t>Minute</w:t>
            </w:r>
          </w:p>
        </w:tc>
        <w:tc>
          <w:tcPr>
            <w:tcW w:w="5916" w:type="dxa"/>
          </w:tcPr>
          <w:p w:rsidR="00E766C8" w:rsidRPr="00B47ECA" w:rsidRDefault="00E766C8" w:rsidP="005208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7ECA">
              <w:rPr>
                <w:rFonts w:asciiTheme="minorHAnsi" w:hAnsiTheme="minorHAnsi" w:cstheme="minorHAnsi"/>
                <w:b/>
              </w:rPr>
              <w:t>Inhalt</w:t>
            </w:r>
          </w:p>
        </w:tc>
        <w:tc>
          <w:tcPr>
            <w:tcW w:w="2337" w:type="dxa"/>
          </w:tcPr>
          <w:p w:rsidR="00E766C8" w:rsidRPr="00B47ECA" w:rsidRDefault="00E766C8" w:rsidP="0052082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47ECA">
              <w:rPr>
                <w:rFonts w:asciiTheme="minorHAnsi" w:hAnsiTheme="minorHAnsi" w:cstheme="minorHAnsi"/>
                <w:b/>
              </w:rPr>
              <w:t>Wer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0 - 5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pStyle w:val="Listenabsatz"/>
              <w:numPr>
                <w:ilvl w:val="0"/>
                <w:numId w:val="11"/>
              </w:numPr>
              <w:ind w:left="357" w:hanging="357"/>
              <w:rPr>
                <w:rFonts w:cstheme="minorHAnsi"/>
                <w:sz w:val="20"/>
                <w:szCs w:val="20"/>
              </w:rPr>
            </w:pPr>
            <w:r w:rsidRPr="00C023A2">
              <w:rPr>
                <w:rFonts w:cstheme="minorHAnsi"/>
                <w:sz w:val="20"/>
                <w:szCs w:val="20"/>
              </w:rPr>
              <w:t>Begrüßung (Name, Vorstellung Betrieb: „Schön, dass ihr/Sie da sind …“)</w:t>
            </w:r>
          </w:p>
          <w:p w:rsidR="00E766C8" w:rsidRPr="00C023A2" w:rsidRDefault="00E766C8" w:rsidP="00166E38">
            <w:pPr>
              <w:pStyle w:val="Listenabsatz"/>
              <w:numPr>
                <w:ilvl w:val="0"/>
                <w:numId w:val="11"/>
              </w:numPr>
              <w:ind w:left="357" w:hanging="357"/>
              <w:rPr>
                <w:rFonts w:cstheme="minorHAnsi"/>
                <w:sz w:val="20"/>
                <w:szCs w:val="20"/>
              </w:rPr>
            </w:pPr>
            <w:r w:rsidRPr="00C023A2">
              <w:rPr>
                <w:rFonts w:cstheme="minorHAnsi"/>
                <w:sz w:val="20"/>
                <w:szCs w:val="20"/>
              </w:rPr>
              <w:t>Gruppeneinteilung (mit farbigen Wäscheklammern, oder mit farbige markierten Wäscheklammern, die die Gruppen sich während der Rally</w:t>
            </w:r>
            <w:r w:rsidR="00871DAF" w:rsidRPr="00C023A2">
              <w:rPr>
                <w:rFonts w:cstheme="minorHAnsi"/>
                <w:sz w:val="20"/>
                <w:szCs w:val="20"/>
              </w:rPr>
              <w:t>e</w:t>
            </w:r>
            <w:r w:rsidRPr="00C023A2">
              <w:rPr>
                <w:rFonts w:cstheme="minorHAnsi"/>
                <w:sz w:val="20"/>
                <w:szCs w:val="20"/>
              </w:rPr>
              <w:t xml:space="preserve"> an das T-Shirt heften können, man b</w:t>
            </w:r>
            <w:r w:rsidRPr="00C023A2">
              <w:rPr>
                <w:rFonts w:cstheme="minorHAnsi"/>
                <w:sz w:val="20"/>
                <w:szCs w:val="20"/>
              </w:rPr>
              <w:t>e</w:t>
            </w:r>
            <w:r w:rsidRPr="00C023A2">
              <w:rPr>
                <w:rFonts w:cstheme="minorHAnsi"/>
                <w:sz w:val="20"/>
                <w:szCs w:val="20"/>
              </w:rPr>
              <w:t>ginnt bei der Station, in der Farbe der Klammer) (so viele Gruppen wie Stationen)</w:t>
            </w:r>
          </w:p>
        </w:tc>
        <w:tc>
          <w:tcPr>
            <w:tcW w:w="2337" w:type="dxa"/>
            <w:vAlign w:val="center"/>
          </w:tcPr>
          <w:p w:rsidR="00E766C8" w:rsidRPr="00C023A2" w:rsidRDefault="00E766C8" w:rsidP="005208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Verantwortliche Person</w:t>
            </w:r>
            <w:r w:rsidR="00871DAF"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+ Lehrkraft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5 - 15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Rotierende Stationen, nach 9 Minuten läutet die Glocke – dann Wechsel zur nächst höheren Station. Station 5 wechselt zu St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tion 1.</w:t>
            </w:r>
          </w:p>
        </w:tc>
        <w:tc>
          <w:tcPr>
            <w:tcW w:w="2337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Je 1-2 Azubis/Kräfte pro Station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15 - 20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Rotierende Stationen</w:t>
            </w:r>
          </w:p>
        </w:tc>
        <w:tc>
          <w:tcPr>
            <w:tcW w:w="2337" w:type="dxa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Je 1-2 Azubis/Kräfte pro Station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20 - 30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Rotierende Stationen</w:t>
            </w:r>
          </w:p>
        </w:tc>
        <w:tc>
          <w:tcPr>
            <w:tcW w:w="2337" w:type="dxa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Je 1-2 Azubis/Kräfte pro Station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30 - 40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Rotierende Stationen</w:t>
            </w:r>
          </w:p>
        </w:tc>
        <w:tc>
          <w:tcPr>
            <w:tcW w:w="2337" w:type="dxa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Je 1-2 Azubis/Kräfte pro Station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40 - 50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Rotierende Stationen</w:t>
            </w:r>
          </w:p>
        </w:tc>
        <w:tc>
          <w:tcPr>
            <w:tcW w:w="2337" w:type="dxa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Je 1-2 Azubis/Kräfte pro Station</w:t>
            </w:r>
          </w:p>
        </w:tc>
      </w:tr>
      <w:tr w:rsidR="00E766C8" w:rsidRPr="00CC350A" w:rsidTr="00C023A2">
        <w:trPr>
          <w:jc w:val="center"/>
        </w:trPr>
        <w:tc>
          <w:tcPr>
            <w:tcW w:w="1059" w:type="dxa"/>
          </w:tcPr>
          <w:p w:rsidR="00E766C8" w:rsidRPr="00C023A2" w:rsidRDefault="00E766C8" w:rsidP="00C023A2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50</w:t>
            </w:r>
            <w:r w:rsidR="00C023A2"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C023A2"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60</w:t>
            </w:r>
          </w:p>
        </w:tc>
        <w:tc>
          <w:tcPr>
            <w:tcW w:w="5916" w:type="dxa"/>
            <w:vAlign w:val="center"/>
          </w:tcPr>
          <w:p w:rsidR="00E766C8" w:rsidRPr="00C023A2" w:rsidRDefault="00E766C8" w:rsidP="00166E38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Wäscheklammern zurückgeben.</w:t>
            </w:r>
            <w:r w:rsidR="007E6A22"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Möglichkeit Fragen zu </w:t>
            </w:r>
            <w:r w:rsidR="007E6A22" w:rsidRPr="00C023A2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tellen. </w:t>
            </w:r>
          </w:p>
          <w:p w:rsidR="00E766C8" w:rsidRPr="00C023A2" w:rsidRDefault="00E766C8" w:rsidP="00D54385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Angebot: Gerne auf Azubis zugehen, Flyer, Dank, Evaluation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bogen, </w:t>
            </w:r>
            <w:proofErr w:type="spellStart"/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Giveaway</w:t>
            </w:r>
            <w:proofErr w:type="spellEnd"/>
            <w:r w:rsidRPr="00C023A2">
              <w:rPr>
                <w:rFonts w:asciiTheme="minorHAnsi" w:hAnsiTheme="minorHAnsi" w:cstheme="minorHAnsi"/>
                <w:sz w:val="20"/>
                <w:szCs w:val="20"/>
              </w:rPr>
              <w:t xml:space="preserve"> (Vielleicht selbstgebackene und sachgerecht verpackte und gekennzeichnete Kekse)</w:t>
            </w:r>
          </w:p>
        </w:tc>
        <w:tc>
          <w:tcPr>
            <w:tcW w:w="2337" w:type="dxa"/>
            <w:vAlign w:val="center"/>
          </w:tcPr>
          <w:p w:rsidR="00E766C8" w:rsidRPr="00C023A2" w:rsidRDefault="00E766C8" w:rsidP="0052082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023A2">
              <w:rPr>
                <w:rFonts w:asciiTheme="minorHAnsi" w:hAnsiTheme="minorHAnsi" w:cstheme="minorHAnsi"/>
                <w:sz w:val="20"/>
                <w:szCs w:val="20"/>
              </w:rPr>
              <w:t>Verantwortliche Person + Lehrkraft</w:t>
            </w:r>
          </w:p>
        </w:tc>
      </w:tr>
    </w:tbl>
    <w:p w:rsidR="00E766C8" w:rsidRPr="00D21FDB" w:rsidRDefault="00E766C8" w:rsidP="00B47ECA">
      <w:pPr>
        <w:spacing w:before="200" w:after="120"/>
        <w:rPr>
          <w:rFonts w:asciiTheme="minorHAnsi" w:hAnsiTheme="minorHAnsi" w:cstheme="minorHAnsi"/>
        </w:rPr>
      </w:pPr>
      <w:r w:rsidRPr="00D21FDB">
        <w:rPr>
          <w:rFonts w:asciiTheme="minorHAnsi" w:hAnsiTheme="minorHAnsi" w:cstheme="minorHAnsi"/>
        </w:rPr>
        <w:t xml:space="preserve">Jede Schülerin und </w:t>
      </w:r>
      <w:r w:rsidR="007E6A22">
        <w:rPr>
          <w:rFonts w:asciiTheme="minorHAnsi" w:hAnsiTheme="minorHAnsi" w:cstheme="minorHAnsi"/>
        </w:rPr>
        <w:t xml:space="preserve">jeder </w:t>
      </w:r>
      <w:r w:rsidRPr="00D21FDB">
        <w:rPr>
          <w:rFonts w:asciiTheme="minorHAnsi" w:hAnsiTheme="minorHAnsi" w:cstheme="minorHAnsi"/>
        </w:rPr>
        <w:t xml:space="preserve">Schüler bekommt </w:t>
      </w:r>
      <w:r w:rsidR="007E6A22">
        <w:rPr>
          <w:rFonts w:asciiTheme="minorHAnsi" w:hAnsiTheme="minorHAnsi" w:cstheme="minorHAnsi"/>
        </w:rPr>
        <w:t>einen</w:t>
      </w:r>
      <w:r w:rsidRPr="00D21FDB">
        <w:rPr>
          <w:rFonts w:asciiTheme="minorHAnsi" w:hAnsiTheme="minorHAnsi" w:cstheme="minorHAnsi"/>
        </w:rPr>
        <w:t xml:space="preserve"> Laufzettel bei der Begrüßung. Die Aufgabe</w:t>
      </w:r>
      <w:r w:rsidRPr="00D21FDB">
        <w:rPr>
          <w:rFonts w:asciiTheme="minorHAnsi" w:hAnsiTheme="minorHAnsi" w:cstheme="minorHAnsi"/>
        </w:rPr>
        <w:t>n</w:t>
      </w:r>
      <w:r w:rsidRPr="00D21FDB">
        <w:rPr>
          <w:rFonts w:asciiTheme="minorHAnsi" w:hAnsiTheme="minorHAnsi" w:cstheme="minorHAnsi"/>
        </w:rPr>
        <w:t>blätter liegen an den Stationen, werden von den Azubis erklärt und</w:t>
      </w:r>
      <w:r w:rsidR="007E6A22">
        <w:rPr>
          <w:rFonts w:asciiTheme="minorHAnsi" w:hAnsiTheme="minorHAnsi" w:cstheme="minorHAnsi"/>
        </w:rPr>
        <w:t xml:space="preserve"> </w:t>
      </w:r>
      <w:r w:rsidRPr="00D21FDB">
        <w:rPr>
          <w:rFonts w:asciiTheme="minorHAnsi" w:hAnsiTheme="minorHAnsi" w:cstheme="minorHAnsi"/>
        </w:rPr>
        <w:t xml:space="preserve">zum Ende der Station auch von den Azubis an der Station verbessert. Nach 9 Minuten läutet </w:t>
      </w:r>
      <w:r w:rsidR="007E6A22">
        <w:rPr>
          <w:rFonts w:asciiTheme="minorHAnsi" w:hAnsiTheme="minorHAnsi" w:cstheme="minorHAnsi"/>
        </w:rPr>
        <w:t>eine</w:t>
      </w:r>
      <w:r w:rsidRPr="00D21FDB">
        <w:rPr>
          <w:rFonts w:asciiTheme="minorHAnsi" w:hAnsiTheme="minorHAnsi" w:cstheme="minorHAnsi"/>
        </w:rPr>
        <w:t xml:space="preserve"> Glocke, dann kann noch kurz fertig geschrieben werden, so dass nach 10 Minuten gewechselt </w:t>
      </w:r>
      <w:r w:rsidR="007E6A22">
        <w:rPr>
          <w:rFonts w:asciiTheme="minorHAnsi" w:hAnsiTheme="minorHAnsi" w:cstheme="minorHAnsi"/>
        </w:rPr>
        <w:t>werden kann</w:t>
      </w:r>
      <w:r w:rsidRPr="00D21FDB">
        <w:rPr>
          <w:rFonts w:asciiTheme="minorHAnsi" w:hAnsiTheme="minorHAnsi" w:cstheme="minorHAnsi"/>
        </w:rPr>
        <w:t>.</w:t>
      </w:r>
    </w:p>
    <w:p w:rsidR="003C6FA1" w:rsidRDefault="00E766C8" w:rsidP="00B47ECA">
      <w:pPr>
        <w:spacing w:before="200" w:after="120"/>
        <w:contextualSpacing/>
        <w:rPr>
          <w:rFonts w:asciiTheme="minorHAnsi" w:hAnsiTheme="minorHAnsi" w:cstheme="minorHAnsi"/>
          <w:b/>
        </w:rPr>
      </w:pPr>
      <w:r w:rsidRPr="00B47ECA">
        <w:rPr>
          <w:rFonts w:asciiTheme="minorHAnsi" w:hAnsiTheme="minorHAnsi" w:cstheme="minorHAnsi"/>
          <w:b/>
        </w:rPr>
        <w:t>Alternative Rallye auf Zeit:</w:t>
      </w:r>
    </w:p>
    <w:p w:rsidR="00E766C8" w:rsidRPr="00D21FDB" w:rsidRDefault="00E766C8" w:rsidP="00B47ECA">
      <w:pPr>
        <w:spacing w:before="200" w:after="120"/>
        <w:rPr>
          <w:rFonts w:asciiTheme="minorHAnsi" w:hAnsiTheme="minorHAnsi" w:cstheme="minorHAnsi"/>
        </w:rPr>
      </w:pPr>
      <w:r w:rsidRPr="00D21FDB">
        <w:rPr>
          <w:rFonts w:asciiTheme="minorHAnsi" w:hAnsiTheme="minorHAnsi" w:cstheme="minorHAnsi"/>
        </w:rPr>
        <w:t>Es können auch Paare gebildet werden, die dann die Stationen durchlaufen</w:t>
      </w:r>
      <w:r w:rsidR="001A4B2B">
        <w:rPr>
          <w:rFonts w:asciiTheme="minorHAnsi" w:hAnsiTheme="minorHAnsi" w:cstheme="minorHAnsi"/>
        </w:rPr>
        <w:t>.</w:t>
      </w:r>
      <w:r w:rsidRPr="00D21FDB">
        <w:rPr>
          <w:rFonts w:asciiTheme="minorHAnsi" w:hAnsiTheme="minorHAnsi" w:cstheme="minorHAnsi"/>
        </w:rPr>
        <w:t xml:space="preserve"> </w:t>
      </w:r>
      <w:r w:rsidR="001A4B2B">
        <w:rPr>
          <w:rFonts w:asciiTheme="minorHAnsi" w:hAnsiTheme="minorHAnsi" w:cstheme="minorHAnsi"/>
        </w:rPr>
        <w:t>E</w:t>
      </w:r>
      <w:r w:rsidRPr="00D21FDB">
        <w:rPr>
          <w:rFonts w:asciiTheme="minorHAnsi" w:hAnsiTheme="minorHAnsi" w:cstheme="minorHAnsi"/>
        </w:rPr>
        <w:t>s wird der Gewi</w:t>
      </w:r>
      <w:r w:rsidRPr="00D21FDB">
        <w:rPr>
          <w:rFonts w:asciiTheme="minorHAnsi" w:hAnsiTheme="minorHAnsi" w:cstheme="minorHAnsi"/>
        </w:rPr>
        <w:t>n</w:t>
      </w:r>
      <w:r w:rsidRPr="00D21FDB">
        <w:rPr>
          <w:rFonts w:asciiTheme="minorHAnsi" w:hAnsiTheme="minorHAnsi" w:cstheme="minorHAnsi"/>
        </w:rPr>
        <w:t>ner gekürt</w:t>
      </w:r>
      <w:r w:rsidR="001A4B2B">
        <w:rPr>
          <w:rFonts w:asciiTheme="minorHAnsi" w:hAnsiTheme="minorHAnsi" w:cstheme="minorHAnsi"/>
        </w:rPr>
        <w:t>,</w:t>
      </w:r>
      <w:r w:rsidRPr="00D21FDB">
        <w:rPr>
          <w:rFonts w:asciiTheme="minorHAnsi" w:hAnsiTheme="minorHAnsi" w:cstheme="minorHAnsi"/>
        </w:rPr>
        <w:t xml:space="preserve"> wer als erstes fertig ist und alle Materialien richtig ausgefüllt hat. Das ist bei älteren und selbstständigen Schülerinnen und Schülern möglich.</w:t>
      </w:r>
    </w:p>
    <w:p w:rsidR="003C6FA1" w:rsidRDefault="00E766C8" w:rsidP="00B47ECA">
      <w:pPr>
        <w:spacing w:before="200" w:after="120"/>
        <w:contextualSpacing/>
        <w:rPr>
          <w:rFonts w:asciiTheme="minorHAnsi" w:hAnsiTheme="minorHAnsi" w:cstheme="minorHAnsi"/>
        </w:rPr>
      </w:pPr>
      <w:r w:rsidRPr="00B47ECA">
        <w:rPr>
          <w:rFonts w:asciiTheme="minorHAnsi" w:hAnsiTheme="minorHAnsi" w:cstheme="minorHAnsi"/>
          <w:b/>
        </w:rPr>
        <w:t>Alternative Führung:</w:t>
      </w:r>
      <w:r w:rsidR="00D54385" w:rsidRPr="00B47ECA">
        <w:rPr>
          <w:rFonts w:asciiTheme="minorHAnsi" w:hAnsiTheme="minorHAnsi" w:cstheme="minorHAnsi"/>
        </w:rPr>
        <w:t xml:space="preserve"> </w:t>
      </w:r>
    </w:p>
    <w:p w:rsidR="00055151" w:rsidRPr="007E6A22" w:rsidRDefault="00E766C8" w:rsidP="00B47ECA">
      <w:pPr>
        <w:spacing w:before="200" w:after="120"/>
        <w:rPr>
          <w:rFonts w:asciiTheme="minorHAnsi" w:hAnsiTheme="minorHAnsi" w:cstheme="minorHAnsi"/>
        </w:rPr>
      </w:pPr>
      <w:r w:rsidRPr="00D21FDB">
        <w:rPr>
          <w:rFonts w:asciiTheme="minorHAnsi" w:hAnsiTheme="minorHAnsi" w:cstheme="minorHAnsi"/>
        </w:rPr>
        <w:t>Es können (beispielsweise bei einem Tag der offenen Tür) auch zwei Personen des Betriebs mit einer Kleingruppe von Station zu Station gehen und die Gruppe führen, ohne zu wechseln.</w:t>
      </w:r>
      <w:r w:rsidR="00055151" w:rsidRPr="007E6A22">
        <w:rPr>
          <w:rFonts w:asciiTheme="minorHAnsi" w:hAnsiTheme="minorHAnsi" w:cstheme="minorHAnsi"/>
        </w:rPr>
        <w:br w:type="page"/>
      </w:r>
    </w:p>
    <w:p w:rsidR="00836DD4" w:rsidRPr="004039B5" w:rsidRDefault="00836DD4" w:rsidP="00C023A2">
      <w:pPr>
        <w:pStyle w:val="berschrift1"/>
        <w:rPr>
          <w:rStyle w:val="berschrift1Zchn"/>
          <w:b/>
          <w:bCs/>
        </w:rPr>
      </w:pPr>
      <w:bookmarkStart w:id="4" w:name="_Toc535943910"/>
      <w:r w:rsidRPr="004039B5">
        <w:rPr>
          <w:rStyle w:val="berschrift1Zchn"/>
          <w:b/>
          <w:bCs/>
        </w:rPr>
        <w:lastRenderedPageBreak/>
        <w:t>Materialliste</w:t>
      </w:r>
      <w:bookmarkEnd w:id="4"/>
    </w:p>
    <w:tbl>
      <w:tblPr>
        <w:tblStyle w:val="Tabellenraster"/>
        <w:tblW w:w="5149" w:type="pct"/>
        <w:jc w:val="center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662"/>
        <w:gridCol w:w="4961"/>
        <w:gridCol w:w="2292"/>
      </w:tblGrid>
      <w:tr w:rsidR="00057923" w:rsidRPr="00BC0FAE" w:rsidTr="005E388D">
        <w:trPr>
          <w:trHeight w:val="1811"/>
          <w:jc w:val="center"/>
        </w:trPr>
        <w:tc>
          <w:tcPr>
            <w:tcW w:w="1342" w:type="pct"/>
          </w:tcPr>
          <w:p w:rsidR="00216381" w:rsidRPr="005E388D" w:rsidRDefault="00216381" w:rsidP="00B47ECA">
            <w:pPr>
              <w:contextualSpacing/>
              <w:jc w:val="both"/>
            </w:pPr>
          </w:p>
          <w:p w:rsidR="00836DD4" w:rsidRPr="005E388D" w:rsidRDefault="00836DD4" w:rsidP="005E388D">
            <w:pPr>
              <w:contextualSpacing/>
              <w:rPr>
                <w:bCs/>
              </w:rPr>
            </w:pPr>
            <w:r w:rsidRPr="005E388D">
              <w:rPr>
                <w:rStyle w:val="berschrift1Zchn"/>
                <w:rFonts w:asciiTheme="minorHAnsi" w:hAnsiTheme="minorHAnsi"/>
                <w:b w:val="0"/>
                <w:sz w:val="22"/>
                <w:szCs w:val="22"/>
              </w:rPr>
              <w:t>Begrüßung</w:t>
            </w:r>
          </w:p>
        </w:tc>
        <w:tc>
          <w:tcPr>
            <w:tcW w:w="2502" w:type="pct"/>
          </w:tcPr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La</w:t>
            </w:r>
            <w:r w:rsidR="00820C8F" w:rsidRPr="00BC0FAE">
              <w:rPr>
                <w:rFonts w:ascii="Arial" w:hAnsi="Arial" w:cs="Arial"/>
                <w:bCs/>
              </w:rPr>
              <w:t xml:space="preserve">ufzettel </w:t>
            </w:r>
            <w:r w:rsidR="00D54385" w:rsidRPr="00BC0FAE">
              <w:rPr>
                <w:rFonts w:ascii="Arial" w:hAnsi="Arial" w:cs="Arial"/>
                <w:bCs/>
              </w:rPr>
              <w:t>für jeden</w:t>
            </w:r>
            <w:r w:rsidR="00820C8F" w:rsidRPr="00BC0FAE">
              <w:rPr>
                <w:rFonts w:ascii="Arial" w:hAnsi="Arial" w:cs="Arial"/>
                <w:bCs/>
              </w:rPr>
              <w:t xml:space="preserve"> Teilnehmenden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Glocke/Klingel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Stoppuhr/Handy/</w:t>
            </w:r>
            <w:proofErr w:type="spellStart"/>
            <w:r w:rsidRPr="00BC0FAE">
              <w:rPr>
                <w:rFonts w:ascii="Arial" w:hAnsi="Arial" w:cs="Arial"/>
                <w:bCs/>
              </w:rPr>
              <w:t>Timer</w:t>
            </w:r>
            <w:proofErr w:type="spellEnd"/>
          </w:p>
          <w:p w:rsidR="00836DD4" w:rsidRPr="00BC0FAE" w:rsidRDefault="00820C8F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 xml:space="preserve">Wäscheklammern </w:t>
            </w:r>
            <w:r w:rsidR="00C023A2" w:rsidRPr="00BC0FAE">
              <w:rPr>
                <w:rFonts w:ascii="Arial" w:hAnsi="Arial" w:cs="Arial"/>
                <w:bCs/>
              </w:rPr>
              <w:t>für J</w:t>
            </w:r>
            <w:r w:rsidR="00D54385" w:rsidRPr="00BC0FAE">
              <w:rPr>
                <w:rFonts w:ascii="Arial" w:hAnsi="Arial" w:cs="Arial"/>
                <w:bCs/>
              </w:rPr>
              <w:t xml:space="preserve">eden </w:t>
            </w:r>
            <w:r w:rsidR="001E6AA8" w:rsidRPr="00BC0FAE">
              <w:rPr>
                <w:rFonts w:ascii="Arial" w:hAnsi="Arial" w:cs="Arial"/>
                <w:bCs/>
              </w:rPr>
              <w:t>in fünf verschi</w:t>
            </w:r>
            <w:r w:rsidR="001E6AA8" w:rsidRPr="00BC0FAE">
              <w:rPr>
                <w:rFonts w:ascii="Arial" w:hAnsi="Arial" w:cs="Arial"/>
                <w:bCs/>
              </w:rPr>
              <w:t>e</w:t>
            </w:r>
            <w:r w:rsidR="001E6AA8" w:rsidRPr="00BC0FAE">
              <w:rPr>
                <w:rFonts w:ascii="Arial" w:hAnsi="Arial" w:cs="Arial"/>
                <w:bCs/>
              </w:rPr>
              <w:t xml:space="preserve">den Farben oder farbigen Markierungen </w:t>
            </w:r>
            <w:r w:rsidRPr="00BC0FAE">
              <w:rPr>
                <w:rFonts w:ascii="Arial" w:hAnsi="Arial" w:cs="Arial"/>
                <w:bCs/>
              </w:rPr>
              <w:t>(Gruppe</w:t>
            </w:r>
            <w:r w:rsidRPr="00BC0FAE">
              <w:rPr>
                <w:rFonts w:ascii="Arial" w:hAnsi="Arial" w:cs="Arial"/>
                <w:bCs/>
              </w:rPr>
              <w:t>n</w:t>
            </w:r>
            <w:r w:rsidRPr="00BC0FAE">
              <w:rPr>
                <w:rFonts w:ascii="Arial" w:hAnsi="Arial" w:cs="Arial"/>
                <w:bCs/>
              </w:rPr>
              <w:t>einteilung)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Ziehbeutel</w:t>
            </w:r>
          </w:p>
        </w:tc>
        <w:tc>
          <w:tcPr>
            <w:tcW w:w="1156" w:type="pct"/>
            <w:vMerge w:val="restart"/>
            <w:vAlign w:val="center"/>
          </w:tcPr>
          <w:p w:rsidR="00836DD4" w:rsidRPr="00BC0FAE" w:rsidRDefault="00057923" w:rsidP="00B47ECA">
            <w:pPr>
              <w:contextualSpacing/>
              <w:jc w:val="center"/>
              <w:rPr>
                <w:bCs/>
              </w:rPr>
            </w:pPr>
            <w:r w:rsidRPr="00BC0FAE">
              <w:rPr>
                <w:bCs/>
              </w:rPr>
              <w:t xml:space="preserve">Am Messestand </w:t>
            </w:r>
            <w:r w:rsidR="00BC0FAE" w:rsidRPr="00BC0FAE">
              <w:rPr>
                <w:bCs/>
              </w:rPr>
              <w:t xml:space="preserve">/ </w:t>
            </w:r>
            <w:r w:rsidR="00836DD4" w:rsidRPr="00BC0FAE">
              <w:rPr>
                <w:bCs/>
              </w:rPr>
              <w:t>Theke</w:t>
            </w:r>
            <w:r w:rsidR="00BC0FAE" w:rsidRPr="00BC0FAE">
              <w:rPr>
                <w:bCs/>
              </w:rPr>
              <w:t xml:space="preserve"> oder </w:t>
            </w:r>
            <w:r w:rsidR="00836DD4" w:rsidRPr="00BC0FAE">
              <w:rPr>
                <w:bCs/>
              </w:rPr>
              <w:t>Ste</w:t>
            </w:r>
            <w:r w:rsidR="00836DD4" w:rsidRPr="00BC0FAE">
              <w:rPr>
                <w:bCs/>
              </w:rPr>
              <w:t>h</w:t>
            </w:r>
            <w:r w:rsidR="00836DD4" w:rsidRPr="00BC0FAE">
              <w:rPr>
                <w:bCs/>
              </w:rPr>
              <w:t>tisch.</w:t>
            </w:r>
          </w:p>
          <w:p w:rsidR="00836DD4" w:rsidRPr="00BC0FAE" w:rsidRDefault="00836DD4" w:rsidP="00B47ECA">
            <w:pPr>
              <w:contextualSpacing/>
              <w:jc w:val="center"/>
              <w:rPr>
                <w:bCs/>
              </w:rPr>
            </w:pPr>
            <w:r w:rsidRPr="00BC0FAE">
              <w:rPr>
                <w:bCs/>
                <w:noProof/>
                <w:lang w:eastAsia="de-DE"/>
              </w:rPr>
              <w:drawing>
                <wp:inline distT="0" distB="0" distL="0" distR="0" wp14:anchorId="5CC2BF04" wp14:editId="3626F311">
                  <wp:extent cx="1261241" cy="2003335"/>
                  <wp:effectExtent l="0" t="0" r="0" b="0"/>
                  <wp:docPr id="49" name="Grafi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80705-WA0007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56"/>
                          <a:stretch/>
                        </pic:blipFill>
                        <pic:spPr bwMode="auto">
                          <a:xfrm>
                            <a:off x="0" y="0"/>
                            <a:ext cx="1262480" cy="2005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923" w:rsidRPr="00BC0FAE" w:rsidTr="005E388D">
        <w:trPr>
          <w:trHeight w:val="2363"/>
          <w:jc w:val="center"/>
        </w:trPr>
        <w:tc>
          <w:tcPr>
            <w:tcW w:w="1342" w:type="pct"/>
          </w:tcPr>
          <w:p w:rsidR="006768B0" w:rsidRPr="005E388D" w:rsidRDefault="004864C9" w:rsidP="006768B0">
            <w:pPr>
              <w:contextualSpacing/>
            </w:pPr>
            <w:r w:rsidRPr="005E388D">
              <w:rPr>
                <w:bCs/>
              </w:rPr>
              <w:fldChar w:fldCharType="begin"/>
            </w:r>
            <w:r w:rsidRPr="005E388D">
              <w:rPr>
                <w:bCs/>
              </w:rPr>
              <w:instrText xml:space="preserve"> REF _Ref531867030 \h  \* MERGEFORMAT </w:instrText>
            </w:r>
            <w:r w:rsidRPr="005E388D">
              <w:rPr>
                <w:bCs/>
              </w:rPr>
            </w:r>
            <w:r w:rsidRPr="005E388D">
              <w:rPr>
                <w:bCs/>
              </w:rPr>
              <w:fldChar w:fldCharType="separate"/>
            </w:r>
            <w:bookmarkStart w:id="5" w:name="_Toc531878612"/>
            <w:bookmarkStart w:id="6" w:name="_Toc531867614"/>
            <w:bookmarkStart w:id="7" w:name="_Toc535943911"/>
            <w:r w:rsidR="006768B0" w:rsidRPr="005E388D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 xml:space="preserve">Station 1: </w:t>
            </w:r>
            <w:r w:rsidR="00560E06" w:rsidRPr="005E388D">
              <w:rPr>
                <w:rStyle w:val="berschrift3Zchn"/>
                <w:rFonts w:ascii="Arial" w:eastAsiaTheme="minorHAnsi" w:hAnsi="Arial" w:cs="Arial"/>
                <w:color w:val="auto"/>
              </w:rPr>
              <w:br w:type="textWrapping" w:clear="all"/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Karriereleiter der Hau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s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wirtschaft – Welche St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u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 xml:space="preserve">fe erklimmst du? </w:t>
            </w:r>
          </w:p>
          <w:p w:rsidR="00AF4B28" w:rsidRPr="005E388D" w:rsidRDefault="006768B0" w:rsidP="00B47ECA">
            <w:pPr>
              <w:contextualSpacing/>
              <w:rPr>
                <w:bCs/>
              </w:rPr>
            </w:pPr>
            <w:r w:rsidRPr="005E388D">
              <w:t>(Weiterbildungsmöglic</w:t>
            </w:r>
            <w:r w:rsidRPr="005E388D">
              <w:t>h</w:t>
            </w:r>
            <w:r w:rsidRPr="005E388D">
              <w:t>keiten kennenle</w:t>
            </w:r>
            <w:r w:rsidRPr="005E388D">
              <w:t>r</w:t>
            </w:r>
            <w:r w:rsidRPr="005E388D">
              <w:t>nen)</w:t>
            </w:r>
            <w:bookmarkEnd w:id="5"/>
            <w:bookmarkEnd w:id="6"/>
            <w:bookmarkEnd w:id="7"/>
            <w:r w:rsidR="004864C9" w:rsidRPr="005E388D">
              <w:rPr>
                <w:bCs/>
              </w:rPr>
              <w:fldChar w:fldCharType="end"/>
            </w:r>
          </w:p>
        </w:tc>
        <w:tc>
          <w:tcPr>
            <w:tcW w:w="2502" w:type="pct"/>
          </w:tcPr>
          <w:p w:rsidR="00D54385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Aufgabenblät</w:t>
            </w:r>
            <w:r w:rsidR="00820C8F" w:rsidRPr="00BC0FAE">
              <w:rPr>
                <w:rFonts w:ascii="Arial" w:hAnsi="Arial" w:cs="Arial"/>
                <w:bCs/>
              </w:rPr>
              <w:t xml:space="preserve">ter </w:t>
            </w:r>
            <w:r w:rsidR="00D54385" w:rsidRPr="00BC0FAE">
              <w:rPr>
                <w:rFonts w:ascii="Arial" w:hAnsi="Arial" w:cs="Arial"/>
                <w:bCs/>
              </w:rPr>
              <w:t xml:space="preserve">für jeden Teilnehmenden 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 xml:space="preserve">Leiter </w:t>
            </w:r>
            <w:r w:rsidR="00BC0FAE" w:rsidRPr="00BC0FAE">
              <w:rPr>
                <w:rFonts w:ascii="Arial" w:hAnsi="Arial" w:cs="Arial"/>
                <w:bCs/>
              </w:rPr>
              <w:t xml:space="preserve">mit </w:t>
            </w:r>
            <w:r w:rsidRPr="00BC0FAE">
              <w:rPr>
                <w:rFonts w:ascii="Arial" w:hAnsi="Arial" w:cs="Arial"/>
                <w:bCs/>
              </w:rPr>
              <w:t>5 Stufen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Playmobilfiguren, Bilder oder Beschreibungen von der Tätigkeit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Exemplarisches Gehalt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 xml:space="preserve">Laminierte Überschriftenkarten mit Knetkleber zum </w:t>
            </w:r>
            <w:r w:rsidR="00D54385" w:rsidRPr="00BC0FAE">
              <w:rPr>
                <w:rFonts w:ascii="Arial" w:hAnsi="Arial" w:cs="Arial"/>
                <w:bCs/>
              </w:rPr>
              <w:t>L</w:t>
            </w:r>
            <w:r w:rsidRPr="00BC0FAE">
              <w:rPr>
                <w:rFonts w:ascii="Arial" w:hAnsi="Arial" w:cs="Arial"/>
                <w:bCs/>
              </w:rPr>
              <w:t xml:space="preserve">ösen und </w:t>
            </w:r>
            <w:r w:rsidR="00D54385" w:rsidRPr="00BC0FAE">
              <w:rPr>
                <w:rFonts w:ascii="Arial" w:hAnsi="Arial" w:cs="Arial"/>
                <w:bCs/>
              </w:rPr>
              <w:t>Z</w:t>
            </w:r>
            <w:r w:rsidRPr="00BC0FAE">
              <w:rPr>
                <w:rFonts w:ascii="Arial" w:hAnsi="Arial" w:cs="Arial"/>
                <w:bCs/>
              </w:rPr>
              <w:t>uordnen</w:t>
            </w:r>
          </w:p>
          <w:p w:rsidR="00BC0FAE" w:rsidRPr="00BC0FAE" w:rsidRDefault="00836DD4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Kugelschreiber</w:t>
            </w:r>
            <w:r w:rsidR="00C023A2" w:rsidRPr="00BC0FAE">
              <w:rPr>
                <w:rFonts w:ascii="Arial" w:hAnsi="Arial" w:cs="Arial"/>
                <w:bCs/>
              </w:rPr>
              <w:t xml:space="preserve">, </w:t>
            </w:r>
          </w:p>
          <w:p w:rsidR="00836DD4" w:rsidRPr="00BC0FAE" w:rsidRDefault="00836DD4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Tisch/Stehtisch</w:t>
            </w:r>
          </w:p>
        </w:tc>
        <w:tc>
          <w:tcPr>
            <w:tcW w:w="1156" w:type="pct"/>
            <w:vMerge/>
            <w:vAlign w:val="center"/>
          </w:tcPr>
          <w:p w:rsidR="00836DD4" w:rsidRPr="00BC0FAE" w:rsidRDefault="00836DD4" w:rsidP="00B47ECA">
            <w:pPr>
              <w:contextualSpacing/>
              <w:jc w:val="center"/>
              <w:rPr>
                <w:bCs/>
              </w:rPr>
            </w:pPr>
          </w:p>
        </w:tc>
      </w:tr>
      <w:tr w:rsidR="00057923" w:rsidRPr="00BC0FAE" w:rsidTr="005E388D">
        <w:trPr>
          <w:jc w:val="center"/>
        </w:trPr>
        <w:tc>
          <w:tcPr>
            <w:tcW w:w="1342" w:type="pct"/>
          </w:tcPr>
          <w:p w:rsidR="006768B0" w:rsidRPr="005E388D" w:rsidRDefault="004864C9" w:rsidP="006768B0">
            <w:pPr>
              <w:contextualSpacing/>
            </w:pPr>
            <w:r w:rsidRPr="005E388D">
              <w:rPr>
                <w:bCs/>
              </w:rPr>
              <w:fldChar w:fldCharType="begin"/>
            </w:r>
            <w:r w:rsidRPr="005E388D">
              <w:rPr>
                <w:bCs/>
              </w:rPr>
              <w:instrText xml:space="preserve"> REF _Ref531867125 \h </w:instrText>
            </w:r>
            <w:r w:rsidR="00057923" w:rsidRPr="005E388D">
              <w:rPr>
                <w:bCs/>
              </w:rPr>
              <w:instrText xml:space="preserve"> \* MERGEFORMAT </w:instrText>
            </w:r>
            <w:r w:rsidRPr="005E388D">
              <w:rPr>
                <w:bCs/>
              </w:rPr>
            </w:r>
            <w:r w:rsidRPr="005E388D">
              <w:rPr>
                <w:bCs/>
              </w:rPr>
              <w:fldChar w:fldCharType="separate"/>
            </w:r>
            <w:bookmarkStart w:id="8" w:name="_Toc531878613"/>
            <w:bookmarkStart w:id="9" w:name="_Toc531867615"/>
            <w:bookmarkStart w:id="10" w:name="_Toc535943912"/>
            <w:r w:rsidR="006768B0"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Station 2:</w:t>
            </w:r>
            <w:r w:rsidR="006768B0" w:rsidRPr="005E388D">
              <w:rPr>
                <w:rStyle w:val="berschrift3Zchn"/>
                <w:rFonts w:ascii="Arial" w:eastAsiaTheme="minorHAnsi" w:hAnsi="Arial" w:cs="Arial"/>
                <w:color w:val="auto"/>
              </w:rPr>
              <w:t xml:space="preserve"> </w:t>
            </w:r>
            <w:r w:rsidR="00560E06" w:rsidRPr="005E388D">
              <w:rPr>
                <w:rStyle w:val="berschrift3Zchn"/>
                <w:rFonts w:ascii="Arial" w:eastAsiaTheme="minorHAnsi" w:hAnsi="Arial" w:cs="Arial"/>
                <w:color w:val="auto"/>
              </w:rPr>
              <w:br w:type="textWrapping" w:clear="all"/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Wäsche fühlen und pfl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e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gen –  Erkennst du u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n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terschiedliche Text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i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 xml:space="preserve">lien? </w:t>
            </w:r>
          </w:p>
          <w:p w:rsidR="00836DD4" w:rsidRPr="005E388D" w:rsidRDefault="006768B0" w:rsidP="006D2D31">
            <w:pPr>
              <w:contextualSpacing/>
              <w:rPr>
                <w:bCs/>
              </w:rPr>
            </w:pPr>
            <w:r w:rsidRPr="005E388D">
              <w:t xml:space="preserve">(Textilien erfühlen 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und</w:t>
            </w:r>
            <w:r w:rsidRPr="005E388D">
              <w:rPr>
                <w:rStyle w:val="berschrift3Zchn"/>
                <w:rFonts w:ascii="Arial" w:eastAsiaTheme="minorHAnsi" w:hAnsi="Arial" w:cs="Arial"/>
                <w:color w:val="auto"/>
              </w:rPr>
              <w:t xml:space="preserve"> 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Waschanleitungen</w:t>
            </w:r>
            <w:r w:rsidRPr="005E388D">
              <w:rPr>
                <w:rStyle w:val="berschrift3Zchn"/>
                <w:rFonts w:ascii="Arial" w:eastAsiaTheme="minorHAnsi" w:hAnsi="Arial" w:cs="Arial"/>
                <w:color w:val="auto"/>
              </w:rPr>
              <w:t xml:space="preserve"> 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z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u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ordnen</w:t>
            </w:r>
            <w:r w:rsidR="006D2D31">
              <w:rPr>
                <w:rStyle w:val="berschrift3Zchn"/>
                <w:rFonts w:ascii="Arial" w:eastAsiaTheme="minorHAnsi" w:hAnsi="Arial" w:cs="Arial"/>
                <w:color w:val="auto"/>
              </w:rPr>
              <w:t>)</w:t>
            </w:r>
            <w:bookmarkEnd w:id="8"/>
            <w:bookmarkEnd w:id="9"/>
            <w:bookmarkEnd w:id="10"/>
            <w:r w:rsidR="004864C9" w:rsidRPr="005E388D">
              <w:rPr>
                <w:bCs/>
              </w:rPr>
              <w:fldChar w:fldCharType="end"/>
            </w:r>
            <w:r w:rsidR="004864C9" w:rsidRPr="005E388D">
              <w:rPr>
                <w:bCs/>
              </w:rPr>
              <w:t xml:space="preserve"> </w:t>
            </w:r>
          </w:p>
        </w:tc>
        <w:tc>
          <w:tcPr>
            <w:tcW w:w="2502" w:type="pct"/>
          </w:tcPr>
          <w:p w:rsidR="00D54385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Aufgabe</w:t>
            </w:r>
            <w:r w:rsidR="00820C8F" w:rsidRPr="00BC0FAE">
              <w:rPr>
                <w:rFonts w:ascii="Arial" w:hAnsi="Arial" w:cs="Arial"/>
                <w:bCs/>
              </w:rPr>
              <w:t xml:space="preserve">nblätter </w:t>
            </w:r>
            <w:r w:rsidR="00D54385" w:rsidRPr="00BC0FAE">
              <w:rPr>
                <w:rFonts w:ascii="Arial" w:hAnsi="Arial" w:cs="Arial"/>
                <w:bCs/>
              </w:rPr>
              <w:t xml:space="preserve">für jeden Teilnehmenden 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3 Fühlboxen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3 verschiedene Textilen (Seide, Jeans, Wolle)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Laminierte Kärtchen mit Pflegesymbolen zum Zuordnen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Kugelschreiber</w:t>
            </w:r>
          </w:p>
          <w:p w:rsidR="00836DD4" w:rsidRPr="00BC0FAE" w:rsidRDefault="00836DD4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Tisch</w:t>
            </w:r>
            <w:r w:rsidR="00C023A2" w:rsidRPr="00BC0FAE">
              <w:rPr>
                <w:rFonts w:ascii="Arial" w:hAnsi="Arial" w:cs="Arial"/>
                <w:bCs/>
              </w:rPr>
              <w:t xml:space="preserve">, </w:t>
            </w:r>
            <w:r w:rsidR="00820C8F" w:rsidRPr="00BC0FAE">
              <w:rPr>
                <w:rFonts w:ascii="Arial" w:hAnsi="Arial" w:cs="Arial"/>
                <w:bCs/>
              </w:rPr>
              <w:t>g</w:t>
            </w:r>
            <w:r w:rsidRPr="00BC0FAE">
              <w:rPr>
                <w:rFonts w:ascii="Arial" w:hAnsi="Arial" w:cs="Arial"/>
                <w:bCs/>
              </w:rPr>
              <w:t>gf</w:t>
            </w:r>
            <w:r w:rsidR="00820C8F" w:rsidRPr="00BC0FAE">
              <w:rPr>
                <w:rFonts w:ascii="Arial" w:hAnsi="Arial" w:cs="Arial"/>
                <w:bCs/>
              </w:rPr>
              <w:t>.</w:t>
            </w:r>
            <w:r w:rsidRPr="00BC0FAE">
              <w:rPr>
                <w:rFonts w:ascii="Arial" w:hAnsi="Arial" w:cs="Arial"/>
                <w:bCs/>
              </w:rPr>
              <w:t xml:space="preserve"> Pinnwand</w:t>
            </w:r>
          </w:p>
        </w:tc>
        <w:tc>
          <w:tcPr>
            <w:tcW w:w="1156" w:type="pct"/>
            <w:vAlign w:val="center"/>
          </w:tcPr>
          <w:p w:rsidR="00836DD4" w:rsidRPr="00BC0FAE" w:rsidRDefault="00836DD4" w:rsidP="00B47ECA">
            <w:pPr>
              <w:contextualSpacing/>
              <w:jc w:val="center"/>
              <w:rPr>
                <w:bCs/>
              </w:rPr>
            </w:pPr>
            <w:r w:rsidRPr="00BC0FAE">
              <w:rPr>
                <w:bCs/>
                <w:noProof/>
                <w:lang w:eastAsia="de-DE"/>
              </w:rPr>
              <w:drawing>
                <wp:inline distT="0" distB="0" distL="0" distR="0" wp14:anchorId="42AA7896" wp14:editId="20E0E3F1">
                  <wp:extent cx="1381125" cy="1171489"/>
                  <wp:effectExtent l="0" t="0" r="0" b="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94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85"/>
                          <a:stretch/>
                        </pic:blipFill>
                        <pic:spPr bwMode="auto">
                          <a:xfrm>
                            <a:off x="0" y="0"/>
                            <a:ext cx="1381273" cy="1171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923" w:rsidRPr="00BC0FAE" w:rsidTr="005E388D">
        <w:trPr>
          <w:trHeight w:val="1465"/>
          <w:jc w:val="center"/>
        </w:trPr>
        <w:tc>
          <w:tcPr>
            <w:tcW w:w="1342" w:type="pct"/>
          </w:tcPr>
          <w:p w:rsidR="006768B0" w:rsidRPr="005E388D" w:rsidRDefault="004864C9" w:rsidP="006768B0">
            <w:pPr>
              <w:contextualSpacing/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</w:pPr>
            <w:r w:rsidRPr="005E388D">
              <w:rPr>
                <w:bCs/>
              </w:rPr>
              <w:fldChar w:fldCharType="begin"/>
            </w:r>
            <w:r w:rsidRPr="005E388D">
              <w:rPr>
                <w:bCs/>
              </w:rPr>
              <w:instrText xml:space="preserve"> REF _Ref531867180 \h </w:instrText>
            </w:r>
            <w:r w:rsidR="00057923" w:rsidRPr="005E388D">
              <w:rPr>
                <w:bCs/>
              </w:rPr>
              <w:instrText xml:space="preserve"> \* MERGEFORMAT </w:instrText>
            </w:r>
            <w:r w:rsidRPr="005E388D">
              <w:rPr>
                <w:bCs/>
              </w:rPr>
            </w:r>
            <w:r w:rsidRPr="005E388D">
              <w:rPr>
                <w:bCs/>
              </w:rPr>
              <w:fldChar w:fldCharType="separate"/>
            </w:r>
            <w:bookmarkStart w:id="11" w:name="_Toc531878614"/>
            <w:bookmarkStart w:id="12" w:name="_Toc531867616"/>
            <w:bookmarkStart w:id="13" w:name="_Toc535943913"/>
            <w:r w:rsidR="006768B0" w:rsidRPr="005E388D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 xml:space="preserve">Station 3: </w:t>
            </w:r>
            <w:r w:rsidR="00560E06" w:rsidRPr="005E388D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br w:type="textWrapping" w:clear="all"/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Hygiene – Wie sauber sind meine Hände u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n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ter der Schwarzlich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t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lampe?</w:t>
            </w:r>
            <w:r w:rsidR="006768B0" w:rsidRPr="005E388D">
              <w:rPr>
                <w:rStyle w:val="berschrift1Zchn"/>
                <w:rFonts w:asciiTheme="minorHAnsi" w:hAnsiTheme="minorHAnsi"/>
                <w:b w:val="0"/>
                <w:sz w:val="22"/>
                <w:szCs w:val="22"/>
              </w:rPr>
              <w:t xml:space="preserve"> </w:t>
            </w:r>
          </w:p>
          <w:p w:rsidR="00836DD4" w:rsidRPr="005E388D" w:rsidRDefault="006768B0" w:rsidP="00B47ECA">
            <w:pPr>
              <w:contextualSpacing/>
              <w:rPr>
                <w:bCs/>
              </w:rPr>
            </w:pPr>
            <w:r w:rsidRPr="005E388D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(Händehygiene)</w:t>
            </w:r>
            <w:bookmarkEnd w:id="11"/>
            <w:bookmarkEnd w:id="12"/>
            <w:bookmarkEnd w:id="13"/>
            <w:r w:rsidR="004864C9" w:rsidRPr="005E388D">
              <w:rPr>
                <w:bCs/>
              </w:rPr>
              <w:fldChar w:fldCharType="end"/>
            </w:r>
          </w:p>
        </w:tc>
        <w:tc>
          <w:tcPr>
            <w:tcW w:w="2502" w:type="pct"/>
          </w:tcPr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Aufgabe</w:t>
            </w:r>
            <w:r w:rsidR="00820C8F" w:rsidRPr="00BC0FAE">
              <w:rPr>
                <w:rFonts w:ascii="Arial" w:hAnsi="Arial" w:cs="Arial"/>
                <w:bCs/>
              </w:rPr>
              <w:t>nblätter</w:t>
            </w:r>
            <w:r w:rsidR="00D54385" w:rsidRPr="00BC0FAE">
              <w:rPr>
                <w:rFonts w:ascii="Arial" w:hAnsi="Arial" w:cs="Arial"/>
                <w:bCs/>
              </w:rPr>
              <w:t xml:space="preserve"> für jeden Teilnehmenden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Dunkelbox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UV-Lampe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Präpariertes Händedesinfektionsmittel</w:t>
            </w:r>
          </w:p>
          <w:p w:rsidR="00BC0FAE" w:rsidRPr="00BC0FAE" w:rsidRDefault="00836DD4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Kugelschreiber</w:t>
            </w:r>
            <w:r w:rsidR="00C023A2" w:rsidRPr="00BC0FAE">
              <w:rPr>
                <w:rFonts w:ascii="Arial" w:hAnsi="Arial" w:cs="Arial"/>
                <w:bCs/>
              </w:rPr>
              <w:t xml:space="preserve">, </w:t>
            </w:r>
          </w:p>
          <w:p w:rsidR="00820C8F" w:rsidRPr="00BC0FAE" w:rsidRDefault="00820C8F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Tisch</w:t>
            </w:r>
          </w:p>
        </w:tc>
        <w:tc>
          <w:tcPr>
            <w:tcW w:w="1156" w:type="pct"/>
            <w:vAlign w:val="center"/>
          </w:tcPr>
          <w:p w:rsidR="00836DD4" w:rsidRPr="00BC0FAE" w:rsidRDefault="00836DD4" w:rsidP="00B47ECA">
            <w:pPr>
              <w:contextualSpacing/>
              <w:jc w:val="center"/>
              <w:rPr>
                <w:bCs/>
              </w:rPr>
            </w:pPr>
            <w:r w:rsidRPr="00BC0FAE">
              <w:rPr>
                <w:bCs/>
                <w:noProof/>
                <w:lang w:eastAsia="de-DE"/>
              </w:rPr>
              <w:drawing>
                <wp:inline distT="0" distB="0" distL="0" distR="0" wp14:anchorId="5CFCB110" wp14:editId="65218B73">
                  <wp:extent cx="1105469" cy="1070573"/>
                  <wp:effectExtent l="0" t="0" r="0" b="0"/>
                  <wp:docPr id="51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494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1"/>
                          <a:stretch/>
                        </pic:blipFill>
                        <pic:spPr bwMode="auto">
                          <a:xfrm>
                            <a:off x="0" y="0"/>
                            <a:ext cx="1110595" cy="1075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923" w:rsidRPr="00BC0FAE" w:rsidTr="005E388D">
        <w:trPr>
          <w:jc w:val="center"/>
        </w:trPr>
        <w:tc>
          <w:tcPr>
            <w:tcW w:w="1342" w:type="pct"/>
          </w:tcPr>
          <w:p w:rsidR="006768B0" w:rsidRPr="005E388D" w:rsidRDefault="004864C9" w:rsidP="006768B0">
            <w:pPr>
              <w:contextualSpacing/>
            </w:pPr>
            <w:r w:rsidRPr="005E388D">
              <w:rPr>
                <w:bCs/>
              </w:rPr>
              <w:fldChar w:fldCharType="begin"/>
            </w:r>
            <w:r w:rsidRPr="005E388D">
              <w:rPr>
                <w:bCs/>
              </w:rPr>
              <w:instrText xml:space="preserve"> REF _Ref531867189 \h </w:instrText>
            </w:r>
            <w:r w:rsidR="00057923" w:rsidRPr="005E388D">
              <w:rPr>
                <w:bCs/>
              </w:rPr>
              <w:instrText xml:space="preserve"> \* MERGEFORMAT </w:instrText>
            </w:r>
            <w:r w:rsidRPr="005E388D">
              <w:rPr>
                <w:bCs/>
              </w:rPr>
            </w:r>
            <w:r w:rsidRPr="005E388D">
              <w:rPr>
                <w:bCs/>
              </w:rPr>
              <w:fldChar w:fldCharType="separate"/>
            </w:r>
            <w:bookmarkStart w:id="14" w:name="_Toc531878615"/>
            <w:bookmarkStart w:id="15" w:name="_Toc531867617"/>
            <w:bookmarkStart w:id="16" w:name="_Toc535943914"/>
            <w:r w:rsidR="006768B0"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 xml:space="preserve">Station 4: </w:t>
            </w:r>
            <w:r w:rsidR="00560E06" w:rsidRPr="005E388D">
              <w:rPr>
                <w:rStyle w:val="berschrift3Zchn"/>
                <w:rFonts w:ascii="Arial" w:eastAsiaTheme="minorHAnsi" w:hAnsi="Arial" w:cs="Arial"/>
                <w:color w:val="auto"/>
              </w:rPr>
              <w:br w:type="textWrapping" w:clear="all"/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Re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i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nigung – Wofür en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t</w:t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scheidest du dich?</w:t>
            </w:r>
            <w:r w:rsidR="006768B0" w:rsidRPr="005E388D">
              <w:t xml:space="preserve"> </w:t>
            </w:r>
          </w:p>
          <w:p w:rsidR="00836DD4" w:rsidRPr="005E388D" w:rsidRDefault="006768B0" w:rsidP="00B47ECA">
            <w:pPr>
              <w:contextualSpacing/>
              <w:rPr>
                <w:bCs/>
              </w:rPr>
            </w:pPr>
            <w:r w:rsidRPr="005E388D">
              <w:t>(</w:t>
            </w:r>
            <w:proofErr w:type="spellStart"/>
            <w:r w:rsidRPr="005E388D">
              <w:t>Sinnerscher</w:t>
            </w:r>
            <w:proofErr w:type="spellEnd"/>
            <w:r w:rsidR="006D2D31">
              <w:rPr>
                <w:rStyle w:val="berschrift3Zchn"/>
                <w:rFonts w:ascii="Arial" w:eastAsiaTheme="minorHAnsi" w:hAnsi="Arial" w:cs="Arial"/>
                <w:color w:val="auto"/>
              </w:rPr>
              <w:t xml:space="preserve"> </w:t>
            </w:r>
            <w:r w:rsidR="006D2D31"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Kreis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, Di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a</w:t>
            </w:r>
            <w:r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>gramm-Puzzle)</w:t>
            </w:r>
            <w:bookmarkEnd w:id="14"/>
            <w:bookmarkEnd w:id="15"/>
            <w:bookmarkEnd w:id="16"/>
            <w:r w:rsidR="004864C9" w:rsidRPr="005E388D">
              <w:rPr>
                <w:bCs/>
              </w:rPr>
              <w:fldChar w:fldCharType="end"/>
            </w:r>
          </w:p>
        </w:tc>
        <w:tc>
          <w:tcPr>
            <w:tcW w:w="2502" w:type="pct"/>
          </w:tcPr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Aufgabenblätte</w:t>
            </w:r>
            <w:r w:rsidR="00820C8F" w:rsidRPr="00BC0FAE">
              <w:rPr>
                <w:rFonts w:ascii="Arial" w:hAnsi="Arial" w:cs="Arial"/>
                <w:bCs/>
              </w:rPr>
              <w:t xml:space="preserve">r </w:t>
            </w:r>
            <w:r w:rsidR="00D54385" w:rsidRPr="00BC0FAE">
              <w:rPr>
                <w:rFonts w:ascii="Arial" w:hAnsi="Arial" w:cs="Arial"/>
                <w:bCs/>
              </w:rPr>
              <w:t xml:space="preserve">für jeden Teilnehmenden </w:t>
            </w:r>
          </w:p>
          <w:p w:rsidR="00836DD4" w:rsidRPr="00BC0FAE" w:rsidRDefault="001E6AA8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3</w:t>
            </w:r>
            <w:r w:rsidR="00836DD4" w:rsidRPr="00BC0FAE">
              <w:rPr>
                <w:rFonts w:ascii="Arial" w:hAnsi="Arial" w:cs="Arial"/>
                <w:bCs/>
              </w:rPr>
              <w:t xml:space="preserve"> Puzzles</w:t>
            </w:r>
            <w:r w:rsidRPr="00BC0FAE">
              <w:rPr>
                <w:rFonts w:ascii="Arial" w:hAnsi="Arial" w:cs="Arial"/>
                <w:bCs/>
              </w:rPr>
              <w:t xml:space="preserve"> zum</w:t>
            </w:r>
            <w:r w:rsidR="00836DD4" w:rsidRPr="00BC0FAE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836DD4" w:rsidRPr="00BC0FAE">
              <w:rPr>
                <w:rFonts w:ascii="Arial" w:hAnsi="Arial" w:cs="Arial"/>
                <w:bCs/>
              </w:rPr>
              <w:t>Sinnersche</w:t>
            </w:r>
            <w:r w:rsidR="00D54385" w:rsidRPr="00BC0FAE">
              <w:rPr>
                <w:rFonts w:ascii="Arial" w:hAnsi="Arial" w:cs="Arial"/>
                <w:bCs/>
              </w:rPr>
              <w:t>n</w:t>
            </w:r>
            <w:proofErr w:type="spellEnd"/>
            <w:r w:rsidR="00836DD4" w:rsidRPr="00BC0FAE">
              <w:rPr>
                <w:rFonts w:ascii="Arial" w:hAnsi="Arial" w:cs="Arial"/>
                <w:bCs/>
              </w:rPr>
              <w:t xml:space="preserve"> Kreis (laminiert oder </w:t>
            </w:r>
            <w:r w:rsidRPr="00BC0FAE">
              <w:rPr>
                <w:rFonts w:ascii="Arial" w:hAnsi="Arial" w:cs="Arial"/>
                <w:bCs/>
              </w:rPr>
              <w:t xml:space="preserve">aus </w:t>
            </w:r>
            <w:r w:rsidR="00836DD4" w:rsidRPr="00BC0FAE">
              <w:rPr>
                <w:rFonts w:ascii="Arial" w:hAnsi="Arial" w:cs="Arial"/>
                <w:bCs/>
              </w:rPr>
              <w:t>Holz)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Reinigungsmittel</w:t>
            </w:r>
            <w:r w:rsidR="00057923" w:rsidRPr="00BC0FAE">
              <w:rPr>
                <w:rFonts w:ascii="Arial" w:hAnsi="Arial" w:cs="Arial"/>
                <w:bCs/>
              </w:rPr>
              <w:t xml:space="preserve">, </w:t>
            </w:r>
            <w:r w:rsidRPr="00BC0FAE">
              <w:rPr>
                <w:rFonts w:ascii="Arial" w:hAnsi="Arial" w:cs="Arial"/>
                <w:bCs/>
              </w:rPr>
              <w:t>Bürste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Gallseife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Thermometer</w:t>
            </w:r>
          </w:p>
          <w:p w:rsidR="00820C8F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 xml:space="preserve">Buntstifte (grün, blau, gelb, rot) </w:t>
            </w:r>
          </w:p>
          <w:p w:rsidR="00BC0FAE" w:rsidRPr="00BC0FAE" w:rsidRDefault="00836DD4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Kugelschreiber</w:t>
            </w:r>
            <w:r w:rsidR="00C023A2" w:rsidRPr="00BC0FAE">
              <w:rPr>
                <w:rFonts w:ascii="Arial" w:hAnsi="Arial" w:cs="Arial"/>
                <w:bCs/>
              </w:rPr>
              <w:t xml:space="preserve">, </w:t>
            </w:r>
          </w:p>
          <w:p w:rsidR="00836DD4" w:rsidRPr="00BC0FAE" w:rsidRDefault="00836DD4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Tisch</w:t>
            </w:r>
          </w:p>
        </w:tc>
        <w:tc>
          <w:tcPr>
            <w:tcW w:w="1156" w:type="pct"/>
            <w:vAlign w:val="center"/>
          </w:tcPr>
          <w:p w:rsidR="00836DD4" w:rsidRPr="00BC0FAE" w:rsidRDefault="00664CD4" w:rsidP="00B47ECA">
            <w:pPr>
              <w:contextualSpacing/>
              <w:jc w:val="center"/>
              <w:rPr>
                <w:bCs/>
              </w:rPr>
            </w:pPr>
            <w:r w:rsidRPr="00BC0FAE">
              <w:rPr>
                <w:bCs/>
                <w:noProof/>
                <w:lang w:eastAsia="de-DE"/>
              </w:rPr>
              <w:drawing>
                <wp:inline distT="0" distB="0" distL="0" distR="0" wp14:anchorId="6F050F12" wp14:editId="30201961">
                  <wp:extent cx="1409557" cy="1440000"/>
                  <wp:effectExtent l="0" t="0" r="635" b="8255"/>
                  <wp:docPr id="75" name="Grafik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57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923" w:rsidRPr="00BC0FAE" w:rsidTr="005E388D">
        <w:trPr>
          <w:trHeight w:val="1785"/>
          <w:jc w:val="center"/>
        </w:trPr>
        <w:tc>
          <w:tcPr>
            <w:tcW w:w="1342" w:type="pct"/>
          </w:tcPr>
          <w:p w:rsidR="00836DD4" w:rsidRPr="005E388D" w:rsidRDefault="004864C9" w:rsidP="00B47ECA">
            <w:pPr>
              <w:contextualSpacing/>
              <w:rPr>
                <w:bCs/>
              </w:rPr>
            </w:pPr>
            <w:r w:rsidRPr="005E388D">
              <w:rPr>
                <w:bCs/>
              </w:rPr>
              <w:fldChar w:fldCharType="begin"/>
            </w:r>
            <w:r w:rsidRPr="005E388D">
              <w:rPr>
                <w:bCs/>
              </w:rPr>
              <w:instrText xml:space="preserve"> REF _Ref531867261 \h </w:instrText>
            </w:r>
            <w:r w:rsidR="00057923" w:rsidRPr="005E388D">
              <w:rPr>
                <w:bCs/>
              </w:rPr>
              <w:instrText xml:space="preserve"> \* MERGEFORMAT </w:instrText>
            </w:r>
            <w:r w:rsidRPr="005E388D">
              <w:rPr>
                <w:bCs/>
              </w:rPr>
            </w:r>
            <w:r w:rsidRPr="005E388D">
              <w:rPr>
                <w:bCs/>
              </w:rPr>
              <w:fldChar w:fldCharType="separate"/>
            </w:r>
            <w:bookmarkStart w:id="17" w:name="_Toc531878616"/>
            <w:bookmarkStart w:id="18" w:name="_Toc531867618"/>
            <w:bookmarkStart w:id="19" w:name="_Toc535943915"/>
            <w:r w:rsidR="006768B0" w:rsidRPr="006D2D31">
              <w:rPr>
                <w:rStyle w:val="berschrift3Zchn"/>
                <w:rFonts w:ascii="Arial" w:eastAsiaTheme="minorHAnsi" w:hAnsi="Arial" w:cs="Arial"/>
                <w:b w:val="0"/>
                <w:color w:val="auto"/>
              </w:rPr>
              <w:t xml:space="preserve">Station 5: </w:t>
            </w:r>
            <w:r w:rsidR="00560E06" w:rsidRPr="005E388D">
              <w:rPr>
                <w:rStyle w:val="berschrift3Zchn"/>
                <w:rFonts w:ascii="Arial" w:eastAsiaTheme="minorHAnsi" w:hAnsi="Arial" w:cs="Arial"/>
                <w:color w:val="auto"/>
              </w:rPr>
              <w:br w:type="textWrapping" w:clear="all"/>
            </w:r>
            <w:r w:rsidR="006768B0" w:rsidRPr="005E388D">
              <w:rPr>
                <w:rStyle w:val="berschrift1Zchn"/>
                <w:rFonts w:asciiTheme="minorHAnsi" w:hAnsiTheme="minorHAnsi"/>
                <w:sz w:val="22"/>
                <w:szCs w:val="22"/>
              </w:rPr>
              <w:t>Ernährung –  Erkennst du die Kräuter?</w:t>
            </w:r>
            <w:bookmarkEnd w:id="17"/>
            <w:bookmarkEnd w:id="18"/>
            <w:bookmarkEnd w:id="19"/>
            <w:r w:rsidRPr="005E388D">
              <w:rPr>
                <w:bCs/>
              </w:rPr>
              <w:fldChar w:fldCharType="end"/>
            </w:r>
          </w:p>
        </w:tc>
        <w:tc>
          <w:tcPr>
            <w:tcW w:w="2502" w:type="pct"/>
          </w:tcPr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 xml:space="preserve">Aufgabenblätter 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Küchenkräuter</w:t>
            </w:r>
            <w:r w:rsidR="001A4B2B" w:rsidRPr="00BC0FAE">
              <w:rPr>
                <w:rFonts w:ascii="Arial" w:hAnsi="Arial" w:cs="Arial"/>
                <w:bCs/>
              </w:rPr>
              <w:t xml:space="preserve"> </w:t>
            </w:r>
            <w:r w:rsidRPr="00BC0FAE">
              <w:rPr>
                <w:rFonts w:ascii="Arial" w:hAnsi="Arial" w:cs="Arial"/>
                <w:bCs/>
              </w:rPr>
              <w:t>(Dill, Zitronenmelisse, Pfeffe</w:t>
            </w:r>
            <w:r w:rsidRPr="00BC0FAE">
              <w:rPr>
                <w:rFonts w:ascii="Arial" w:hAnsi="Arial" w:cs="Arial"/>
                <w:bCs/>
              </w:rPr>
              <w:t>r</w:t>
            </w:r>
            <w:r w:rsidRPr="00BC0FAE">
              <w:rPr>
                <w:rFonts w:ascii="Arial" w:hAnsi="Arial" w:cs="Arial"/>
                <w:bCs/>
              </w:rPr>
              <w:t>minze, Rosmarin)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Laminierte Kärtchen mit Kräuternamen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Tuch/Brille geschwärzt</w:t>
            </w:r>
          </w:p>
          <w:p w:rsidR="00836DD4" w:rsidRPr="00BC0FAE" w:rsidRDefault="00836DD4" w:rsidP="00B47ECA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 xml:space="preserve">Rezepte als </w:t>
            </w:r>
            <w:proofErr w:type="spellStart"/>
            <w:r w:rsidRPr="00BC0FAE">
              <w:rPr>
                <w:rFonts w:ascii="Arial" w:hAnsi="Arial" w:cs="Arial"/>
                <w:bCs/>
              </w:rPr>
              <w:t>Giveaway</w:t>
            </w:r>
            <w:proofErr w:type="spellEnd"/>
          </w:p>
          <w:p w:rsidR="00BC0FAE" w:rsidRPr="00BC0FAE" w:rsidRDefault="00820C8F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Tisch</w:t>
            </w:r>
            <w:r w:rsidR="00C023A2" w:rsidRPr="00BC0FAE">
              <w:rPr>
                <w:rFonts w:ascii="Arial" w:hAnsi="Arial" w:cs="Arial"/>
                <w:bCs/>
              </w:rPr>
              <w:t xml:space="preserve">, </w:t>
            </w:r>
          </w:p>
          <w:p w:rsidR="00820C8F" w:rsidRPr="00BC0FAE" w:rsidRDefault="00C023A2" w:rsidP="00C023A2">
            <w:pPr>
              <w:pStyle w:val="Listenabsatz"/>
              <w:numPr>
                <w:ilvl w:val="0"/>
                <w:numId w:val="3"/>
              </w:numPr>
              <w:ind w:left="215" w:hanging="215"/>
              <w:rPr>
                <w:rFonts w:ascii="Arial" w:hAnsi="Arial" w:cs="Arial"/>
                <w:bCs/>
              </w:rPr>
            </w:pPr>
            <w:r w:rsidRPr="00BC0FAE">
              <w:rPr>
                <w:rFonts w:ascii="Arial" w:hAnsi="Arial" w:cs="Arial"/>
                <w:bCs/>
              </w:rPr>
              <w:t>Stift</w:t>
            </w:r>
          </w:p>
        </w:tc>
        <w:tc>
          <w:tcPr>
            <w:tcW w:w="1156" w:type="pct"/>
            <w:vAlign w:val="center"/>
          </w:tcPr>
          <w:p w:rsidR="00836DD4" w:rsidRPr="00BC0FAE" w:rsidRDefault="00836DD4" w:rsidP="00B47ECA">
            <w:pPr>
              <w:contextualSpacing/>
              <w:jc w:val="center"/>
              <w:rPr>
                <w:bCs/>
              </w:rPr>
            </w:pPr>
            <w:r w:rsidRPr="00BC0FAE">
              <w:rPr>
                <w:bCs/>
                <w:noProof/>
                <w:lang w:eastAsia="de-DE"/>
              </w:rPr>
              <w:drawing>
                <wp:inline distT="0" distB="0" distL="0" distR="0" wp14:anchorId="34451B5F" wp14:editId="5A37CE92">
                  <wp:extent cx="1134795" cy="1190488"/>
                  <wp:effectExtent l="0" t="8572" r="0" b="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019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95" r="19520"/>
                          <a:stretch/>
                        </pic:blipFill>
                        <pic:spPr bwMode="auto">
                          <a:xfrm rot="5400000">
                            <a:off x="0" y="0"/>
                            <a:ext cx="1134795" cy="119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49ED" w:rsidRDefault="007649ED" w:rsidP="00AC5792">
      <w:pPr>
        <w:sectPr w:rsidR="007649ED" w:rsidSect="007F3D92">
          <w:headerReference w:type="default" r:id="rId20"/>
          <w:footerReference w:type="default" r:id="rId21"/>
          <w:footerReference w:type="first" r:id="rId22"/>
          <w:pgSz w:w="11906" w:h="16838"/>
          <w:pgMar w:top="1094" w:right="1247" w:bottom="1134" w:left="1247" w:header="709" w:footer="709" w:gutter="0"/>
          <w:cols w:space="708"/>
          <w:titlePg/>
          <w:docGrid w:linePitch="360"/>
        </w:sectPr>
      </w:pPr>
    </w:p>
    <w:p w:rsidR="00A03AA0" w:rsidRPr="00D21FDB" w:rsidRDefault="00A03AA0" w:rsidP="00C023A2">
      <w:pPr>
        <w:pStyle w:val="berschrift1"/>
        <w:rPr>
          <w:rStyle w:val="berschrift1Zchn"/>
          <w:b/>
          <w:bCs/>
        </w:rPr>
      </w:pPr>
      <w:bookmarkStart w:id="20" w:name="_Toc535943916"/>
      <w:r w:rsidRPr="00D21FDB">
        <w:rPr>
          <w:rStyle w:val="berschrift1Zchn"/>
          <w:b/>
          <w:bCs/>
          <w:sz w:val="22"/>
          <w:szCs w:val="22"/>
        </w:rPr>
        <w:lastRenderedPageBreak/>
        <w:t>Vorlagen</w:t>
      </w:r>
      <w:bookmarkEnd w:id="20"/>
      <w:r w:rsidRPr="00D21FDB">
        <w:rPr>
          <w:rStyle w:val="berschrift1Zchn"/>
          <w:b/>
          <w:bCs/>
        </w:rPr>
        <w:t xml:space="preserve"> </w:t>
      </w:r>
    </w:p>
    <w:p w:rsidR="00A03AA0" w:rsidRPr="00D21FDB" w:rsidRDefault="00A03AA0" w:rsidP="00216381">
      <w:pPr>
        <w:contextualSpacing/>
        <w:rPr>
          <w:rFonts w:asciiTheme="minorHAnsi" w:hAnsiTheme="minorHAnsi" w:cstheme="minorHAnsi"/>
        </w:rPr>
      </w:pPr>
      <w:r w:rsidRPr="00D21FDB">
        <w:rPr>
          <w:rFonts w:asciiTheme="minorHAnsi" w:hAnsiTheme="minorHAnsi" w:cstheme="minorHAnsi"/>
        </w:rPr>
        <w:t>Anmerkung: Text der in eckigen Klammern geschrieben ist</w:t>
      </w:r>
      <w:r w:rsidR="00216381">
        <w:rPr>
          <w:rFonts w:asciiTheme="minorHAnsi" w:hAnsiTheme="minorHAnsi" w:cstheme="minorHAnsi"/>
        </w:rPr>
        <w:t>,</w:t>
      </w:r>
      <w:r w:rsidRPr="00D21FDB">
        <w:rPr>
          <w:rFonts w:asciiTheme="minorHAnsi" w:hAnsiTheme="minorHAnsi" w:cstheme="minorHAnsi"/>
        </w:rPr>
        <w:t xml:space="preserve"> enthält Hinweise oder ist ein [Plat</w:t>
      </w:r>
      <w:r w:rsidRPr="00D21FDB">
        <w:rPr>
          <w:rFonts w:asciiTheme="minorHAnsi" w:hAnsiTheme="minorHAnsi" w:cstheme="minorHAnsi"/>
        </w:rPr>
        <w:t>z</w:t>
      </w:r>
      <w:r w:rsidRPr="00D21FDB">
        <w:rPr>
          <w:rFonts w:asciiTheme="minorHAnsi" w:hAnsiTheme="minorHAnsi" w:cstheme="minorHAnsi"/>
        </w:rPr>
        <w:t xml:space="preserve">halter] für Ihre Daten. </w:t>
      </w:r>
    </w:p>
    <w:p w:rsidR="001B546C" w:rsidRPr="00D21FDB" w:rsidRDefault="001B546C" w:rsidP="00216381">
      <w:pPr>
        <w:pStyle w:val="berschrift3"/>
        <w:spacing w:after="120"/>
        <w:rPr>
          <w:rStyle w:val="berschrift1Zchn"/>
          <w:rFonts w:asciiTheme="minorHAnsi" w:eastAsiaTheme="minorHAnsi" w:hAnsiTheme="minorHAnsi"/>
          <w:b/>
          <w:bCs/>
          <w:sz w:val="22"/>
          <w:szCs w:val="22"/>
        </w:rPr>
      </w:pPr>
      <w:bookmarkStart w:id="21" w:name="_Toc535943917"/>
      <w:r w:rsidRPr="00D21FDB">
        <w:rPr>
          <w:rStyle w:val="berschrift1Zchn"/>
          <w:rFonts w:asciiTheme="minorHAnsi" w:eastAsiaTheme="minorHAnsi" w:hAnsiTheme="minorHAnsi"/>
          <w:b/>
          <w:bCs/>
          <w:sz w:val="22"/>
          <w:szCs w:val="22"/>
        </w:rPr>
        <w:t>Pressemitteilung</w:t>
      </w:r>
      <w:r w:rsidR="00DB292F" w:rsidRPr="00D21FDB">
        <w:rPr>
          <w:rStyle w:val="berschrift1Zchn"/>
          <w:rFonts w:asciiTheme="minorHAnsi" w:eastAsiaTheme="minorHAnsi" w:hAnsiTheme="minorHAnsi"/>
          <w:b/>
          <w:bCs/>
          <w:sz w:val="22"/>
          <w:szCs w:val="22"/>
        </w:rPr>
        <w:t>en</w:t>
      </w:r>
      <w:bookmarkEnd w:id="21"/>
    </w:p>
    <w:p w:rsidR="00D31F62" w:rsidRPr="003C6FA1" w:rsidRDefault="001E6FAE" w:rsidP="003C6FA1">
      <w:pPr>
        <w:spacing w:before="200" w:after="120"/>
        <w:rPr>
          <w:rFonts w:asciiTheme="minorHAnsi" w:hAnsiTheme="minorHAnsi" w:cstheme="minorHAnsi"/>
          <w:b/>
        </w:rPr>
      </w:pPr>
      <w:r w:rsidRPr="003C6FA1">
        <w:rPr>
          <w:rFonts w:asciiTheme="minorHAnsi" w:hAnsiTheme="minorHAnsi" w:cstheme="minorHAnsi"/>
          <w:b/>
        </w:rPr>
        <w:t>Ankündigung:</w:t>
      </w:r>
    </w:p>
    <w:p w:rsidR="00D31F62" w:rsidRPr="003C6FA1" w:rsidRDefault="00D31F62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>[Ort], [Datum]</w:t>
      </w:r>
    </w:p>
    <w:p w:rsidR="00D31F62" w:rsidRPr="003C6FA1" w:rsidRDefault="00D31F62" w:rsidP="003C6FA1">
      <w:pPr>
        <w:spacing w:before="200" w:after="120"/>
        <w:rPr>
          <w:rFonts w:asciiTheme="minorHAnsi" w:hAnsiTheme="minorHAnsi" w:cstheme="minorHAnsi"/>
          <w:b/>
        </w:rPr>
      </w:pPr>
      <w:r w:rsidRPr="003C6FA1">
        <w:rPr>
          <w:rFonts w:asciiTheme="minorHAnsi" w:hAnsiTheme="minorHAnsi" w:cstheme="minorHAnsi"/>
          <w:b/>
        </w:rPr>
        <w:t>Der Ausbildungsbetrieb [Name] bietet zum [Anlass: Welttag der Hauswirtschaft, Boys´ Day, Tag der offenen Tür] am [Veranstaltungsdatum] eine Berufsorientierungs-Rallye Hauswirtschaft an. Der Beruf des/r Hauswirtschafter/in wird dabei lebendig und praxisnah vorgestellt.</w:t>
      </w:r>
    </w:p>
    <w:p w:rsidR="009D2802" w:rsidRPr="003C6FA1" w:rsidRDefault="009D2802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 xml:space="preserve">Im Rahmen dieser Rallye erfahren Gäste und Schüler/innen </w:t>
      </w:r>
      <w:r w:rsidR="00AF4B28" w:rsidRPr="003C6FA1">
        <w:rPr>
          <w:rFonts w:asciiTheme="minorHAnsi" w:hAnsiTheme="minorHAnsi" w:cstheme="minorHAnsi"/>
        </w:rPr>
        <w:t>S</w:t>
      </w:r>
      <w:r w:rsidRPr="003C6FA1">
        <w:rPr>
          <w:rFonts w:asciiTheme="minorHAnsi" w:hAnsiTheme="minorHAnsi" w:cstheme="minorHAnsi"/>
        </w:rPr>
        <w:t>pannendes zur Ausbildung im Beruf „Hauswirtschafter/in“ und bekommen kleine praktische Einblicke in die Tätigkeiten des Berufs: Von der Händehy</w:t>
      </w:r>
      <w:r w:rsidR="00AF4B28" w:rsidRPr="003C6FA1">
        <w:rPr>
          <w:rFonts w:asciiTheme="minorHAnsi" w:hAnsiTheme="minorHAnsi" w:cstheme="minorHAnsi"/>
        </w:rPr>
        <w:t>giene über die gesunde</w:t>
      </w:r>
      <w:r w:rsidRPr="003C6FA1">
        <w:rPr>
          <w:rFonts w:asciiTheme="minorHAnsi" w:hAnsiTheme="minorHAnsi" w:cstheme="minorHAnsi"/>
        </w:rPr>
        <w:t xml:space="preserve"> Ernährung bis hin zur Karriereleiter in der Hauswirtschaft. </w:t>
      </w:r>
    </w:p>
    <w:p w:rsidR="00AF29A8" w:rsidRPr="003C6FA1" w:rsidRDefault="009D2802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 xml:space="preserve">[Name der Einrichtung] wirbt </w:t>
      </w:r>
      <w:r w:rsidR="00AF29A8" w:rsidRPr="003C6FA1">
        <w:rPr>
          <w:rFonts w:asciiTheme="minorHAnsi" w:hAnsiTheme="minorHAnsi" w:cstheme="minorHAnsi"/>
        </w:rPr>
        <w:t xml:space="preserve"> für einen „Beruf mit Sinn und für die Sinne“. Kreativität in Küche und Gestaltung </w:t>
      </w:r>
      <w:r w:rsidR="00DF4FE8" w:rsidRPr="003C6FA1">
        <w:rPr>
          <w:rFonts w:asciiTheme="minorHAnsi" w:hAnsiTheme="minorHAnsi" w:cstheme="minorHAnsi"/>
        </w:rPr>
        <w:t xml:space="preserve">sowie Einfühlungsvermögen </w:t>
      </w:r>
      <w:r w:rsidR="00AF29A8" w:rsidRPr="003C6FA1">
        <w:rPr>
          <w:rFonts w:asciiTheme="minorHAnsi" w:hAnsiTheme="minorHAnsi" w:cstheme="minorHAnsi"/>
        </w:rPr>
        <w:t>sind genau so wichtig</w:t>
      </w:r>
      <w:r w:rsidR="00DF4FE8" w:rsidRPr="003C6FA1">
        <w:rPr>
          <w:rFonts w:asciiTheme="minorHAnsi" w:hAnsiTheme="minorHAnsi" w:cstheme="minorHAnsi"/>
        </w:rPr>
        <w:t>,</w:t>
      </w:r>
      <w:r w:rsidR="00AF29A8" w:rsidRPr="003C6FA1">
        <w:rPr>
          <w:rFonts w:asciiTheme="minorHAnsi" w:hAnsiTheme="minorHAnsi" w:cstheme="minorHAnsi"/>
        </w:rPr>
        <w:t xml:space="preserve"> wie die ordentliche Kalkul</w:t>
      </w:r>
      <w:r w:rsidR="00AF29A8" w:rsidRPr="003C6FA1">
        <w:rPr>
          <w:rFonts w:asciiTheme="minorHAnsi" w:hAnsiTheme="minorHAnsi" w:cstheme="minorHAnsi"/>
        </w:rPr>
        <w:t>a</w:t>
      </w:r>
      <w:r w:rsidR="00AF29A8" w:rsidRPr="003C6FA1">
        <w:rPr>
          <w:rFonts w:asciiTheme="minorHAnsi" w:hAnsiTheme="minorHAnsi" w:cstheme="minorHAnsi"/>
        </w:rPr>
        <w:t>tion, Qualität und Organisation der hauswirtschaftlichen Dienstleistungen. Die Aufgaben sind vielfältig: Betreuung, Reinigung, Wäschepflege, Nahrungszubereitung und Service sind nur ein Ausschnitt aus dem Alltag von Hauswirtschafterinnen und Hauswirtschaftern.</w:t>
      </w:r>
      <w:r w:rsidR="001E6FAE" w:rsidRPr="003C6FA1">
        <w:rPr>
          <w:rFonts w:asciiTheme="minorHAnsi" w:hAnsiTheme="minorHAnsi" w:cstheme="minorHAnsi"/>
        </w:rPr>
        <w:t xml:space="preserve"> </w:t>
      </w:r>
      <w:r w:rsidR="00AF29A8" w:rsidRPr="003C6FA1">
        <w:rPr>
          <w:rFonts w:asciiTheme="minorHAnsi" w:hAnsiTheme="minorHAnsi" w:cstheme="minorHAnsi"/>
        </w:rPr>
        <w:t>Die duale Ausbi</w:t>
      </w:r>
      <w:r w:rsidR="00AF29A8" w:rsidRPr="003C6FA1">
        <w:rPr>
          <w:rFonts w:asciiTheme="minorHAnsi" w:hAnsiTheme="minorHAnsi" w:cstheme="minorHAnsi"/>
        </w:rPr>
        <w:t>l</w:t>
      </w:r>
      <w:r w:rsidR="00AF29A8" w:rsidRPr="003C6FA1">
        <w:rPr>
          <w:rFonts w:asciiTheme="minorHAnsi" w:hAnsiTheme="minorHAnsi" w:cstheme="minorHAnsi"/>
        </w:rPr>
        <w:t>dung bietet</w:t>
      </w:r>
      <w:r w:rsidR="003E6D35" w:rsidRPr="003C6FA1">
        <w:rPr>
          <w:rFonts w:asciiTheme="minorHAnsi" w:hAnsiTheme="minorHAnsi" w:cstheme="minorHAnsi"/>
        </w:rPr>
        <w:t xml:space="preserve"> neben der Ausbildungsvergütung, </w:t>
      </w:r>
      <w:r w:rsidR="00AF29A8" w:rsidRPr="003C6FA1">
        <w:rPr>
          <w:rFonts w:asciiTheme="minorHAnsi" w:hAnsiTheme="minorHAnsi" w:cstheme="minorHAnsi"/>
        </w:rPr>
        <w:t>die Verbindu</w:t>
      </w:r>
      <w:r w:rsidR="00AF4B28" w:rsidRPr="003C6FA1">
        <w:rPr>
          <w:rFonts w:asciiTheme="minorHAnsi" w:hAnsiTheme="minorHAnsi" w:cstheme="minorHAnsi"/>
        </w:rPr>
        <w:t>ng von Theorie und Praxis, gute</w:t>
      </w:r>
      <w:r w:rsidR="00AF29A8" w:rsidRPr="003C6FA1">
        <w:rPr>
          <w:rFonts w:asciiTheme="minorHAnsi" w:hAnsiTheme="minorHAnsi" w:cstheme="minorHAnsi"/>
        </w:rPr>
        <w:t xml:space="preserve"> Au</w:t>
      </w:r>
      <w:r w:rsidR="00AF29A8" w:rsidRPr="003C6FA1">
        <w:rPr>
          <w:rFonts w:asciiTheme="minorHAnsi" w:hAnsiTheme="minorHAnsi" w:cstheme="minorHAnsi"/>
        </w:rPr>
        <w:t>s</w:t>
      </w:r>
      <w:r w:rsidR="00AF29A8" w:rsidRPr="003C6FA1">
        <w:rPr>
          <w:rFonts w:asciiTheme="minorHAnsi" w:hAnsiTheme="minorHAnsi" w:cstheme="minorHAnsi"/>
        </w:rPr>
        <w:t>sichten auf eine Übernahme und Möglichkeiten der Weiterbildung. Es ist ein Beruf mit Zukunft, denn überall wo Menschen leben oder zu Gast sind, werden Hauswirtschafterinnen und Hau</w:t>
      </w:r>
      <w:r w:rsidR="00AF29A8" w:rsidRPr="003C6FA1">
        <w:rPr>
          <w:rFonts w:asciiTheme="minorHAnsi" w:hAnsiTheme="minorHAnsi" w:cstheme="minorHAnsi"/>
        </w:rPr>
        <w:t>s</w:t>
      </w:r>
      <w:r w:rsidR="00AF29A8" w:rsidRPr="003C6FA1">
        <w:rPr>
          <w:rFonts w:asciiTheme="minorHAnsi" w:hAnsiTheme="minorHAnsi" w:cstheme="minorHAnsi"/>
        </w:rPr>
        <w:t xml:space="preserve">wirtschafter gebraucht. Ausbildungsplätze gibt es in Senioreneinrichtungen, Wohnangeboten für Menschen mit Behinderung, Tagungshäusern, Jugendherbergen </w:t>
      </w:r>
      <w:r w:rsidR="00216381" w:rsidRPr="003C6FA1">
        <w:rPr>
          <w:rFonts w:asciiTheme="minorHAnsi" w:hAnsiTheme="minorHAnsi" w:cstheme="minorHAnsi"/>
        </w:rPr>
        <w:t>oder</w:t>
      </w:r>
      <w:r w:rsidR="00AF29A8" w:rsidRPr="003C6FA1">
        <w:rPr>
          <w:rFonts w:asciiTheme="minorHAnsi" w:hAnsiTheme="minorHAnsi" w:cstheme="minorHAnsi"/>
        </w:rPr>
        <w:t xml:space="preserve"> Kitas.</w:t>
      </w:r>
    </w:p>
    <w:p w:rsidR="00AF4B28" w:rsidRPr="003C6FA1" w:rsidRDefault="001E6FAE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>Interessierte sind herzlich eingelade</w:t>
      </w:r>
      <w:r w:rsidR="00DB292F" w:rsidRPr="003C6FA1">
        <w:rPr>
          <w:rFonts w:asciiTheme="minorHAnsi" w:hAnsiTheme="minorHAnsi" w:cstheme="minorHAnsi"/>
        </w:rPr>
        <w:t>n zwischen [Uhrzeit] in der [Adr</w:t>
      </w:r>
      <w:r w:rsidR="00AF4B28" w:rsidRPr="003C6FA1">
        <w:rPr>
          <w:rFonts w:asciiTheme="minorHAnsi" w:hAnsiTheme="minorHAnsi" w:cstheme="minorHAnsi"/>
        </w:rPr>
        <w:t>esse] vorbeizukommen. [</w:t>
      </w:r>
      <w:r w:rsidR="00AF4B28" w:rsidRPr="003C6FA1">
        <w:rPr>
          <w:rFonts w:asciiTheme="minorHAnsi" w:hAnsiTheme="minorHAnsi" w:cstheme="minorHAnsi"/>
        </w:rPr>
        <w:t>o</w:t>
      </w:r>
      <w:r w:rsidR="00AF4B28" w:rsidRPr="003C6FA1">
        <w:rPr>
          <w:rFonts w:asciiTheme="minorHAnsi" w:hAnsiTheme="minorHAnsi" w:cstheme="minorHAnsi"/>
        </w:rPr>
        <w:t>der]</w:t>
      </w:r>
    </w:p>
    <w:p w:rsidR="00216381" w:rsidRPr="003C6FA1" w:rsidRDefault="001E6FAE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 xml:space="preserve">Interessierte können sich unter [Kontaktdaten/Link] anmelden und einen Termin </w:t>
      </w:r>
      <w:r w:rsidR="00216381" w:rsidRPr="003C6FA1">
        <w:rPr>
          <w:rFonts w:asciiTheme="minorHAnsi" w:hAnsiTheme="minorHAnsi" w:cstheme="minorHAnsi"/>
        </w:rPr>
        <w:t xml:space="preserve">vereinbaren. </w:t>
      </w:r>
    </w:p>
    <w:p w:rsidR="00D31F62" w:rsidRPr="003C6FA1" w:rsidRDefault="003C6FA1" w:rsidP="003C6FA1">
      <w:pPr>
        <w:spacing w:before="200" w:after="120"/>
        <w:contextualSpacing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707392" behindDoc="1" locked="0" layoutInCell="1" allowOverlap="1" wp14:anchorId="276ABC6E" wp14:editId="44CB9F8D">
            <wp:simplePos x="0" y="0"/>
            <wp:positionH relativeFrom="column">
              <wp:posOffset>3917315</wp:posOffset>
            </wp:positionH>
            <wp:positionV relativeFrom="paragraph">
              <wp:posOffset>57785</wp:posOffset>
            </wp:positionV>
            <wp:extent cx="2197100" cy="1647190"/>
            <wp:effectExtent l="19050" t="19050" r="12700" b="10160"/>
            <wp:wrapTight wrapText="bothSides">
              <wp:wrapPolygon edited="0">
                <wp:start x="-187" y="-250"/>
                <wp:lineTo x="-187" y="21483"/>
                <wp:lineTo x="21538" y="21483"/>
                <wp:lineTo x="21538" y="-250"/>
                <wp:lineTo x="-187" y="-250"/>
              </wp:wrapPolygon>
            </wp:wrapTight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945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1358" r="89885">
                                  <a14:backgroundMark x1="44874" y1="77647" x2="44874" y2="77647"/>
                                  <a14:backgroundMark x1="55872" y1="87964" x2="55872" y2="87964"/>
                                  <a14:backgroundMark x1="60896" y1="91041" x2="60896" y2="91041"/>
                                  <a14:backgroundMark x1="26748" y1="86606" x2="26748" y2="86606"/>
                                  <a14:backgroundMark x1="43856" y1="86154" x2="43856" y2="86154"/>
                                  <a14:backgroundMark x1="70265" y1="79457" x2="70265" y2="79457"/>
                                  <a14:backgroundMark x1="19416" y1="33032" x2="19416" y2="33032"/>
                                  <a14:backgroundMark x1="44196" y1="94208" x2="44196" y2="94208"/>
                                  <a14:backgroundMark x1="72301" y1="94208" x2="72301" y2="94208"/>
                                  <a14:backgroundMark x1="80312" y1="96018" x2="80312" y2="96018"/>
                                  <a14:backgroundMark x1="20434" y1="75023" x2="23422" y2="95566"/>
                                  <a14:backgroundMark x1="23422" y1="98190" x2="78683" y2="97285"/>
                                  <a14:backgroundMark x1="19416" y1="29050" x2="19416" y2="29050"/>
                                  <a14:backgroundMark x1="19077" y1="37014" x2="19077" y2="37014"/>
                                  <a14:backgroundMark x1="36456" y1="3529" x2="48201" y2="1357"/>
                                  <a14:backgroundMark x1="20095" y1="38371" x2="20434" y2="240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1647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6FA1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719680" behindDoc="1" locked="0" layoutInCell="1" allowOverlap="1" wp14:anchorId="52B4CB06" wp14:editId="7CDD871C">
            <wp:simplePos x="0" y="0"/>
            <wp:positionH relativeFrom="column">
              <wp:posOffset>1603375</wp:posOffset>
            </wp:positionH>
            <wp:positionV relativeFrom="paragraph">
              <wp:posOffset>54610</wp:posOffset>
            </wp:positionV>
            <wp:extent cx="2201545" cy="1651000"/>
            <wp:effectExtent l="19050" t="19050" r="27305" b="25400"/>
            <wp:wrapTight wrapText="bothSides">
              <wp:wrapPolygon edited="0">
                <wp:start x="-187" y="-249"/>
                <wp:lineTo x="-187" y="21683"/>
                <wp:lineTo x="21681" y="21683"/>
                <wp:lineTo x="21681" y="-249"/>
                <wp:lineTo x="-187" y="-249"/>
              </wp:wrapPolygon>
            </wp:wrapTight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dusoHauswirtschafterin einBil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651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381" w:rsidRPr="003C6FA1">
        <w:rPr>
          <w:rFonts w:asciiTheme="minorHAnsi" w:hAnsiTheme="minorHAnsi" w:cstheme="minorHAnsi"/>
        </w:rPr>
        <w:t>Kontaktdaten</w:t>
      </w:r>
      <w:r w:rsidR="00D31F62" w:rsidRPr="003C6FA1">
        <w:rPr>
          <w:rFonts w:asciiTheme="minorHAnsi" w:hAnsiTheme="minorHAnsi" w:cstheme="minorHAnsi"/>
        </w:rPr>
        <w:t>:</w:t>
      </w:r>
    </w:p>
    <w:p w:rsidR="00D31F62" w:rsidRPr="003C6FA1" w:rsidRDefault="00D31F62" w:rsidP="003C6FA1">
      <w:pPr>
        <w:spacing w:before="200" w:after="120"/>
        <w:contextualSpacing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>[Vorname] [Nachname]</w:t>
      </w:r>
    </w:p>
    <w:p w:rsidR="00D31F62" w:rsidRPr="003C6FA1" w:rsidRDefault="00D31F62" w:rsidP="003C6FA1">
      <w:pPr>
        <w:spacing w:before="200" w:after="120"/>
        <w:contextualSpacing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>[</w:t>
      </w:r>
      <w:r w:rsidR="003E6D35" w:rsidRPr="003C6FA1">
        <w:rPr>
          <w:rFonts w:asciiTheme="minorHAnsi" w:hAnsiTheme="minorHAnsi" w:cstheme="minorHAnsi"/>
        </w:rPr>
        <w:t>Position</w:t>
      </w:r>
      <w:r w:rsidRPr="003C6FA1">
        <w:rPr>
          <w:rFonts w:asciiTheme="minorHAnsi" w:hAnsiTheme="minorHAnsi" w:cstheme="minorHAnsi"/>
        </w:rPr>
        <w:t>]</w:t>
      </w:r>
    </w:p>
    <w:p w:rsidR="00D31F62" w:rsidRPr="003C6FA1" w:rsidRDefault="00D31F62" w:rsidP="003C6FA1">
      <w:pPr>
        <w:spacing w:before="200" w:after="120"/>
        <w:contextualSpacing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>[E-Mail]</w:t>
      </w:r>
      <w:r w:rsidR="00D21FDB" w:rsidRPr="003C6FA1">
        <w:rPr>
          <w:rFonts w:asciiTheme="minorHAnsi" w:hAnsiTheme="minorHAnsi" w:cstheme="minorHAnsi"/>
        </w:rPr>
        <w:t xml:space="preserve"> </w:t>
      </w:r>
    </w:p>
    <w:p w:rsidR="00C325A3" w:rsidRPr="00D21FDB" w:rsidRDefault="00D31F62" w:rsidP="003C6FA1">
      <w:pPr>
        <w:spacing w:before="200" w:after="120"/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r w:rsidRPr="003C6FA1">
        <w:rPr>
          <w:rFonts w:asciiTheme="minorHAnsi" w:hAnsiTheme="minorHAnsi" w:cstheme="minorHAnsi"/>
        </w:rPr>
        <w:t>[Telefon</w:t>
      </w:r>
      <w:r w:rsidRPr="00D21FDB">
        <w:rPr>
          <w:rFonts w:asciiTheme="minorHAnsi" w:hAnsiTheme="minorHAnsi" w:cstheme="minorHAnsi"/>
          <w:bCs/>
          <w:szCs w:val="20"/>
        </w:rPr>
        <w:t>]</w:t>
      </w:r>
      <w:r w:rsidR="00520820" w:rsidRPr="00D21FDB">
        <w:rPr>
          <w:rFonts w:asciiTheme="minorHAnsi" w:hAnsiTheme="minorHAnsi" w:cstheme="minorHAnsi"/>
          <w:bCs/>
          <w:noProof/>
          <w:szCs w:val="20"/>
          <w:lang w:eastAsia="de-DE"/>
        </w:rPr>
        <w:t xml:space="preserve"> </w:t>
      </w:r>
      <w:r w:rsidR="00C325A3" w:rsidRPr="00D21FDB">
        <w:rPr>
          <w:rFonts w:asciiTheme="minorHAnsi" w:hAnsiTheme="minorHAnsi" w:cstheme="minorHAnsi"/>
          <w:b/>
          <w:bCs/>
          <w:sz w:val="20"/>
          <w:szCs w:val="20"/>
        </w:rPr>
        <w:br w:type="page"/>
      </w:r>
    </w:p>
    <w:p w:rsidR="00D31F62" w:rsidRPr="003C6FA1" w:rsidRDefault="00D31F62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  <w:b/>
        </w:rPr>
        <w:lastRenderedPageBreak/>
        <w:t>B</w:t>
      </w:r>
      <w:r w:rsidR="00AF29A8" w:rsidRPr="003C6FA1">
        <w:rPr>
          <w:rFonts w:asciiTheme="minorHAnsi" w:hAnsiTheme="minorHAnsi" w:cstheme="minorHAnsi"/>
          <w:b/>
        </w:rPr>
        <w:t>eispielb</w:t>
      </w:r>
      <w:r w:rsidRPr="003C6FA1">
        <w:rPr>
          <w:rFonts w:asciiTheme="minorHAnsi" w:hAnsiTheme="minorHAnsi" w:cstheme="minorHAnsi"/>
          <w:b/>
        </w:rPr>
        <w:t>ericht hinterher</w:t>
      </w:r>
      <w:r w:rsidR="00DB292F" w:rsidRPr="003C6FA1">
        <w:rPr>
          <w:rFonts w:asciiTheme="minorHAnsi" w:hAnsiTheme="minorHAnsi" w:cstheme="minorHAnsi"/>
        </w:rPr>
        <w:t xml:space="preserve"> (Ziel Sto</w:t>
      </w:r>
      <w:r w:rsidR="00AF29A8" w:rsidRPr="003C6FA1">
        <w:rPr>
          <w:rFonts w:asciiTheme="minorHAnsi" w:hAnsiTheme="minorHAnsi" w:cstheme="minorHAnsi"/>
        </w:rPr>
        <w:t>ry-</w:t>
      </w:r>
      <w:proofErr w:type="spellStart"/>
      <w:r w:rsidR="00AF29A8" w:rsidRPr="003C6FA1">
        <w:rPr>
          <w:rFonts w:asciiTheme="minorHAnsi" w:hAnsiTheme="minorHAnsi" w:cstheme="minorHAnsi"/>
        </w:rPr>
        <w:t>Telling</w:t>
      </w:r>
      <w:proofErr w:type="spellEnd"/>
      <w:r w:rsidR="00AF29A8" w:rsidRPr="003C6FA1">
        <w:rPr>
          <w:rFonts w:asciiTheme="minorHAnsi" w:hAnsiTheme="minorHAnsi" w:cstheme="minorHAnsi"/>
        </w:rPr>
        <w:t>, eine Geschichte erzählen und damit Emotionen w</w:t>
      </w:r>
      <w:r w:rsidR="00AF29A8" w:rsidRPr="003C6FA1">
        <w:rPr>
          <w:rFonts w:asciiTheme="minorHAnsi" w:hAnsiTheme="minorHAnsi" w:cstheme="minorHAnsi"/>
        </w:rPr>
        <w:t>e</w:t>
      </w:r>
      <w:r w:rsidR="00AF29A8" w:rsidRPr="003C6FA1">
        <w:rPr>
          <w:rFonts w:asciiTheme="minorHAnsi" w:hAnsiTheme="minorHAnsi" w:cstheme="minorHAnsi"/>
        </w:rPr>
        <w:t>cken) Bilder hinzufügen:</w:t>
      </w:r>
    </w:p>
    <w:p w:rsidR="00DB292F" w:rsidRPr="003C6FA1" w:rsidRDefault="00AF4B28" w:rsidP="003C6FA1">
      <w:pPr>
        <w:spacing w:before="200" w:after="120"/>
        <w:rPr>
          <w:rFonts w:asciiTheme="minorHAnsi" w:hAnsiTheme="minorHAnsi" w:cstheme="minorHAnsi"/>
          <w:b/>
        </w:rPr>
      </w:pPr>
      <w:r w:rsidRPr="003C6FA1">
        <w:rPr>
          <w:rFonts w:asciiTheme="minorHAnsi" w:hAnsiTheme="minorHAnsi" w:cstheme="minorHAnsi"/>
          <w:b/>
        </w:rPr>
        <w:t xml:space="preserve">Mit </w:t>
      </w:r>
      <w:r w:rsidR="00DB292F" w:rsidRPr="003C6FA1">
        <w:rPr>
          <w:rFonts w:asciiTheme="minorHAnsi" w:hAnsiTheme="minorHAnsi" w:cstheme="minorHAnsi"/>
          <w:b/>
        </w:rPr>
        <w:t>Vollgas zur Ausbildung – Berufsorientierungs-Rallye Hauswirtschaft findet Anklang</w:t>
      </w:r>
    </w:p>
    <w:p w:rsidR="00520820" w:rsidRPr="003C6FA1" w:rsidRDefault="00AF29A8" w:rsidP="003C6FA1">
      <w:pPr>
        <w:spacing w:before="200" w:after="120"/>
        <w:rPr>
          <w:rFonts w:asciiTheme="minorHAnsi" w:hAnsiTheme="minorHAnsi" w:cstheme="minorHAnsi"/>
        </w:rPr>
      </w:pPr>
      <w:r w:rsidRPr="003C6FA1">
        <w:rPr>
          <w:rFonts w:asciiTheme="minorHAnsi" w:hAnsiTheme="minorHAnsi" w:cstheme="minorHAnsi"/>
        </w:rPr>
        <w:t>[Name einer Auszubildenden], die/eine Auszubildende des Betriebs ist schon ganz aufgeregt. Es steht ein großes Event</w:t>
      </w:r>
      <w:r w:rsidR="00DB292F" w:rsidRPr="003C6FA1">
        <w:rPr>
          <w:rFonts w:asciiTheme="minorHAnsi" w:hAnsiTheme="minorHAnsi" w:cstheme="minorHAnsi"/>
        </w:rPr>
        <w:t xml:space="preserve"> </w:t>
      </w:r>
      <w:r w:rsidRPr="003C6FA1">
        <w:rPr>
          <w:rFonts w:asciiTheme="minorHAnsi" w:hAnsiTheme="minorHAnsi" w:cstheme="minorHAnsi"/>
        </w:rPr>
        <w:t>bevor und sie darf helfen. Ihr Aufgabe wird es sein</w:t>
      </w:r>
      <w:r w:rsidR="006B6427" w:rsidRPr="003C6FA1">
        <w:rPr>
          <w:rFonts w:asciiTheme="minorHAnsi" w:hAnsiTheme="minorHAnsi" w:cstheme="minorHAnsi"/>
        </w:rPr>
        <w:t>,</w:t>
      </w:r>
      <w:r w:rsidRPr="003C6FA1">
        <w:rPr>
          <w:rFonts w:asciiTheme="minorHAnsi" w:hAnsiTheme="minorHAnsi" w:cstheme="minorHAnsi"/>
        </w:rPr>
        <w:t xml:space="preserve"> die Stationen zur Berufsorientierungs-Rallye gemeinsam mit ihrer</w:t>
      </w:r>
      <w:r w:rsidR="006B6427" w:rsidRPr="003C6FA1">
        <w:rPr>
          <w:rFonts w:asciiTheme="minorHAnsi" w:hAnsiTheme="minorHAnsi" w:cstheme="minorHAnsi"/>
        </w:rPr>
        <w:t xml:space="preserve">/m </w:t>
      </w:r>
      <w:r w:rsidRPr="003C6FA1">
        <w:rPr>
          <w:rFonts w:asciiTheme="minorHAnsi" w:hAnsiTheme="minorHAnsi" w:cstheme="minorHAnsi"/>
        </w:rPr>
        <w:t>Ausbilder</w:t>
      </w:r>
      <w:r w:rsidR="006B6427" w:rsidRPr="003C6FA1">
        <w:rPr>
          <w:rFonts w:asciiTheme="minorHAnsi" w:hAnsiTheme="minorHAnsi" w:cstheme="minorHAnsi"/>
        </w:rPr>
        <w:t>/</w:t>
      </w:r>
      <w:r w:rsidRPr="003C6FA1">
        <w:rPr>
          <w:rFonts w:asciiTheme="minorHAnsi" w:hAnsiTheme="minorHAnsi" w:cstheme="minorHAnsi"/>
        </w:rPr>
        <w:t>in und den Kollegen</w:t>
      </w:r>
      <w:r w:rsidR="006B6427" w:rsidRPr="003C6FA1">
        <w:rPr>
          <w:rFonts w:asciiTheme="minorHAnsi" w:hAnsiTheme="minorHAnsi" w:cstheme="minorHAnsi"/>
        </w:rPr>
        <w:t>/innen</w:t>
      </w:r>
      <w:r w:rsidRPr="003C6FA1">
        <w:rPr>
          <w:rFonts w:asciiTheme="minorHAnsi" w:hAnsiTheme="minorHAnsi" w:cstheme="minorHAnsi"/>
        </w:rPr>
        <w:t xml:space="preserve"> vorzub</w:t>
      </w:r>
      <w:r w:rsidRPr="003C6FA1">
        <w:rPr>
          <w:rFonts w:asciiTheme="minorHAnsi" w:hAnsiTheme="minorHAnsi" w:cstheme="minorHAnsi"/>
        </w:rPr>
        <w:t>e</w:t>
      </w:r>
      <w:r w:rsidRPr="003C6FA1">
        <w:rPr>
          <w:rFonts w:asciiTheme="minorHAnsi" w:hAnsiTheme="minorHAnsi" w:cstheme="minorHAnsi"/>
        </w:rPr>
        <w:t>reiten und umzusetzen. Dabei ist allerhand Praxis geboten: „Die Besucher sollen einen richtigen Eindruck von meinem Beruf und der Vielseitigkeit bekommen“ berichtet [Name der Azubi]. En</w:t>
      </w:r>
      <w:r w:rsidRPr="003C6FA1">
        <w:rPr>
          <w:rFonts w:asciiTheme="minorHAnsi" w:hAnsiTheme="minorHAnsi" w:cstheme="minorHAnsi"/>
        </w:rPr>
        <w:t>d</w:t>
      </w:r>
      <w:r w:rsidRPr="003C6FA1">
        <w:rPr>
          <w:rFonts w:asciiTheme="minorHAnsi" w:hAnsiTheme="minorHAnsi" w:cstheme="minorHAnsi"/>
        </w:rPr>
        <w:t xml:space="preserve">lich sind die Gäste eingetroffen rund [Anzahl] konnten an [fünf] Stationen die Hauswirtschaft </w:t>
      </w:r>
      <w:r w:rsidR="00DB292F" w:rsidRPr="003C6FA1">
        <w:rPr>
          <w:rFonts w:asciiTheme="minorHAnsi" w:hAnsiTheme="minorHAnsi" w:cstheme="minorHAnsi"/>
        </w:rPr>
        <w:t xml:space="preserve">buchstäblich </w:t>
      </w:r>
      <w:r w:rsidRPr="003C6FA1">
        <w:rPr>
          <w:rFonts w:asciiTheme="minorHAnsi" w:hAnsiTheme="minorHAnsi" w:cstheme="minorHAnsi"/>
        </w:rPr>
        <w:t>begreifen. Von dem Thema Wäsche – fühlen und pflegen, Händehygi</w:t>
      </w:r>
      <w:r w:rsidR="00DB292F" w:rsidRPr="003C6FA1">
        <w:rPr>
          <w:rFonts w:asciiTheme="minorHAnsi" w:hAnsiTheme="minorHAnsi" w:cstheme="minorHAnsi"/>
        </w:rPr>
        <w:t>ene</w:t>
      </w:r>
      <w:r w:rsidR="003E6D35" w:rsidRPr="003C6FA1">
        <w:rPr>
          <w:rFonts w:asciiTheme="minorHAnsi" w:hAnsiTheme="minorHAnsi" w:cstheme="minorHAnsi"/>
        </w:rPr>
        <w:t xml:space="preserve"> mit dem Schwarzlicht überprüfen</w:t>
      </w:r>
      <w:r w:rsidR="00DB292F" w:rsidRPr="003C6FA1">
        <w:rPr>
          <w:rFonts w:asciiTheme="minorHAnsi" w:hAnsiTheme="minorHAnsi" w:cstheme="minorHAnsi"/>
        </w:rPr>
        <w:t xml:space="preserve">, </w:t>
      </w:r>
      <w:proofErr w:type="spellStart"/>
      <w:r w:rsidR="00DB292F" w:rsidRPr="003C6FA1">
        <w:rPr>
          <w:rFonts w:asciiTheme="minorHAnsi" w:hAnsiTheme="minorHAnsi" w:cstheme="minorHAnsi"/>
        </w:rPr>
        <w:t>Sinnerscher</w:t>
      </w:r>
      <w:proofErr w:type="spellEnd"/>
      <w:r w:rsidR="00DB292F" w:rsidRPr="003C6FA1">
        <w:rPr>
          <w:rFonts w:asciiTheme="minorHAnsi" w:hAnsiTheme="minorHAnsi" w:cstheme="minorHAnsi"/>
        </w:rPr>
        <w:t>-Kreis zur Reini</w:t>
      </w:r>
      <w:r w:rsidR="00A03AA0" w:rsidRPr="003C6FA1">
        <w:rPr>
          <w:rFonts w:asciiTheme="minorHAnsi" w:hAnsiTheme="minorHAnsi" w:cstheme="minorHAnsi"/>
        </w:rPr>
        <w:t xml:space="preserve">gung bis zur Ernährung </w:t>
      </w:r>
      <w:r w:rsidRPr="003C6FA1">
        <w:rPr>
          <w:rFonts w:asciiTheme="minorHAnsi" w:hAnsiTheme="minorHAnsi" w:cstheme="minorHAnsi"/>
        </w:rPr>
        <w:t>„</w:t>
      </w:r>
      <w:r w:rsidR="00216381" w:rsidRPr="003C6FA1">
        <w:rPr>
          <w:rFonts w:asciiTheme="minorHAnsi" w:hAnsiTheme="minorHAnsi" w:cstheme="minorHAnsi"/>
        </w:rPr>
        <w:t>G</w:t>
      </w:r>
      <w:r w:rsidRPr="003C6FA1">
        <w:rPr>
          <w:rFonts w:asciiTheme="minorHAnsi" w:hAnsiTheme="minorHAnsi" w:cstheme="minorHAnsi"/>
        </w:rPr>
        <w:t>esund ge</w:t>
      </w:r>
      <w:r w:rsidR="00A03AA0" w:rsidRPr="003C6FA1">
        <w:rPr>
          <w:rFonts w:asciiTheme="minorHAnsi" w:hAnsiTheme="minorHAnsi" w:cstheme="minorHAnsi"/>
        </w:rPr>
        <w:t>würzt mit Kräutern“</w:t>
      </w:r>
      <w:r w:rsidRPr="003C6FA1">
        <w:rPr>
          <w:rFonts w:asciiTheme="minorHAnsi" w:hAnsiTheme="minorHAnsi" w:cstheme="minorHAnsi"/>
        </w:rPr>
        <w:t xml:space="preserve"> reichen die Inhalte an den Stationen.</w:t>
      </w:r>
      <w:r w:rsidR="00DB292F" w:rsidRPr="003C6FA1">
        <w:rPr>
          <w:rFonts w:asciiTheme="minorHAnsi" w:hAnsiTheme="minorHAnsi" w:cstheme="minorHAnsi"/>
        </w:rPr>
        <w:t xml:space="preserve"> </w:t>
      </w:r>
      <w:r w:rsidRPr="003C6FA1">
        <w:rPr>
          <w:rFonts w:asciiTheme="minorHAnsi" w:hAnsiTheme="minorHAnsi" w:cstheme="minorHAnsi"/>
        </w:rPr>
        <w:t>Besonders stolz präsentiert [Name der Au</w:t>
      </w:r>
      <w:r w:rsidRPr="003C6FA1">
        <w:rPr>
          <w:rFonts w:asciiTheme="minorHAnsi" w:hAnsiTheme="minorHAnsi" w:cstheme="minorHAnsi"/>
        </w:rPr>
        <w:t>s</w:t>
      </w:r>
      <w:r w:rsidRPr="003C6FA1">
        <w:rPr>
          <w:rFonts w:asciiTheme="minorHAnsi" w:hAnsiTheme="minorHAnsi" w:cstheme="minorHAnsi"/>
        </w:rPr>
        <w:t xml:space="preserve">zubildenden] die Karriereleiter der Hauswirtschaft, spätestens </w:t>
      </w:r>
      <w:r w:rsidR="001E6FAE" w:rsidRPr="003C6FA1">
        <w:rPr>
          <w:rFonts w:asciiTheme="minorHAnsi" w:hAnsiTheme="minorHAnsi" w:cstheme="minorHAnsi"/>
        </w:rPr>
        <w:t>hier wird deutlich, es ist ein B</w:t>
      </w:r>
      <w:r w:rsidRPr="003C6FA1">
        <w:rPr>
          <w:rFonts w:asciiTheme="minorHAnsi" w:hAnsiTheme="minorHAnsi" w:cstheme="minorHAnsi"/>
        </w:rPr>
        <w:t>eruf mit Zukunft und Aufstiegsmöglichkeiten.</w:t>
      </w:r>
      <w:r w:rsidR="001E6FAE" w:rsidRPr="003C6FA1">
        <w:rPr>
          <w:rFonts w:asciiTheme="minorHAnsi" w:hAnsiTheme="minorHAnsi" w:cstheme="minorHAnsi"/>
        </w:rPr>
        <w:t xml:space="preserve"> Nach der Ausbildung zur</w:t>
      </w:r>
      <w:r w:rsidR="006B6427" w:rsidRPr="003C6FA1">
        <w:rPr>
          <w:rFonts w:asciiTheme="minorHAnsi" w:hAnsiTheme="minorHAnsi" w:cstheme="minorHAnsi"/>
        </w:rPr>
        <w:t>/m</w:t>
      </w:r>
      <w:r w:rsidR="001E6FAE" w:rsidRPr="003C6FA1">
        <w:rPr>
          <w:rFonts w:asciiTheme="minorHAnsi" w:hAnsiTheme="minorHAnsi" w:cstheme="minorHAnsi"/>
        </w:rPr>
        <w:t xml:space="preserve"> Hauswirtschafter</w:t>
      </w:r>
      <w:r w:rsidR="006B6427" w:rsidRPr="003C6FA1">
        <w:rPr>
          <w:rFonts w:asciiTheme="minorHAnsi" w:hAnsiTheme="minorHAnsi" w:cstheme="minorHAnsi"/>
        </w:rPr>
        <w:t>/</w:t>
      </w:r>
      <w:r w:rsidR="001E6FAE" w:rsidRPr="003C6FA1">
        <w:rPr>
          <w:rFonts w:asciiTheme="minorHAnsi" w:hAnsiTheme="minorHAnsi" w:cstheme="minorHAnsi"/>
        </w:rPr>
        <w:t>in kann man viele Weiterbildungen anschließen, z.B. Dorfhelfer</w:t>
      </w:r>
      <w:r w:rsidR="006B6427" w:rsidRPr="003C6FA1">
        <w:rPr>
          <w:rFonts w:asciiTheme="minorHAnsi" w:hAnsiTheme="minorHAnsi" w:cstheme="minorHAnsi"/>
        </w:rPr>
        <w:t>/</w:t>
      </w:r>
      <w:r w:rsidR="001E6FAE" w:rsidRPr="003C6FA1">
        <w:rPr>
          <w:rFonts w:asciiTheme="minorHAnsi" w:hAnsiTheme="minorHAnsi" w:cstheme="minorHAnsi"/>
        </w:rPr>
        <w:t>in, Hauswirtschaftliche Betriebsleiter</w:t>
      </w:r>
      <w:r w:rsidR="006B6427" w:rsidRPr="003C6FA1">
        <w:rPr>
          <w:rFonts w:asciiTheme="minorHAnsi" w:hAnsiTheme="minorHAnsi" w:cstheme="minorHAnsi"/>
        </w:rPr>
        <w:t>/</w:t>
      </w:r>
      <w:r w:rsidR="001E6FAE" w:rsidRPr="003C6FA1">
        <w:rPr>
          <w:rFonts w:asciiTheme="minorHAnsi" w:hAnsiTheme="minorHAnsi" w:cstheme="minorHAnsi"/>
        </w:rPr>
        <w:t>in bis hin zum Studium.</w:t>
      </w:r>
      <w:r w:rsidR="00DB292F" w:rsidRPr="003C6FA1">
        <w:rPr>
          <w:rFonts w:asciiTheme="minorHAnsi" w:hAnsiTheme="minorHAnsi" w:cstheme="minorHAnsi"/>
        </w:rPr>
        <w:t xml:space="preserve"> Auch die Schüler und Schülerinnen der [Name der Schule] sind beei</w:t>
      </w:r>
      <w:r w:rsidR="00DB292F" w:rsidRPr="003C6FA1">
        <w:rPr>
          <w:rFonts w:asciiTheme="minorHAnsi" w:hAnsiTheme="minorHAnsi" w:cstheme="minorHAnsi"/>
        </w:rPr>
        <w:t>n</w:t>
      </w:r>
      <w:r w:rsidR="00DB292F" w:rsidRPr="003C6FA1">
        <w:rPr>
          <w:rFonts w:asciiTheme="minorHAnsi" w:hAnsiTheme="minorHAnsi" w:cstheme="minorHAnsi"/>
        </w:rPr>
        <w:t xml:space="preserve">druckt: „Ich will gerne mit Menschen arbeiten, aber auch was </w:t>
      </w:r>
      <w:r w:rsidR="008C5FA1" w:rsidRPr="003C6FA1">
        <w:rPr>
          <w:rFonts w:asciiTheme="minorHAnsi" w:hAnsiTheme="minorHAnsi" w:cstheme="minorHAnsi"/>
        </w:rPr>
        <w:t>H</w:t>
      </w:r>
      <w:r w:rsidR="00DB292F" w:rsidRPr="003C6FA1">
        <w:rPr>
          <w:rFonts w:asciiTheme="minorHAnsi" w:hAnsiTheme="minorHAnsi" w:cstheme="minorHAnsi"/>
        </w:rPr>
        <w:t xml:space="preserve">andwerkliches und </w:t>
      </w:r>
      <w:r w:rsidR="008C5FA1" w:rsidRPr="003C6FA1">
        <w:rPr>
          <w:rFonts w:asciiTheme="minorHAnsi" w:hAnsiTheme="minorHAnsi" w:cstheme="minorHAnsi"/>
        </w:rPr>
        <w:t>K</w:t>
      </w:r>
      <w:r w:rsidR="00DB292F" w:rsidRPr="003C6FA1">
        <w:rPr>
          <w:rFonts w:asciiTheme="minorHAnsi" w:hAnsiTheme="minorHAnsi" w:cstheme="minorHAnsi"/>
        </w:rPr>
        <w:t xml:space="preserve">reatives machen und ab und zu mal an die frische Luft kommen, ich wusste nicht, dass es das alles in einem Beruf </w:t>
      </w:r>
      <w:r w:rsidR="003E6D35" w:rsidRPr="003C6FA1">
        <w:rPr>
          <w:rFonts w:asciiTheme="minorHAnsi" w:hAnsiTheme="minorHAnsi" w:cstheme="minorHAnsi"/>
        </w:rPr>
        <w:t>gibt“ resümiert eine Schülerin der [Schulname eintragen]. Der Betrieb ermöglich interessierten Schülerinnen und Schülern im Nachgang ein Schnupperpraktikum. Interessierte können sich bei [Name der Ausbilderin] unter [Kontaktdaten eintragen] melden oder sich mit der zuständigen Ausbildung</w:t>
      </w:r>
      <w:r w:rsidR="002E1AD0" w:rsidRPr="003C6FA1">
        <w:rPr>
          <w:rFonts w:asciiTheme="minorHAnsi" w:hAnsiTheme="minorHAnsi" w:cstheme="minorHAnsi"/>
        </w:rPr>
        <w:t>s</w:t>
      </w:r>
      <w:r w:rsidR="003E6D35" w:rsidRPr="003C6FA1">
        <w:rPr>
          <w:rFonts w:asciiTheme="minorHAnsi" w:hAnsiTheme="minorHAnsi" w:cstheme="minorHAnsi"/>
        </w:rPr>
        <w:t>beraterin am L</w:t>
      </w:r>
      <w:r w:rsidR="002E1AD0" w:rsidRPr="003C6FA1">
        <w:rPr>
          <w:rFonts w:asciiTheme="minorHAnsi" w:hAnsiTheme="minorHAnsi" w:cstheme="minorHAnsi"/>
        </w:rPr>
        <w:t>andra</w:t>
      </w:r>
      <w:r w:rsidR="00DD5B06" w:rsidRPr="003C6FA1">
        <w:rPr>
          <w:rFonts w:asciiTheme="minorHAnsi" w:hAnsiTheme="minorHAnsi" w:cstheme="minorHAnsi"/>
        </w:rPr>
        <w:t>tsamt in Verbindung setzen [Link oder Kontaktd</w:t>
      </w:r>
      <w:r w:rsidR="00DD5B06" w:rsidRPr="003C6FA1">
        <w:rPr>
          <w:rFonts w:asciiTheme="minorHAnsi" w:hAnsiTheme="minorHAnsi" w:cstheme="minorHAnsi"/>
        </w:rPr>
        <w:t>a</w:t>
      </w:r>
      <w:r w:rsidR="00DD5B06" w:rsidRPr="003C6FA1">
        <w:rPr>
          <w:rFonts w:asciiTheme="minorHAnsi" w:hAnsiTheme="minorHAnsi" w:cstheme="minorHAnsi"/>
        </w:rPr>
        <w:t>ten Ausbildungsberaterin einfügen].</w:t>
      </w:r>
    </w:p>
    <w:p w:rsidR="008C5FA1" w:rsidRPr="00216381" w:rsidRDefault="003C6FA1" w:rsidP="00216381">
      <w:pPr>
        <w:shd w:val="clear" w:color="auto" w:fill="FFFFFF"/>
        <w:rPr>
          <w:rFonts w:asciiTheme="minorHAnsi" w:hAnsiTheme="minorHAnsi" w:cstheme="minorHAnsi"/>
          <w:szCs w:val="20"/>
          <w:lang w:eastAsia="de-DE"/>
        </w:rPr>
      </w:pPr>
      <w:r>
        <w:rPr>
          <w:bCs/>
          <w:noProof/>
          <w:sz w:val="20"/>
          <w:szCs w:val="20"/>
          <w:lang w:eastAsia="de-DE"/>
        </w:rPr>
        <w:drawing>
          <wp:anchor distT="0" distB="0" distL="114300" distR="114300" simplePos="0" relativeHeight="251709440" behindDoc="1" locked="0" layoutInCell="1" allowOverlap="1" wp14:anchorId="59952685" wp14:editId="49F3A524">
            <wp:simplePos x="0" y="0"/>
            <wp:positionH relativeFrom="column">
              <wp:posOffset>2863215</wp:posOffset>
            </wp:positionH>
            <wp:positionV relativeFrom="paragraph">
              <wp:posOffset>132715</wp:posOffset>
            </wp:positionV>
            <wp:extent cx="2752725" cy="2838450"/>
            <wp:effectExtent l="0" t="0" r="9525" b="0"/>
            <wp:wrapTight wrapText="bothSides">
              <wp:wrapPolygon edited="0">
                <wp:start x="0" y="0"/>
                <wp:lineTo x="0" y="21455"/>
                <wp:lineTo x="21525" y="21455"/>
                <wp:lineTo x="21525" y="0"/>
                <wp:lineTo x="0" y="0"/>
              </wp:wrapPolygon>
            </wp:wrapTight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1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267"/>
                    <a:stretch/>
                  </pic:blipFill>
                  <pic:spPr bwMode="auto">
                    <a:xfrm>
                      <a:off x="0" y="0"/>
                      <a:ext cx="27527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noProof/>
          <w:sz w:val="20"/>
          <w:szCs w:val="20"/>
          <w:lang w:eastAsia="de-DE"/>
        </w:rPr>
        <w:drawing>
          <wp:anchor distT="0" distB="0" distL="114300" distR="114300" simplePos="0" relativeHeight="251708416" behindDoc="1" locked="0" layoutInCell="1" allowOverlap="1" wp14:anchorId="23133457" wp14:editId="32CBB46A">
            <wp:simplePos x="0" y="0"/>
            <wp:positionH relativeFrom="column">
              <wp:posOffset>69850</wp:posOffset>
            </wp:positionH>
            <wp:positionV relativeFrom="paragraph">
              <wp:posOffset>139700</wp:posOffset>
            </wp:positionV>
            <wp:extent cx="2151380" cy="2838450"/>
            <wp:effectExtent l="0" t="0" r="1270" b="0"/>
            <wp:wrapTight wrapText="bothSides">
              <wp:wrapPolygon edited="0">
                <wp:start x="0" y="0"/>
                <wp:lineTo x="0" y="21455"/>
                <wp:lineTo x="21421" y="21455"/>
                <wp:lineTo x="21421" y="0"/>
                <wp:lineTo x="0" y="0"/>
              </wp:wrapPolygon>
            </wp:wrapTight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022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r="22345"/>
                    <a:stretch/>
                  </pic:blipFill>
                  <pic:spPr bwMode="auto">
                    <a:xfrm>
                      <a:off x="0" y="0"/>
                      <a:ext cx="215138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46C" w:rsidRDefault="00067A16">
      <w:pPr>
        <w:rPr>
          <w:bCs/>
        </w:rPr>
      </w:pPr>
      <w:r>
        <w:rPr>
          <w:bCs/>
          <w:sz w:val="20"/>
          <w:szCs w:val="20"/>
        </w:rPr>
        <w:t xml:space="preserve"> </w:t>
      </w:r>
      <w:r w:rsidR="001B546C">
        <w:rPr>
          <w:bCs/>
        </w:rPr>
        <w:br w:type="page"/>
      </w:r>
    </w:p>
    <w:p w:rsidR="00244E59" w:rsidRPr="004039B5" w:rsidRDefault="00CC350A" w:rsidP="004039B5">
      <w:pPr>
        <w:pStyle w:val="berschrift3"/>
        <w:rPr>
          <w:rStyle w:val="berschrift1Zchn"/>
          <w:b/>
          <w:bCs/>
          <w:sz w:val="22"/>
          <w:szCs w:val="22"/>
        </w:rPr>
      </w:pPr>
      <w:bookmarkStart w:id="22" w:name="_Ref531341111"/>
      <w:bookmarkStart w:id="23" w:name="_Ref531341121"/>
      <w:bookmarkStart w:id="24" w:name="_Toc535943918"/>
      <w:r w:rsidRPr="004039B5">
        <w:rPr>
          <w:rStyle w:val="berschrift1Zchn"/>
          <w:b/>
          <w:bCs/>
          <w:sz w:val="22"/>
          <w:szCs w:val="22"/>
        </w:rPr>
        <w:lastRenderedPageBreak/>
        <w:t>Anschr</w:t>
      </w:r>
      <w:r w:rsidR="003E6D35" w:rsidRPr="004039B5">
        <w:rPr>
          <w:rStyle w:val="berschrift1Zchn"/>
          <w:b/>
          <w:bCs/>
          <w:sz w:val="22"/>
          <w:szCs w:val="22"/>
        </w:rPr>
        <w:t>e</w:t>
      </w:r>
      <w:r w:rsidRPr="004039B5">
        <w:rPr>
          <w:rStyle w:val="berschrift1Zchn"/>
          <w:b/>
          <w:bCs/>
          <w:sz w:val="22"/>
          <w:szCs w:val="22"/>
        </w:rPr>
        <w:t>i</w:t>
      </w:r>
      <w:r w:rsidR="003E6D35" w:rsidRPr="004039B5">
        <w:rPr>
          <w:rStyle w:val="berschrift1Zchn"/>
          <w:b/>
          <w:bCs/>
          <w:sz w:val="22"/>
          <w:szCs w:val="22"/>
        </w:rPr>
        <w:t xml:space="preserve">ben </w:t>
      </w:r>
      <w:r w:rsidR="00346E6C" w:rsidRPr="004039B5">
        <w:rPr>
          <w:rStyle w:val="berschrift1Zchn"/>
          <w:b/>
          <w:bCs/>
          <w:sz w:val="22"/>
          <w:szCs w:val="22"/>
        </w:rPr>
        <w:t xml:space="preserve">für Schulen </w:t>
      </w:r>
      <w:r w:rsidR="003E6D35" w:rsidRPr="004039B5">
        <w:rPr>
          <w:rStyle w:val="berschrift1Zchn"/>
          <w:b/>
          <w:bCs/>
          <w:sz w:val="22"/>
          <w:szCs w:val="22"/>
        </w:rPr>
        <w:t>oder</w:t>
      </w:r>
      <w:r w:rsidR="001B546C" w:rsidRPr="004039B5">
        <w:rPr>
          <w:rStyle w:val="berschrift1Zchn"/>
          <w:b/>
          <w:bCs/>
          <w:sz w:val="22"/>
          <w:szCs w:val="22"/>
        </w:rPr>
        <w:t xml:space="preserve"> </w:t>
      </w:r>
      <w:bookmarkEnd w:id="22"/>
      <w:bookmarkEnd w:id="23"/>
      <w:r w:rsidR="00346E6C" w:rsidRPr="004039B5">
        <w:rPr>
          <w:rStyle w:val="berschrift1Zchn"/>
          <w:b/>
          <w:bCs/>
          <w:sz w:val="22"/>
          <w:szCs w:val="22"/>
        </w:rPr>
        <w:t>Lehrkräfte</w:t>
      </w:r>
      <w:bookmarkEnd w:id="24"/>
    </w:p>
    <w:sdt>
      <w:sdtPr>
        <w:rPr>
          <w:rFonts w:asciiTheme="minorHAnsi" w:hAnsiTheme="minorHAnsi" w:cstheme="minorHAnsi"/>
          <w:szCs w:val="20"/>
          <w:lang w:eastAsia="de-DE"/>
        </w:rPr>
        <w:id w:val="-886874469"/>
        <w:text/>
      </w:sdtPr>
      <w:sdtEndPr/>
      <w:sdtContent>
        <w:p w:rsidR="00244E59" w:rsidRPr="008C5FA1" w:rsidRDefault="00E766C8" w:rsidP="003C6FA1">
          <w:pPr>
            <w:spacing w:before="200" w:after="120"/>
            <w:contextualSpacing/>
            <w:rPr>
              <w:rFonts w:asciiTheme="minorHAnsi" w:hAnsiTheme="minorHAnsi" w:cstheme="minorHAnsi"/>
              <w:szCs w:val="20"/>
              <w:lang w:eastAsia="de-DE"/>
            </w:rPr>
          </w:pPr>
          <w:r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Schule</w:t>
          </w:r>
          <w:r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</w:p>
      </w:sdtContent>
    </w:sdt>
    <w:sdt>
      <w:sdtPr>
        <w:rPr>
          <w:rFonts w:asciiTheme="minorHAnsi" w:hAnsiTheme="minorHAnsi" w:cstheme="minorHAnsi"/>
          <w:szCs w:val="20"/>
          <w:lang w:eastAsia="de-DE"/>
        </w:rPr>
        <w:id w:val="-947152699"/>
        <w:text/>
      </w:sdtPr>
      <w:sdtEndPr/>
      <w:sdtContent>
        <w:p w:rsidR="00AC62B4" w:rsidRPr="008C5FA1" w:rsidRDefault="00E766C8" w:rsidP="003C6FA1">
          <w:pPr>
            <w:spacing w:before="200" w:after="120"/>
            <w:contextualSpacing/>
            <w:rPr>
              <w:rFonts w:asciiTheme="minorHAnsi" w:hAnsiTheme="minorHAnsi" w:cstheme="minorHAnsi"/>
              <w:szCs w:val="20"/>
              <w:lang w:eastAsia="de-DE"/>
            </w:rPr>
          </w:pPr>
          <w:r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Straße, Hausnummer</w:t>
          </w:r>
          <w:r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</w:p>
      </w:sdtContent>
    </w:sdt>
    <w:sdt>
      <w:sdtPr>
        <w:rPr>
          <w:rFonts w:asciiTheme="minorHAnsi" w:hAnsiTheme="minorHAnsi" w:cstheme="minorHAnsi"/>
          <w:szCs w:val="20"/>
          <w:lang w:eastAsia="de-DE"/>
        </w:rPr>
        <w:id w:val="-1009681156"/>
        <w:text/>
      </w:sdtPr>
      <w:sdtEndPr/>
      <w:sdtContent>
        <w:p w:rsidR="00244E59" w:rsidRPr="008C5FA1" w:rsidRDefault="00E766C8" w:rsidP="003C6FA1">
          <w:pPr>
            <w:spacing w:before="200" w:after="120"/>
            <w:contextualSpacing/>
            <w:rPr>
              <w:rFonts w:asciiTheme="minorHAnsi" w:hAnsiTheme="minorHAnsi" w:cstheme="minorHAnsi"/>
              <w:szCs w:val="20"/>
              <w:lang w:eastAsia="de-DE"/>
            </w:rPr>
          </w:pPr>
          <w:r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PLZ, Ort</w:t>
          </w:r>
          <w:r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</w:p>
      </w:sdtContent>
    </w:sdt>
    <w:p w:rsidR="00244E59" w:rsidRPr="008C5FA1" w:rsidRDefault="00244E59" w:rsidP="003C6FA1">
      <w:pPr>
        <w:spacing w:before="200" w:after="120"/>
        <w:rPr>
          <w:rFonts w:asciiTheme="minorHAnsi" w:hAnsiTheme="minorHAnsi" w:cstheme="minorHAnsi"/>
          <w:b/>
          <w:szCs w:val="20"/>
          <w:lang w:eastAsia="de-DE"/>
        </w:rPr>
      </w:pPr>
      <w:r w:rsidRPr="008C5FA1">
        <w:rPr>
          <w:rFonts w:asciiTheme="minorHAnsi" w:hAnsiTheme="minorHAnsi" w:cstheme="minorHAnsi"/>
          <w:b/>
          <w:szCs w:val="20"/>
          <w:lang w:eastAsia="de-DE"/>
        </w:rPr>
        <w:t>Einladung: Berufsorientierungs-Rally</w:t>
      </w:r>
      <w:r w:rsidR="00DB292F" w:rsidRPr="008C5FA1">
        <w:rPr>
          <w:rFonts w:asciiTheme="minorHAnsi" w:hAnsiTheme="minorHAnsi" w:cstheme="minorHAnsi"/>
          <w:b/>
          <w:szCs w:val="20"/>
          <w:lang w:eastAsia="de-DE"/>
        </w:rPr>
        <w:t>e</w:t>
      </w:r>
      <w:r w:rsidRPr="008C5FA1">
        <w:rPr>
          <w:rFonts w:asciiTheme="minorHAnsi" w:hAnsiTheme="minorHAnsi" w:cstheme="minorHAnsi"/>
          <w:b/>
          <w:szCs w:val="20"/>
          <w:lang w:eastAsia="de-DE"/>
        </w:rPr>
        <w:t xml:space="preserve"> Hauswirtschaft </w:t>
      </w:r>
    </w:p>
    <w:p w:rsidR="00244E59" w:rsidRPr="008C5FA1" w:rsidRDefault="00244E59" w:rsidP="003C6FA1">
      <w:pPr>
        <w:spacing w:before="200" w:after="120"/>
        <w:rPr>
          <w:rFonts w:asciiTheme="minorHAnsi" w:hAnsiTheme="minorHAnsi" w:cstheme="minorHAnsi"/>
          <w:szCs w:val="20"/>
          <w:lang w:eastAsia="de-DE"/>
        </w:rPr>
      </w:pPr>
      <w:r w:rsidRPr="008C5FA1">
        <w:rPr>
          <w:rFonts w:asciiTheme="minorHAnsi" w:hAnsiTheme="minorHAnsi" w:cstheme="minorHAnsi"/>
          <w:szCs w:val="20"/>
          <w:lang w:eastAsia="de-DE"/>
        </w:rPr>
        <w:t>Sehr geehrte Lehrkräfte,</w:t>
      </w:r>
    </w:p>
    <w:p w:rsidR="00244E59" w:rsidRPr="008C5FA1" w:rsidRDefault="00244E59" w:rsidP="003C6FA1">
      <w:pPr>
        <w:spacing w:before="200" w:after="120"/>
        <w:rPr>
          <w:rFonts w:asciiTheme="minorHAnsi" w:hAnsiTheme="minorHAnsi" w:cstheme="minorHAnsi"/>
          <w:szCs w:val="20"/>
          <w:lang w:eastAsia="de-DE"/>
        </w:rPr>
      </w:pPr>
      <w:r w:rsidRPr="008C5FA1">
        <w:rPr>
          <w:rFonts w:asciiTheme="minorHAnsi" w:hAnsiTheme="minorHAnsi" w:cstheme="minorHAnsi"/>
          <w:szCs w:val="20"/>
          <w:lang w:eastAsia="de-DE"/>
        </w:rPr>
        <w:t>wenn Sie mit Ihrer Schulklasse ein Angebot zur Berufsorientierung suchen, besteht die Möglic</w:t>
      </w:r>
      <w:r w:rsidRPr="008C5FA1">
        <w:rPr>
          <w:rFonts w:asciiTheme="minorHAnsi" w:hAnsiTheme="minorHAnsi" w:cstheme="minorHAnsi"/>
          <w:szCs w:val="20"/>
          <w:lang w:eastAsia="de-DE"/>
        </w:rPr>
        <w:t>h</w:t>
      </w:r>
      <w:r w:rsidRPr="008C5FA1">
        <w:rPr>
          <w:rFonts w:asciiTheme="minorHAnsi" w:hAnsiTheme="minorHAnsi" w:cstheme="minorHAnsi"/>
          <w:szCs w:val="20"/>
          <w:lang w:eastAsia="de-DE"/>
        </w:rPr>
        <w:t xml:space="preserve">keit am </w:t>
      </w:r>
      <w:sdt>
        <w:sdtPr>
          <w:rPr>
            <w:rFonts w:asciiTheme="minorHAnsi" w:hAnsiTheme="minorHAnsi" w:cstheme="minorHAnsi"/>
            <w:szCs w:val="20"/>
            <w:lang w:eastAsia="de-DE"/>
          </w:rPr>
          <w:id w:val="-317730128"/>
          <w:text/>
        </w:sdtPr>
        <w:sdtEndPr/>
        <w:sdtContent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Datum</w:t>
          </w:r>
        </w:sdtContent>
      </w:sdt>
      <w:r w:rsidR="00A03AA0" w:rsidRPr="008C5FA1">
        <w:rPr>
          <w:rFonts w:asciiTheme="minorHAnsi" w:hAnsiTheme="minorHAnsi" w:cstheme="minorHAnsi"/>
          <w:szCs w:val="20"/>
          <w:lang w:eastAsia="de-DE"/>
        </w:rPr>
        <w:t xml:space="preserve">] </w:t>
      </w:r>
      <w:r w:rsidRPr="008C5FA1">
        <w:rPr>
          <w:rFonts w:asciiTheme="minorHAnsi" w:hAnsiTheme="minorHAnsi" w:cstheme="minorHAnsi"/>
          <w:szCs w:val="20"/>
          <w:lang w:eastAsia="de-DE"/>
        </w:rPr>
        <w:t>unser Angebot zur Berufsorientierung zu nutzen.</w:t>
      </w:r>
    </w:p>
    <w:p w:rsidR="00244E59" w:rsidRPr="008C5FA1" w:rsidRDefault="008E4ABE" w:rsidP="003C6FA1">
      <w:pPr>
        <w:spacing w:before="200" w:after="120"/>
        <w:rPr>
          <w:rFonts w:asciiTheme="minorHAnsi" w:hAnsiTheme="minorHAnsi" w:cstheme="minorHAnsi"/>
          <w:szCs w:val="20"/>
          <w:lang w:eastAsia="de-DE"/>
        </w:rPr>
      </w:pPr>
      <w:sdt>
        <w:sdtPr>
          <w:rPr>
            <w:rFonts w:asciiTheme="minorHAnsi" w:hAnsiTheme="minorHAnsi" w:cstheme="minorHAnsi"/>
            <w:szCs w:val="20"/>
            <w:lang w:eastAsia="de-DE"/>
          </w:rPr>
          <w:id w:val="-930805884"/>
          <w:text/>
        </w:sdtPr>
        <w:sdtEndPr/>
        <w:sdtContent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Einricht</w:t>
          </w:r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 xml:space="preserve">ung/Betrieb/Kooperationspartner] </w:t>
          </w:r>
        </w:sdtContent>
      </w:sdt>
      <w:r w:rsidR="00244E59" w:rsidRPr="008C5FA1">
        <w:rPr>
          <w:rFonts w:asciiTheme="minorHAnsi" w:hAnsiTheme="minorHAnsi" w:cstheme="minorHAnsi"/>
          <w:szCs w:val="20"/>
          <w:lang w:eastAsia="de-DE"/>
        </w:rPr>
        <w:t>bieten eine sechzigminütige Berufsorientierungs-Rallye-Hauswirtschaft an. Im Rahmen dieser Rally</w:t>
      </w:r>
      <w:r w:rsidR="00425AE4" w:rsidRPr="008C5FA1">
        <w:rPr>
          <w:rFonts w:asciiTheme="minorHAnsi" w:hAnsiTheme="minorHAnsi" w:cstheme="minorHAnsi"/>
          <w:szCs w:val="20"/>
          <w:lang w:eastAsia="de-DE"/>
        </w:rPr>
        <w:t>e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 xml:space="preserve"> erfahren die Schülerinnen und Schüler sp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>a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>nendes zur Aus- und Weiterbildung in der Hauswirtschaft und bekommen auch kleine praktische Einblicke in die Tätigkeiten des Berufs durch Auszubildende</w:t>
      </w:r>
      <w:r w:rsidR="00A03AA0" w:rsidRPr="008C5FA1">
        <w:rPr>
          <w:rFonts w:asciiTheme="minorHAnsi" w:hAnsiTheme="minorHAnsi" w:cstheme="minorHAnsi"/>
          <w:szCs w:val="20"/>
          <w:lang w:eastAsia="de-DE"/>
        </w:rPr>
        <w:t>:</w:t>
      </w:r>
      <w:r w:rsidR="00AC62B4" w:rsidRPr="008C5FA1">
        <w:rPr>
          <w:rFonts w:asciiTheme="minorHAnsi" w:hAnsiTheme="minorHAnsi" w:cstheme="minorHAnsi"/>
          <w:szCs w:val="20"/>
          <w:lang w:eastAsia="de-DE"/>
        </w:rPr>
        <w:t xml:space="preserve"> 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>Von der Karriereleiter in der Hau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>s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>wirtschaft, über Hygiene bis hin zur gesunden Ernährung. Das Angebot der Berufsorientierungs-Rally</w:t>
      </w:r>
      <w:r w:rsidR="00425AE4" w:rsidRPr="008C5FA1">
        <w:rPr>
          <w:rFonts w:asciiTheme="minorHAnsi" w:hAnsiTheme="minorHAnsi" w:cstheme="minorHAnsi"/>
          <w:szCs w:val="20"/>
          <w:lang w:eastAsia="de-DE"/>
        </w:rPr>
        <w:t>e</w:t>
      </w:r>
      <w:r w:rsidR="00244E59" w:rsidRPr="008C5FA1">
        <w:rPr>
          <w:rFonts w:asciiTheme="minorHAnsi" w:hAnsiTheme="minorHAnsi" w:cstheme="minorHAnsi"/>
          <w:szCs w:val="20"/>
          <w:lang w:eastAsia="de-DE"/>
        </w:rPr>
        <w:t>-Hauswirtschaft ist kostenlos.</w:t>
      </w:r>
    </w:p>
    <w:p w:rsidR="00244E59" w:rsidRPr="008C5FA1" w:rsidRDefault="00244E59" w:rsidP="003C6FA1">
      <w:pPr>
        <w:spacing w:before="200" w:after="120"/>
        <w:rPr>
          <w:rFonts w:asciiTheme="minorHAnsi" w:hAnsiTheme="minorHAnsi" w:cstheme="minorHAnsi"/>
          <w:szCs w:val="20"/>
          <w:lang w:eastAsia="de-DE"/>
        </w:rPr>
      </w:pPr>
      <w:r w:rsidRPr="008C5FA1">
        <w:rPr>
          <w:rFonts w:asciiTheme="minorHAnsi" w:hAnsiTheme="minorHAnsi" w:cstheme="minorHAnsi"/>
          <w:szCs w:val="20"/>
          <w:lang w:eastAsia="de-DE"/>
        </w:rPr>
        <w:t xml:space="preserve">Weitere Informationen und Anmeldung </w:t>
      </w:r>
      <w:r w:rsidR="00C6121C">
        <w:rPr>
          <w:rFonts w:asciiTheme="minorHAnsi" w:hAnsiTheme="minorHAnsi" w:cstheme="minorHAnsi"/>
          <w:szCs w:val="20"/>
          <w:lang w:eastAsia="de-DE"/>
        </w:rPr>
        <w:t xml:space="preserve">mit beiliegendem Formular </w:t>
      </w:r>
      <w:r w:rsidRPr="008C5FA1">
        <w:rPr>
          <w:rFonts w:asciiTheme="minorHAnsi" w:hAnsiTheme="minorHAnsi" w:cstheme="minorHAnsi"/>
          <w:szCs w:val="20"/>
          <w:lang w:eastAsia="de-DE"/>
        </w:rPr>
        <w:t xml:space="preserve">unter: </w:t>
      </w:r>
    </w:p>
    <w:sdt>
      <w:sdtPr>
        <w:rPr>
          <w:rFonts w:asciiTheme="minorHAnsi" w:hAnsiTheme="minorHAnsi" w:cstheme="minorHAnsi"/>
          <w:szCs w:val="20"/>
          <w:lang w:eastAsia="de-DE"/>
        </w:rPr>
        <w:id w:val="-910921967"/>
      </w:sdtPr>
      <w:sdtEndPr/>
      <w:sdtContent>
        <w:p w:rsidR="00244E59" w:rsidRPr="008C5FA1" w:rsidRDefault="00A03AA0" w:rsidP="003C6FA1">
          <w:pPr>
            <w:spacing w:before="200" w:after="120"/>
            <w:rPr>
              <w:rFonts w:asciiTheme="minorHAnsi" w:hAnsiTheme="minorHAnsi" w:cstheme="minorHAnsi"/>
              <w:szCs w:val="20"/>
              <w:lang w:eastAsia="de-DE"/>
            </w:rPr>
          </w:pPr>
          <w:r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244E59" w:rsidRPr="008C5FA1">
            <w:rPr>
              <w:rFonts w:asciiTheme="minorHAnsi" w:hAnsiTheme="minorHAnsi" w:cstheme="minorHAnsi"/>
              <w:szCs w:val="20"/>
              <w:lang w:eastAsia="de-DE"/>
            </w:rPr>
            <w:t>oikos – Ausb</w:t>
          </w:r>
          <w:r w:rsidR="00B10F26" w:rsidRPr="008C5FA1">
            <w:rPr>
              <w:rFonts w:asciiTheme="minorHAnsi" w:hAnsiTheme="minorHAnsi" w:cstheme="minorHAnsi"/>
              <w:szCs w:val="20"/>
              <w:lang w:eastAsia="de-DE"/>
            </w:rPr>
            <w:t>ildungsoffensive Hauswirtschaft</w:t>
          </w:r>
        </w:p>
        <w:p w:rsidR="00244E59" w:rsidRPr="008C5FA1" w:rsidRDefault="00B46D36" w:rsidP="003C6FA1">
          <w:pPr>
            <w:spacing w:before="200" w:after="120"/>
            <w:contextualSpacing/>
            <w:rPr>
              <w:rFonts w:asciiTheme="minorHAnsi" w:hAnsiTheme="minorHAnsi" w:cstheme="minorHAnsi"/>
              <w:szCs w:val="20"/>
              <w:lang w:eastAsia="de-DE"/>
            </w:rPr>
          </w:pPr>
          <w:r w:rsidRPr="008C5FA1">
            <w:rPr>
              <w:rFonts w:asciiTheme="minorHAnsi" w:hAnsiTheme="minorHAnsi" w:cstheme="minorHAnsi"/>
              <w:szCs w:val="20"/>
              <w:lang w:eastAsia="de-DE"/>
            </w:rPr>
            <w:t>Heilbronner Straße 180, 70191</w:t>
          </w:r>
          <w:r w:rsidR="00244E59" w:rsidRPr="008C5FA1">
            <w:rPr>
              <w:rFonts w:asciiTheme="minorHAnsi" w:hAnsiTheme="minorHAnsi" w:cstheme="minorHAnsi"/>
              <w:szCs w:val="20"/>
              <w:lang w:eastAsia="de-DE"/>
            </w:rPr>
            <w:t xml:space="preserve"> Stuttgart</w:t>
          </w:r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  <w:r w:rsidR="001A4B2B" w:rsidRPr="008C5FA1">
            <w:rPr>
              <w:rFonts w:asciiTheme="minorHAnsi" w:hAnsiTheme="minorHAnsi" w:cstheme="minorHAnsi"/>
              <w:szCs w:val="20"/>
              <w:lang w:eastAsia="de-DE"/>
            </w:rPr>
            <w:t xml:space="preserve"> </w:t>
          </w:r>
        </w:p>
      </w:sdtContent>
    </w:sdt>
    <w:p w:rsidR="00244E59" w:rsidRPr="008C5FA1" w:rsidRDefault="00244E59" w:rsidP="003C6FA1">
      <w:pPr>
        <w:spacing w:before="200" w:after="120"/>
        <w:contextualSpacing/>
        <w:rPr>
          <w:rFonts w:asciiTheme="minorHAnsi" w:hAnsiTheme="minorHAnsi" w:cstheme="minorHAnsi"/>
          <w:szCs w:val="20"/>
          <w:lang w:eastAsia="de-DE"/>
        </w:rPr>
      </w:pPr>
      <w:r w:rsidRPr="008C5FA1">
        <w:rPr>
          <w:rFonts w:asciiTheme="minorHAnsi" w:hAnsiTheme="minorHAnsi" w:cstheme="minorHAnsi"/>
          <w:szCs w:val="20"/>
          <w:lang w:eastAsia="de-DE"/>
        </w:rPr>
        <w:t xml:space="preserve">Telefon: </w:t>
      </w:r>
      <w:sdt>
        <w:sdtPr>
          <w:rPr>
            <w:rFonts w:asciiTheme="minorHAnsi" w:hAnsiTheme="minorHAnsi" w:cstheme="minorHAnsi"/>
            <w:szCs w:val="20"/>
            <w:lang w:eastAsia="de-DE"/>
          </w:rPr>
          <w:id w:val="-814102183"/>
          <w:text/>
        </w:sdtPr>
        <w:sdtEndPr/>
        <w:sdtContent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+49 711 1656-223</w:t>
          </w:r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</w:sdtContent>
      </w:sdt>
    </w:p>
    <w:p w:rsidR="00244E59" w:rsidRPr="008C5FA1" w:rsidRDefault="00244E59" w:rsidP="003C6FA1">
      <w:pPr>
        <w:spacing w:before="200" w:after="120"/>
        <w:contextualSpacing/>
        <w:rPr>
          <w:rFonts w:asciiTheme="minorHAnsi" w:hAnsiTheme="minorHAnsi" w:cstheme="minorHAnsi"/>
          <w:szCs w:val="20"/>
          <w:lang w:eastAsia="de-DE"/>
        </w:rPr>
      </w:pPr>
      <w:r w:rsidRPr="008C5FA1">
        <w:rPr>
          <w:rFonts w:asciiTheme="minorHAnsi" w:hAnsiTheme="minorHAnsi" w:cstheme="minorHAnsi"/>
          <w:szCs w:val="20"/>
          <w:lang w:eastAsia="de-DE"/>
        </w:rPr>
        <w:t xml:space="preserve">E-Mail: </w:t>
      </w:r>
      <w:sdt>
        <w:sdtPr>
          <w:rPr>
            <w:rFonts w:asciiTheme="minorHAnsi" w:hAnsiTheme="minorHAnsi" w:cstheme="minorHAnsi"/>
            <w:szCs w:val="20"/>
            <w:lang w:eastAsia="de-DE"/>
          </w:rPr>
          <w:id w:val="-2059847354"/>
          <w:text/>
        </w:sdtPr>
        <w:sdtEndPr/>
        <w:sdtContent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r w:rsidR="003A5F1A" w:rsidRPr="008C5FA1">
            <w:rPr>
              <w:rFonts w:asciiTheme="minorHAnsi" w:hAnsiTheme="minorHAnsi" w:cstheme="minorHAnsi"/>
              <w:szCs w:val="20"/>
              <w:lang w:eastAsia="de-DE"/>
            </w:rPr>
            <w:t>hauswirtschaft@diakonie-wue.de</w:t>
          </w:r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</w:sdtContent>
      </w:sdt>
    </w:p>
    <w:p w:rsidR="00244E59" w:rsidRPr="008C5FA1" w:rsidRDefault="00244E59" w:rsidP="003C6FA1">
      <w:pPr>
        <w:spacing w:before="200" w:after="120"/>
        <w:contextualSpacing/>
        <w:rPr>
          <w:rFonts w:asciiTheme="minorHAnsi" w:hAnsiTheme="minorHAnsi" w:cstheme="minorHAnsi"/>
          <w:szCs w:val="20"/>
          <w:lang w:eastAsia="de-DE"/>
        </w:rPr>
      </w:pPr>
      <w:r w:rsidRPr="008C5FA1">
        <w:rPr>
          <w:rFonts w:asciiTheme="minorHAnsi" w:hAnsiTheme="minorHAnsi" w:cstheme="minorHAnsi"/>
          <w:szCs w:val="20"/>
          <w:lang w:eastAsia="de-DE"/>
        </w:rPr>
        <w:t xml:space="preserve">Homepage: </w:t>
      </w:r>
      <w:sdt>
        <w:sdtPr>
          <w:rPr>
            <w:rFonts w:asciiTheme="minorHAnsi" w:hAnsiTheme="minorHAnsi" w:cstheme="minorHAnsi"/>
            <w:szCs w:val="20"/>
            <w:lang w:eastAsia="de-DE"/>
          </w:rPr>
          <w:id w:val="1606997808"/>
        </w:sdtPr>
        <w:sdtEndPr/>
        <w:sdtContent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[</w:t>
          </w:r>
          <w:hyperlink r:id="rId28" w:history="1">
            <w:r w:rsidRPr="008C5FA1">
              <w:rPr>
                <w:rFonts w:asciiTheme="minorHAnsi" w:hAnsiTheme="minorHAnsi" w:cstheme="minorHAnsi"/>
                <w:szCs w:val="20"/>
                <w:lang w:eastAsia="de-DE"/>
              </w:rPr>
              <w:t>www.oikos-hw.de</w:t>
            </w:r>
          </w:hyperlink>
          <w:r w:rsidR="00A03AA0" w:rsidRPr="008C5FA1">
            <w:rPr>
              <w:rFonts w:asciiTheme="minorHAnsi" w:hAnsiTheme="minorHAnsi" w:cstheme="minorHAnsi"/>
              <w:szCs w:val="20"/>
              <w:lang w:eastAsia="de-DE"/>
            </w:rPr>
            <w:t>]</w:t>
          </w:r>
        </w:sdtContent>
      </w:sdt>
    </w:p>
    <w:p w:rsidR="003C6FA1" w:rsidRDefault="003C6FA1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3C6FA1" w:rsidRDefault="003C6FA1" w:rsidP="008C5FA1">
      <w:pPr>
        <w:rPr>
          <w:rFonts w:asciiTheme="minorHAnsi" w:hAnsiTheme="minorHAnsi" w:cstheme="minorHAnsi"/>
          <w:b/>
        </w:rPr>
      </w:pPr>
    </w:p>
    <w:p w:rsidR="00244E59" w:rsidRDefault="00244E59" w:rsidP="008C5FA1">
      <w:pPr>
        <w:rPr>
          <w:rFonts w:asciiTheme="minorHAnsi" w:hAnsiTheme="minorHAnsi" w:cstheme="minorHAnsi"/>
          <w:b/>
        </w:rPr>
      </w:pPr>
      <w:r w:rsidRPr="008C5FA1">
        <w:rPr>
          <w:rFonts w:asciiTheme="minorHAnsi" w:hAnsiTheme="minorHAnsi" w:cstheme="minorHAnsi"/>
          <w:b/>
        </w:rPr>
        <w:t xml:space="preserve">Anmeldung </w:t>
      </w:r>
      <w:r w:rsidR="008C5FA1">
        <w:rPr>
          <w:rFonts w:asciiTheme="minorHAnsi" w:hAnsiTheme="minorHAnsi" w:cstheme="minorHAnsi"/>
          <w:b/>
        </w:rPr>
        <w:t xml:space="preserve">zur </w:t>
      </w:r>
      <w:r w:rsidRPr="008C5FA1">
        <w:rPr>
          <w:rFonts w:asciiTheme="minorHAnsi" w:hAnsiTheme="minorHAnsi" w:cstheme="minorHAnsi"/>
          <w:b/>
        </w:rPr>
        <w:t>Berufsorientierungs-Rally</w:t>
      </w:r>
      <w:r w:rsidR="00425AE4" w:rsidRPr="008C5FA1">
        <w:rPr>
          <w:rFonts w:asciiTheme="minorHAnsi" w:hAnsiTheme="minorHAnsi" w:cstheme="minorHAnsi"/>
          <w:b/>
        </w:rPr>
        <w:t>e</w:t>
      </w:r>
      <w:r w:rsidRPr="008C5FA1">
        <w:rPr>
          <w:rFonts w:asciiTheme="minorHAnsi" w:hAnsiTheme="minorHAnsi" w:cstheme="minorHAnsi"/>
          <w:b/>
        </w:rPr>
        <w:t>-</w:t>
      </w:r>
      <w:r w:rsidR="00820C8F" w:rsidRPr="008C5FA1">
        <w:rPr>
          <w:rFonts w:asciiTheme="minorHAnsi" w:hAnsiTheme="minorHAnsi" w:cstheme="minorHAnsi"/>
          <w:b/>
        </w:rPr>
        <w:t>Hauswirtschaft</w:t>
      </w:r>
    </w:p>
    <w:p w:rsidR="003C6FA1" w:rsidRPr="008C5FA1" w:rsidRDefault="003C6FA1" w:rsidP="008C5FA1">
      <w:pPr>
        <w:rPr>
          <w:rFonts w:asciiTheme="minorHAnsi" w:hAnsiTheme="minorHAnsi" w:cstheme="minorHAnsi"/>
          <w:b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141"/>
        <w:gridCol w:w="1254"/>
        <w:gridCol w:w="975"/>
        <w:gridCol w:w="420"/>
        <w:gridCol w:w="1115"/>
        <w:gridCol w:w="281"/>
        <w:gridCol w:w="1255"/>
        <w:gridCol w:w="140"/>
        <w:gridCol w:w="1396"/>
      </w:tblGrid>
      <w:tr w:rsidR="00FB6313" w:rsidRPr="008C5FA1" w:rsidTr="00067288">
        <w:tc>
          <w:tcPr>
            <w:tcW w:w="23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Name der Schule:</w:t>
            </w: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2229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5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3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Ansprechpartner:</w:t>
            </w:r>
          </w:p>
        </w:tc>
        <w:tc>
          <w:tcPr>
            <w:tcW w:w="222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3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Klasse:</w:t>
            </w:r>
          </w:p>
        </w:tc>
        <w:tc>
          <w:tcPr>
            <w:tcW w:w="222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3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bottom"/>
          </w:tcPr>
          <w:p w:rsidR="00FB6313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Anzahl Schülerinnen:</w:t>
            </w:r>
          </w:p>
        </w:tc>
        <w:tc>
          <w:tcPr>
            <w:tcW w:w="222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376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vAlign w:val="bottom"/>
          </w:tcPr>
          <w:p w:rsidR="00FB6313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Anzahl Schüler:</w:t>
            </w:r>
          </w:p>
        </w:tc>
        <w:tc>
          <w:tcPr>
            <w:tcW w:w="2229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5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536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9212" w:type="dxa"/>
            <w:gridSpan w:val="10"/>
            <w:tcBorders>
              <w:top w:val="nil"/>
              <w:left w:val="single" w:sz="4" w:space="0" w:color="FFFFFF" w:themeColor="background1"/>
              <w:right w:val="single" w:sz="4" w:space="0" w:color="FFFFFF" w:themeColor="background1"/>
            </w:tcBorders>
            <w:vAlign w:val="bottom"/>
          </w:tcPr>
          <w:p w:rsidR="00FB6313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Uhrzeiten-Prioritäten (bitte ankreuzen):</w:t>
            </w:r>
          </w:p>
        </w:tc>
      </w:tr>
      <w:tr w:rsidR="00FB6313" w:rsidRPr="008C5FA1" w:rsidTr="00067288">
        <w:trPr>
          <w:trHeight w:val="175"/>
        </w:trPr>
        <w:tc>
          <w:tcPr>
            <w:tcW w:w="2235" w:type="dxa"/>
            <w:tcBorders>
              <w:top w:val="single" w:sz="4" w:space="0" w:color="FFFFFF" w:themeColor="background1"/>
            </w:tcBorders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</w:tcPr>
          <w:p w:rsidR="00FB6313" w:rsidRPr="008C5FA1" w:rsidRDefault="00FB6313" w:rsidP="00067288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Priorität 1</w:t>
            </w:r>
          </w:p>
        </w:tc>
        <w:tc>
          <w:tcPr>
            <w:tcW w:w="1395" w:type="dxa"/>
            <w:gridSpan w:val="2"/>
          </w:tcPr>
          <w:p w:rsidR="00FB6313" w:rsidRPr="008C5FA1" w:rsidRDefault="00FB6313" w:rsidP="00067288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Priorität 2</w:t>
            </w:r>
          </w:p>
        </w:tc>
        <w:tc>
          <w:tcPr>
            <w:tcW w:w="1396" w:type="dxa"/>
            <w:gridSpan w:val="2"/>
          </w:tcPr>
          <w:p w:rsidR="00FB6313" w:rsidRPr="008C5FA1" w:rsidRDefault="00FB6313" w:rsidP="00067288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Priorität 3</w:t>
            </w:r>
          </w:p>
        </w:tc>
        <w:tc>
          <w:tcPr>
            <w:tcW w:w="1395" w:type="dxa"/>
            <w:gridSpan w:val="2"/>
          </w:tcPr>
          <w:p w:rsidR="00FB6313" w:rsidRPr="008C5FA1" w:rsidRDefault="00FB6313" w:rsidP="00067288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Priorität 4</w:t>
            </w:r>
          </w:p>
        </w:tc>
        <w:tc>
          <w:tcPr>
            <w:tcW w:w="1396" w:type="dxa"/>
          </w:tcPr>
          <w:p w:rsidR="00FB6313" w:rsidRPr="008C5FA1" w:rsidRDefault="00FB6313" w:rsidP="00067288">
            <w:pPr>
              <w:spacing w:after="120"/>
              <w:jc w:val="center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Priorität 5</w:t>
            </w:r>
          </w:p>
        </w:tc>
      </w:tr>
      <w:tr w:rsidR="00FB6313" w:rsidRPr="008C5FA1" w:rsidTr="00067288">
        <w:tc>
          <w:tcPr>
            <w:tcW w:w="2235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[9:30 – 10:30 Uhr]</w:t>
            </w: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235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[10:45 – 11:45 Uhr]</w:t>
            </w: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235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[12:00 – 13:00 Uhr]</w:t>
            </w: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235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[13:30 – 14:30 Uhr]</w:t>
            </w: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235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[14:45 –15:45 Uhr]</w:t>
            </w: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  <w:tr w:rsidR="00FB6313" w:rsidRPr="008C5FA1" w:rsidTr="00067288">
        <w:tc>
          <w:tcPr>
            <w:tcW w:w="2235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  <w:r w:rsidRPr="008C5FA1">
              <w:rPr>
                <w:rFonts w:asciiTheme="minorHAnsi" w:hAnsiTheme="minorHAnsi" w:cstheme="minorHAnsi"/>
              </w:rPr>
              <w:t>[16:00 – 17:00 Uhr]</w:t>
            </w: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5" w:type="dxa"/>
            <w:gridSpan w:val="2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  <w:tc>
          <w:tcPr>
            <w:tcW w:w="1396" w:type="dxa"/>
            <w:vAlign w:val="bottom"/>
          </w:tcPr>
          <w:p w:rsidR="00FB6313" w:rsidRPr="008C5FA1" w:rsidRDefault="00FB6313" w:rsidP="00067288">
            <w:pPr>
              <w:spacing w:after="120"/>
              <w:rPr>
                <w:rFonts w:asciiTheme="minorHAnsi" w:hAnsiTheme="minorHAnsi" w:cstheme="minorHAnsi"/>
              </w:rPr>
            </w:pPr>
          </w:p>
        </w:tc>
      </w:tr>
    </w:tbl>
    <w:p w:rsidR="001B546C" w:rsidRDefault="001B546C" w:rsidP="001B546C">
      <w:pPr>
        <w:rPr>
          <w:bCs/>
        </w:rPr>
      </w:pPr>
      <w:r>
        <w:rPr>
          <w:bCs/>
        </w:rPr>
        <w:br w:type="page"/>
      </w:r>
    </w:p>
    <w:p w:rsidR="00C6121C" w:rsidRDefault="001B546C" w:rsidP="00C6121C">
      <w:pPr>
        <w:pStyle w:val="berschrift3"/>
        <w:rPr>
          <w:rStyle w:val="berschrift1Zchn"/>
          <w:b/>
          <w:bCs/>
          <w:sz w:val="22"/>
          <w:szCs w:val="22"/>
        </w:rPr>
      </w:pPr>
      <w:bookmarkStart w:id="25" w:name="_Toc535943919"/>
      <w:r w:rsidRPr="000F7459">
        <w:rPr>
          <w:rStyle w:val="berschrift1Zchn"/>
          <w:b/>
          <w:bCs/>
          <w:sz w:val="22"/>
          <w:szCs w:val="22"/>
        </w:rPr>
        <w:lastRenderedPageBreak/>
        <w:t>Flyer</w:t>
      </w:r>
      <w:bookmarkEnd w:id="25"/>
      <w:r w:rsidR="00AD19EC" w:rsidRPr="00A03AA0">
        <w:rPr>
          <w:rStyle w:val="berschrift1Zchn"/>
          <w:b/>
          <w:bCs/>
          <w:sz w:val="22"/>
          <w:szCs w:val="22"/>
        </w:rPr>
        <w:t xml:space="preserve"> </w:t>
      </w:r>
    </w:p>
    <w:p w:rsidR="00014615" w:rsidRPr="00C325A3" w:rsidRDefault="00AD19EC" w:rsidP="00C6121C">
      <w:r w:rsidRPr="00C325A3">
        <w:t>(Vorderseite und Rückseite)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14615" w:rsidTr="00C6121C">
        <w:trPr>
          <w:trHeight w:val="5669"/>
        </w:trPr>
        <w:tc>
          <w:tcPr>
            <w:tcW w:w="9180" w:type="dxa"/>
          </w:tcPr>
          <w:p w:rsidR="00014615" w:rsidRPr="00346E6C" w:rsidRDefault="00BD351F" w:rsidP="00346E6C">
            <w:pPr>
              <w:shd w:val="clear" w:color="auto" w:fill="FFFFFF"/>
              <w:jc w:val="center"/>
              <w:rPr>
                <w:rFonts w:eastAsia="Times New Roman"/>
                <w:b/>
                <w:bCs/>
                <w:color w:val="C00000"/>
                <w:sz w:val="32"/>
                <w:szCs w:val="20"/>
                <w:lang w:eastAsia="de-DE"/>
              </w:rPr>
            </w:pPr>
            <w:r w:rsidRPr="00346E6C">
              <w:rPr>
                <w:rFonts w:eastAsia="Times New Roman"/>
                <w:b/>
                <w:bCs/>
                <w:color w:val="C00000"/>
                <w:sz w:val="32"/>
                <w:szCs w:val="20"/>
                <w:lang w:eastAsia="de-DE"/>
              </w:rPr>
              <w:t>Berufsorientierungs-Rallye Hauswirtschaft</w:t>
            </w:r>
          </w:p>
          <w:p w:rsidR="00BD351F" w:rsidRPr="00346E6C" w:rsidRDefault="00C6121C" w:rsidP="00346E6C">
            <w:pPr>
              <w:shd w:val="clear" w:color="auto" w:fill="FFFFFF"/>
              <w:jc w:val="center"/>
              <w:rPr>
                <w:rFonts w:eastAsia="Times New Roman"/>
                <w:b/>
                <w:bCs/>
                <w:color w:val="C00000"/>
                <w:sz w:val="32"/>
                <w:szCs w:val="20"/>
                <w:lang w:eastAsia="de-DE"/>
              </w:rPr>
            </w:pPr>
            <w:r>
              <w:rPr>
                <w:rFonts w:eastAsia="Times New Roman"/>
                <w:b/>
                <w:bCs/>
                <w:color w:val="C00000"/>
                <w:sz w:val="32"/>
                <w:szCs w:val="20"/>
                <w:lang w:eastAsia="de-DE"/>
              </w:rPr>
              <w:t>E</w:t>
            </w:r>
            <w:r w:rsidR="00BD351F" w:rsidRPr="00346E6C">
              <w:rPr>
                <w:rFonts w:eastAsia="Times New Roman"/>
                <w:b/>
                <w:bCs/>
                <w:color w:val="C00000"/>
                <w:sz w:val="32"/>
                <w:szCs w:val="20"/>
                <w:lang w:eastAsia="de-DE"/>
              </w:rPr>
              <w:t xml:space="preserve">rlebe die Vielfalt der Berufs </w:t>
            </w:r>
          </w:p>
          <w:p w:rsidR="00AD19EC" w:rsidRDefault="003D7614" w:rsidP="00AD19EC">
            <w:pPr>
              <w:jc w:val="center"/>
              <w:rPr>
                <w:rStyle w:val="berschrift1Zchn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BD512EF" wp14:editId="48443F27">
                  <wp:extent cx="4728247" cy="3168000"/>
                  <wp:effectExtent l="0" t="0" r="0" b="0"/>
                  <wp:docPr id="12" name="Grafik 12" descr="C:\Users\Katz-Raible.D\AppData\Local\Microsoft\Windows\Temporary Internet Files\Content.Word\neuemo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tz-Raible.D\AppData\Local\Microsoft\Windows\Temporary Internet Files\Content.Word\neuemo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8247" cy="31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4615" w:rsidTr="00C6121C">
        <w:trPr>
          <w:trHeight w:val="5863"/>
        </w:trPr>
        <w:tc>
          <w:tcPr>
            <w:tcW w:w="9180" w:type="dxa"/>
          </w:tcPr>
          <w:p w:rsidR="00AD19EC" w:rsidRPr="00697ADB" w:rsidRDefault="00C6121C" w:rsidP="00AD19EC">
            <w:pPr>
              <w:shd w:val="clear" w:color="auto" w:fill="FFFFFF"/>
              <w:spacing w:before="100" w:beforeAutospacing="1" w:after="120"/>
              <w:jc w:val="center"/>
              <w:rPr>
                <w:rFonts w:eastAsia="Times New Roman"/>
                <w:sz w:val="2"/>
                <w:szCs w:val="20"/>
                <w:lang w:eastAsia="de-DE"/>
              </w:rPr>
            </w:pPr>
            <w:r>
              <w:rPr>
                <w:rFonts w:eastAsia="Times New Roman"/>
                <w:sz w:val="2"/>
                <w:szCs w:val="20"/>
                <w:lang w:eastAsia="de-DE"/>
              </w:rPr>
              <w:t>Vorderset</w:t>
            </w:r>
          </w:p>
          <w:p w:rsidR="00AD19EC" w:rsidRPr="003C6FA1" w:rsidRDefault="00AD19EC" w:rsidP="00C6121C">
            <w:pPr>
              <w:shd w:val="clear" w:color="auto" w:fill="FFFFFF"/>
              <w:contextualSpacing/>
              <w:jc w:val="center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Im Rahmen dieser Rallye </w:t>
            </w:r>
            <w:r w:rsidR="00E766C8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erfährst du S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pannendes zur Ausbildung im Beruf „Hauswirtschafter/in“ und bekommst kleine praktische Einblicke in die Tätigkeiten des Berufs: Von de</w:t>
            </w:r>
            <w:r w:rsidR="00E766C8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r Händehygiene über die gesunde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Ernährung bis hin zur Karriereleiter in der Hauswirtschaft.</w:t>
            </w:r>
          </w:p>
          <w:p w:rsidR="00AD19EC" w:rsidRPr="003C6FA1" w:rsidRDefault="00AD19EC" w:rsidP="00C6121C">
            <w:pPr>
              <w:shd w:val="clear" w:color="auto" w:fill="FFFFFF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t xml:space="preserve">Am </w:t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eastAsia="de-DE"/>
                </w:rPr>
                <w:id w:val="523755655"/>
                <w:text/>
              </w:sdtPr>
              <w:sdtEndPr/>
              <w:sdtContent>
                <w:r w:rsidR="00A03AA0"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[Datum</w:t>
                </w:r>
                <w:r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]</w:t>
                </w:r>
              </w:sdtContent>
            </w:sdt>
            <w:r w:rsidRPr="003C6FA1"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t xml:space="preserve"> von </w:t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eastAsia="de-DE"/>
                </w:rPr>
                <w:id w:val="-2071722309"/>
                <w:text/>
              </w:sdtPr>
              <w:sdtEndPr/>
              <w:sdtContent>
                <w:r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[</w:t>
                </w:r>
                <w:r w:rsidR="00A03AA0"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Uhrzeit</w:t>
                </w:r>
                <w:r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]</w:t>
                </w:r>
              </w:sdtContent>
            </w:sdt>
            <w:r w:rsidR="00A03AA0" w:rsidRPr="003C6FA1"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t xml:space="preserve"> – </w:t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eastAsia="de-DE"/>
                </w:rPr>
                <w:id w:val="53663772"/>
                <w:text/>
              </w:sdtPr>
              <w:sdtEndPr/>
              <w:sdtContent>
                <w:r w:rsidR="00A03AA0"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[Enduhrzeit]</w:t>
                </w:r>
              </w:sdtContent>
            </w:sdt>
            <w:r w:rsidR="00A03AA0" w:rsidRPr="003C6FA1"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t xml:space="preserve"> Uhr</w:t>
            </w:r>
          </w:p>
          <w:sdt>
            <w:sdtPr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id w:val="1969466389"/>
              <w:text/>
            </w:sdtPr>
            <w:sdtEndPr/>
            <w:sdtContent>
              <w:p w:rsidR="00AD19EC" w:rsidRPr="003C6FA1" w:rsidRDefault="00A03AA0" w:rsidP="00C6121C">
                <w:pPr>
                  <w:shd w:val="clear" w:color="auto" w:fill="FFFFFF"/>
                  <w:contextualSpacing/>
                  <w:jc w:val="center"/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</w:pPr>
                <w:r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[Einrichtungsname</w:t>
                </w:r>
                <w:r w:rsidR="00AD19EC"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]</w:t>
                </w:r>
              </w:p>
            </w:sdtContent>
          </w:sdt>
          <w:sdt>
            <w:sdtPr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id w:val="-547680862"/>
            </w:sdtPr>
            <w:sdtEndPr/>
            <w:sdtContent>
              <w:p w:rsidR="00AD19EC" w:rsidRPr="003C6FA1" w:rsidRDefault="00A03AA0" w:rsidP="00C6121C">
                <w:pPr>
                  <w:shd w:val="clear" w:color="auto" w:fill="FFFFFF"/>
                  <w:contextualSpacing/>
                  <w:jc w:val="center"/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</w:pPr>
                <w:r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[Adresse</w:t>
                </w:r>
                <w:r w:rsidR="00AD19EC"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]</w:t>
                </w:r>
              </w:p>
            </w:sdtContent>
          </w:sdt>
          <w:p w:rsidR="00697ADB" w:rsidRPr="003C6FA1" w:rsidRDefault="00697ADB" w:rsidP="00C6121C">
            <w:pPr>
              <w:shd w:val="clear" w:color="auto" w:fill="FFFFFF"/>
              <w:contextualSpacing/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b/>
                <w:sz w:val="20"/>
                <w:szCs w:val="20"/>
                <w:lang w:eastAsia="de-DE"/>
              </w:rPr>
              <w:t xml:space="preserve">Weitere Infos und Anmeldung unter </w:t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  <w:lang w:eastAsia="de-DE"/>
                </w:rPr>
                <w:id w:val="-1762053488"/>
                <w:text/>
              </w:sdtPr>
              <w:sdtEndPr/>
              <w:sdtContent>
                <w:r w:rsidRPr="003C6FA1">
                  <w:rPr>
                    <w:rFonts w:asciiTheme="minorHAnsi" w:hAnsiTheme="minorHAnsi" w:cstheme="minorHAnsi"/>
                    <w:b/>
                    <w:sz w:val="20"/>
                    <w:szCs w:val="20"/>
                    <w:lang w:eastAsia="de-DE"/>
                  </w:rPr>
                  <w:t>[Kontaktdaten]</w:t>
                </w:r>
              </w:sdtContent>
            </w:sdt>
          </w:p>
          <w:p w:rsidR="00C6121C" w:rsidRPr="003C6FA1" w:rsidRDefault="00C6121C" w:rsidP="00C6121C">
            <w:pPr>
              <w:shd w:val="clear" w:color="auto" w:fill="FFFFFF"/>
              <w:contextualSpacing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</w:p>
          <w:p w:rsidR="00697ADB" w:rsidRPr="003C6FA1" w:rsidRDefault="00AD19EC" w:rsidP="00C6121C">
            <w:pPr>
              <w:shd w:val="clear" w:color="auto" w:fill="FFFFFF"/>
              <w:contextualSpacing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Hauswirtschafter/in ist ein Be</w:t>
            </w:r>
            <w:r w:rsidR="00697ADB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ruf mit Sinn und für die Sinne </w:t>
            </w:r>
          </w:p>
          <w:p w:rsidR="00697ADB" w:rsidRPr="003C6FA1" w:rsidRDefault="00697ADB" w:rsidP="00C6121C">
            <w:pPr>
              <w:shd w:val="clear" w:color="auto" w:fill="FFFFFF"/>
              <w:contextualSpacing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d</w:t>
            </w:r>
            <w:r w:rsidR="00AD19EC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ie Aufgaben sind 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bunt und </w:t>
            </w:r>
            <w:r w:rsidR="00AD19EC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vielfältig: </w:t>
            </w:r>
          </w:p>
          <w:p w:rsidR="00697ADB" w:rsidRPr="003C6FA1" w:rsidRDefault="00697ADB" w:rsidP="00C6121C">
            <w:pPr>
              <w:pStyle w:val="Listenabsatz"/>
              <w:numPr>
                <w:ilvl w:val="0"/>
                <w:numId w:val="15"/>
              </w:numPr>
              <w:shd w:val="clear" w:color="auto" w:fill="FFFFFF"/>
              <w:ind w:left="720"/>
              <w:rPr>
                <w:rFonts w:cstheme="minorHAnsi"/>
                <w:sz w:val="20"/>
                <w:szCs w:val="20"/>
                <w:lang w:eastAsia="de-DE"/>
              </w:rPr>
            </w:pPr>
            <w:r w:rsidRPr="003C6FA1">
              <w:rPr>
                <w:rFonts w:cstheme="minorHAnsi"/>
                <w:sz w:val="20"/>
                <w:szCs w:val="20"/>
                <w:lang w:eastAsia="de-DE"/>
              </w:rPr>
              <w:t>Arbeiten mit und f</w:t>
            </w:r>
            <w:r w:rsidR="00E766C8" w:rsidRPr="003C6FA1">
              <w:rPr>
                <w:rFonts w:cstheme="minorHAnsi"/>
                <w:sz w:val="20"/>
                <w:szCs w:val="20"/>
                <w:lang w:eastAsia="de-DE"/>
              </w:rPr>
              <w:t xml:space="preserve">ür Menschen = </w:t>
            </w:r>
            <w:r w:rsidR="00AD19EC" w:rsidRPr="003C6FA1">
              <w:rPr>
                <w:rFonts w:cstheme="minorHAnsi"/>
                <w:sz w:val="20"/>
                <w:szCs w:val="20"/>
                <w:lang w:eastAsia="de-DE"/>
              </w:rPr>
              <w:t xml:space="preserve">Betreuung, </w:t>
            </w:r>
          </w:p>
          <w:p w:rsidR="00697ADB" w:rsidRPr="003C6FA1" w:rsidRDefault="00E766C8" w:rsidP="00C6121C">
            <w:pPr>
              <w:pStyle w:val="Listenabsatz"/>
              <w:numPr>
                <w:ilvl w:val="0"/>
                <w:numId w:val="15"/>
              </w:numPr>
              <w:shd w:val="clear" w:color="auto" w:fill="FFFFFF"/>
              <w:ind w:left="720"/>
              <w:rPr>
                <w:rFonts w:cstheme="minorHAnsi"/>
                <w:sz w:val="20"/>
                <w:szCs w:val="20"/>
                <w:lang w:eastAsia="de-DE"/>
              </w:rPr>
            </w:pPr>
            <w:r w:rsidRPr="003C6FA1">
              <w:rPr>
                <w:rFonts w:cstheme="minorHAnsi"/>
                <w:sz w:val="20"/>
                <w:szCs w:val="20"/>
                <w:lang w:eastAsia="de-DE"/>
              </w:rPr>
              <w:t>für den Wohlfühlfaktor sorgen</w:t>
            </w:r>
            <w:r w:rsidR="00C6121C" w:rsidRPr="003C6FA1">
              <w:rPr>
                <w:rFonts w:cstheme="minorHAnsi"/>
                <w:sz w:val="20"/>
                <w:szCs w:val="20"/>
                <w:lang w:eastAsia="de-DE"/>
              </w:rPr>
              <w:t xml:space="preserve"> </w:t>
            </w:r>
            <w:r w:rsidRPr="003C6FA1">
              <w:rPr>
                <w:rFonts w:cstheme="minorHAnsi"/>
                <w:sz w:val="20"/>
                <w:szCs w:val="20"/>
                <w:lang w:eastAsia="de-DE"/>
              </w:rPr>
              <w:t xml:space="preserve">= Reinigung + </w:t>
            </w:r>
            <w:r w:rsidR="00AD19EC" w:rsidRPr="003C6FA1">
              <w:rPr>
                <w:rFonts w:cstheme="minorHAnsi"/>
                <w:sz w:val="20"/>
                <w:szCs w:val="20"/>
                <w:lang w:eastAsia="de-DE"/>
              </w:rPr>
              <w:t xml:space="preserve">Wäschepflege, </w:t>
            </w:r>
          </w:p>
          <w:p w:rsidR="00697ADB" w:rsidRPr="003C6FA1" w:rsidRDefault="00E766C8" w:rsidP="00C6121C">
            <w:pPr>
              <w:pStyle w:val="Listenabsatz"/>
              <w:numPr>
                <w:ilvl w:val="0"/>
                <w:numId w:val="15"/>
              </w:numPr>
              <w:shd w:val="clear" w:color="auto" w:fill="FFFFFF"/>
              <w:ind w:left="720"/>
              <w:rPr>
                <w:rFonts w:cstheme="minorHAnsi"/>
                <w:sz w:val="20"/>
                <w:szCs w:val="20"/>
                <w:lang w:eastAsia="de-DE"/>
              </w:rPr>
            </w:pPr>
            <w:r w:rsidRPr="003C6FA1">
              <w:rPr>
                <w:rFonts w:cstheme="minorHAnsi"/>
                <w:sz w:val="20"/>
                <w:szCs w:val="20"/>
                <w:lang w:eastAsia="de-DE"/>
              </w:rPr>
              <w:t>Kochen und Backen =</w:t>
            </w:r>
            <w:r w:rsidR="00697ADB" w:rsidRPr="003C6FA1">
              <w:rPr>
                <w:rFonts w:cstheme="minorHAnsi"/>
                <w:sz w:val="20"/>
                <w:szCs w:val="20"/>
                <w:lang w:eastAsia="de-DE"/>
              </w:rPr>
              <w:t xml:space="preserve"> </w:t>
            </w:r>
            <w:r w:rsidR="00AD19EC" w:rsidRPr="003C6FA1">
              <w:rPr>
                <w:rFonts w:cstheme="minorHAnsi"/>
                <w:sz w:val="20"/>
                <w:szCs w:val="20"/>
                <w:lang w:eastAsia="de-DE"/>
              </w:rPr>
              <w:t xml:space="preserve">Nahrungszubereitung </w:t>
            </w:r>
          </w:p>
          <w:p w:rsidR="00E766C8" w:rsidRPr="003C6FA1" w:rsidRDefault="00E766C8" w:rsidP="00C6121C">
            <w:pPr>
              <w:pStyle w:val="Listenabsatz"/>
              <w:numPr>
                <w:ilvl w:val="0"/>
                <w:numId w:val="15"/>
              </w:numPr>
              <w:shd w:val="clear" w:color="auto" w:fill="FFFFFF"/>
              <w:ind w:left="720"/>
              <w:rPr>
                <w:rFonts w:cstheme="minorHAnsi"/>
                <w:sz w:val="20"/>
                <w:szCs w:val="20"/>
                <w:lang w:eastAsia="de-DE"/>
              </w:rPr>
            </w:pPr>
            <w:r w:rsidRPr="003C6FA1">
              <w:rPr>
                <w:rFonts w:cstheme="minorHAnsi"/>
                <w:sz w:val="20"/>
                <w:szCs w:val="20"/>
                <w:lang w:eastAsia="de-DE"/>
              </w:rPr>
              <w:t xml:space="preserve">Kreativität in Küche und </w:t>
            </w:r>
            <w:r w:rsidR="00AD19EC" w:rsidRPr="003C6FA1">
              <w:rPr>
                <w:rFonts w:cstheme="minorHAnsi"/>
                <w:sz w:val="20"/>
                <w:szCs w:val="20"/>
                <w:lang w:eastAsia="de-DE"/>
              </w:rPr>
              <w:t xml:space="preserve">Service </w:t>
            </w:r>
            <w:r w:rsidRPr="003C6FA1">
              <w:rPr>
                <w:rFonts w:cstheme="minorHAnsi"/>
                <w:sz w:val="20"/>
                <w:szCs w:val="20"/>
                <w:lang w:eastAsia="de-DE"/>
              </w:rPr>
              <w:t>= Gestaltung</w:t>
            </w:r>
          </w:p>
          <w:p w:rsidR="00EF64A9" w:rsidRPr="003C6FA1" w:rsidRDefault="00EF64A9" w:rsidP="00C6121C">
            <w:pPr>
              <w:pStyle w:val="Listenabsatz"/>
              <w:numPr>
                <w:ilvl w:val="0"/>
                <w:numId w:val="15"/>
              </w:numPr>
              <w:shd w:val="clear" w:color="auto" w:fill="FFFFFF"/>
              <w:ind w:left="720"/>
              <w:rPr>
                <w:rFonts w:cstheme="minorHAnsi"/>
                <w:sz w:val="20"/>
                <w:szCs w:val="20"/>
                <w:lang w:eastAsia="de-DE"/>
              </w:rPr>
            </w:pPr>
            <w:r w:rsidRPr="003C6FA1">
              <w:rPr>
                <w:rFonts w:cstheme="minorHAnsi"/>
                <w:sz w:val="20"/>
                <w:szCs w:val="20"/>
                <w:lang w:eastAsia="de-DE"/>
              </w:rPr>
              <w:t>Kalkulieren, Organisieren und Qualität verwalten = Wirtschaften</w:t>
            </w:r>
          </w:p>
          <w:p w:rsidR="00697ADB" w:rsidRPr="003C6FA1" w:rsidRDefault="00290AF4" w:rsidP="00C6121C">
            <w:pPr>
              <w:shd w:val="clear" w:color="auto" w:fill="FFFFFF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Und das ist</w:t>
            </w:r>
            <w:r w:rsidR="00AD19EC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nur ein Ausschnitt aus dem Alltag von Hauswirtschafterinnen und Hauswirtschaftern. </w:t>
            </w:r>
          </w:p>
          <w:p w:rsidR="003D7614" w:rsidRPr="003C6FA1" w:rsidRDefault="00AD19EC" w:rsidP="00C6121C">
            <w:pPr>
              <w:shd w:val="clear" w:color="auto" w:fill="FFFFFF"/>
              <w:rPr>
                <w:rFonts w:asciiTheme="minorHAnsi" w:hAnsiTheme="minorHAnsi" w:cstheme="minorHAnsi"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Die duale Ausbildung bietet neben der Ausbildungsvergütung, die Verbindu</w:t>
            </w:r>
            <w:r w:rsidR="00EF64A9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ng von Theorie und Pr</w:t>
            </w:r>
            <w:r w:rsidR="00EF64A9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a</w:t>
            </w:r>
            <w:r w:rsidR="00EF64A9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xis, gute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Aussichten auf eine Übernahme und </w:t>
            </w:r>
            <w:r w:rsidR="00EF64A9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viele 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Möglichkeiten der Weiterbildung. </w:t>
            </w:r>
          </w:p>
          <w:p w:rsidR="00014615" w:rsidRPr="003D7614" w:rsidRDefault="00AD19EC" w:rsidP="00290AF4">
            <w:pPr>
              <w:shd w:val="clear" w:color="auto" w:fill="FFFFFF"/>
              <w:rPr>
                <w:rStyle w:val="berschrift1Zchn"/>
                <w:rFonts w:eastAsia="Times New Roman"/>
                <w:b w:val="0"/>
                <w:bCs w:val="0"/>
                <w:color w:val="auto"/>
                <w:sz w:val="20"/>
                <w:szCs w:val="20"/>
                <w:lang w:eastAsia="de-DE"/>
              </w:rPr>
            </w:pP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Es ist ein Beruf mit Zukunft, denn überall wo Me</w:t>
            </w:r>
            <w:r w:rsidR="00BE3712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nschen leben oder zu Gast sind 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werden Hauswir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t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schafterinnen und Hauswirtschafter gebraucht. Ausbildungsplätze gibt es in Senioreneinrichtungen, Wohnangeboten für Menschen mit Behinderung, Tagungshäusern, Jugendherbergen </w:t>
            </w:r>
            <w:r w:rsidR="00290AF4"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>oder</w:t>
            </w:r>
            <w:r w:rsidRPr="003C6FA1">
              <w:rPr>
                <w:rFonts w:asciiTheme="minorHAnsi" w:hAnsiTheme="minorHAnsi" w:cstheme="minorHAnsi"/>
                <w:sz w:val="20"/>
                <w:szCs w:val="20"/>
                <w:lang w:eastAsia="de-DE"/>
              </w:rPr>
              <w:t xml:space="preserve"> Kitas.</w:t>
            </w:r>
          </w:p>
        </w:tc>
      </w:tr>
    </w:tbl>
    <w:p w:rsidR="000F7459" w:rsidRPr="00D21FDB" w:rsidRDefault="000F7459" w:rsidP="00C023A2">
      <w:pPr>
        <w:pStyle w:val="berschrift1"/>
        <w:rPr>
          <w:rStyle w:val="berschrift1Zchn"/>
          <w:rFonts w:ascii="Arial Unicode MS" w:eastAsia="Arial Unicode MS" w:hAnsi="Arial Unicode MS" w:cs="Arial Unicode MS"/>
          <w:b/>
        </w:rPr>
      </w:pPr>
      <w:bookmarkStart w:id="26" w:name="_Toc535943920"/>
      <w:r w:rsidRPr="00D21FDB">
        <w:rPr>
          <w:rStyle w:val="berschrift1Zchn"/>
          <w:rFonts w:ascii="Arial Unicode MS" w:eastAsia="Arial Unicode MS" w:hAnsi="Arial Unicode MS" w:cs="Arial Unicode MS"/>
          <w:b/>
        </w:rPr>
        <w:lastRenderedPageBreak/>
        <w:t>Material zur Durchführung</w:t>
      </w:r>
      <w:bookmarkEnd w:id="26"/>
    </w:p>
    <w:p w:rsidR="000F7459" w:rsidRPr="00D21FDB" w:rsidRDefault="003C1219">
      <w:pPr>
        <w:rPr>
          <w:rFonts w:ascii="Arial Unicode MS" w:eastAsia="Arial Unicode MS" w:hAnsi="Arial Unicode MS" w:cs="Arial Unicode MS"/>
          <w:bCs/>
        </w:rPr>
      </w:pPr>
      <w:r w:rsidRPr="00D21FDB">
        <w:rPr>
          <w:rFonts w:ascii="Arial Unicode MS" w:eastAsia="Arial Unicode MS" w:hAnsi="Arial Unicode MS" w:cs="Arial Unicode MS"/>
          <w:bCs/>
        </w:rPr>
        <w:t xml:space="preserve">Die folgenden Materialien ab der Seite </w:t>
      </w:r>
      <w:r w:rsidRPr="00D21FDB">
        <w:rPr>
          <w:rFonts w:ascii="Arial Unicode MS" w:eastAsia="Arial Unicode MS" w:hAnsi="Arial Unicode MS" w:cs="Arial Unicode MS"/>
          <w:bCs/>
        </w:rPr>
        <w:fldChar w:fldCharType="begin"/>
      </w:r>
      <w:r w:rsidRPr="00D21FDB">
        <w:rPr>
          <w:rFonts w:ascii="Arial Unicode MS" w:eastAsia="Arial Unicode MS" w:hAnsi="Arial Unicode MS" w:cs="Arial Unicode MS"/>
          <w:bCs/>
        </w:rPr>
        <w:instrText xml:space="preserve"> PAGEREF _Ref531868133 \h </w:instrText>
      </w:r>
      <w:r w:rsidRPr="00D21FDB">
        <w:rPr>
          <w:rFonts w:ascii="Arial Unicode MS" w:eastAsia="Arial Unicode MS" w:hAnsi="Arial Unicode MS" w:cs="Arial Unicode MS"/>
          <w:bCs/>
        </w:rPr>
      </w:r>
      <w:r w:rsidRPr="00D21FDB">
        <w:rPr>
          <w:rFonts w:ascii="Arial Unicode MS" w:eastAsia="Arial Unicode MS" w:hAnsi="Arial Unicode MS" w:cs="Arial Unicode MS"/>
          <w:bCs/>
        </w:rPr>
        <w:fldChar w:fldCharType="separate"/>
      </w:r>
      <w:r w:rsidR="006768B0">
        <w:rPr>
          <w:rFonts w:ascii="Arial Unicode MS" w:eastAsia="Arial Unicode MS" w:hAnsi="Arial Unicode MS" w:cs="Arial Unicode MS"/>
          <w:bCs/>
          <w:noProof/>
        </w:rPr>
        <w:t>13</w:t>
      </w:r>
      <w:r w:rsidRPr="00D21FDB">
        <w:rPr>
          <w:rFonts w:ascii="Arial Unicode MS" w:eastAsia="Arial Unicode MS" w:hAnsi="Arial Unicode MS" w:cs="Arial Unicode MS"/>
          <w:bCs/>
        </w:rPr>
        <w:fldChar w:fldCharType="end"/>
      </w:r>
      <w:r w:rsidR="00520820" w:rsidRPr="00D21FDB">
        <w:rPr>
          <w:rFonts w:ascii="Arial Unicode MS" w:eastAsia="Arial Unicode MS" w:hAnsi="Arial Unicode MS" w:cs="Arial Unicode MS"/>
          <w:bCs/>
        </w:rPr>
        <w:t xml:space="preserve"> </w:t>
      </w:r>
      <w:r w:rsidRPr="00D21FDB">
        <w:rPr>
          <w:rFonts w:ascii="Arial Unicode MS" w:eastAsia="Arial Unicode MS" w:hAnsi="Arial Unicode MS" w:cs="Arial Unicode MS"/>
          <w:bCs/>
        </w:rPr>
        <w:t xml:space="preserve">bis Seite </w:t>
      </w:r>
      <w:r w:rsidRPr="00D21FDB">
        <w:rPr>
          <w:rFonts w:ascii="Arial Unicode MS" w:eastAsia="Arial Unicode MS" w:hAnsi="Arial Unicode MS" w:cs="Arial Unicode MS"/>
          <w:bCs/>
        </w:rPr>
        <w:fldChar w:fldCharType="begin"/>
      </w:r>
      <w:r w:rsidRPr="00D21FDB">
        <w:rPr>
          <w:rFonts w:ascii="Arial Unicode MS" w:eastAsia="Arial Unicode MS" w:hAnsi="Arial Unicode MS" w:cs="Arial Unicode MS"/>
          <w:bCs/>
        </w:rPr>
        <w:instrText xml:space="preserve"> PAGEREF _Ref531868135 \h </w:instrText>
      </w:r>
      <w:r w:rsidRPr="00D21FDB">
        <w:rPr>
          <w:rFonts w:ascii="Arial Unicode MS" w:eastAsia="Arial Unicode MS" w:hAnsi="Arial Unicode MS" w:cs="Arial Unicode MS"/>
          <w:bCs/>
        </w:rPr>
      </w:r>
      <w:r w:rsidRPr="00D21FDB">
        <w:rPr>
          <w:rFonts w:ascii="Arial Unicode MS" w:eastAsia="Arial Unicode MS" w:hAnsi="Arial Unicode MS" w:cs="Arial Unicode MS"/>
          <w:bCs/>
        </w:rPr>
        <w:fldChar w:fldCharType="separate"/>
      </w:r>
      <w:r w:rsidR="006768B0">
        <w:rPr>
          <w:rFonts w:ascii="Arial Unicode MS" w:eastAsia="Arial Unicode MS" w:hAnsi="Arial Unicode MS" w:cs="Arial Unicode MS"/>
          <w:bCs/>
          <w:noProof/>
        </w:rPr>
        <w:t>21</w:t>
      </w:r>
      <w:r w:rsidRPr="00D21FDB">
        <w:rPr>
          <w:rFonts w:ascii="Arial Unicode MS" w:eastAsia="Arial Unicode MS" w:hAnsi="Arial Unicode MS" w:cs="Arial Unicode MS"/>
          <w:bCs/>
        </w:rPr>
        <w:fldChar w:fldCharType="end"/>
      </w:r>
      <w:r w:rsidRPr="00D21FDB">
        <w:rPr>
          <w:rFonts w:ascii="Arial Unicode MS" w:eastAsia="Arial Unicode MS" w:hAnsi="Arial Unicode MS" w:cs="Arial Unicode MS"/>
          <w:bCs/>
        </w:rPr>
        <w:t xml:space="preserve"> sind insbesondere Arbeitsblätter und a</w:t>
      </w:r>
      <w:r w:rsidRPr="00D21FDB">
        <w:rPr>
          <w:rFonts w:ascii="Arial Unicode MS" w:eastAsia="Arial Unicode MS" w:hAnsi="Arial Unicode MS" w:cs="Arial Unicode MS"/>
          <w:bCs/>
        </w:rPr>
        <w:t>n</w:t>
      </w:r>
      <w:r w:rsidRPr="00D21FDB">
        <w:rPr>
          <w:rFonts w:ascii="Arial Unicode MS" w:eastAsia="Arial Unicode MS" w:hAnsi="Arial Unicode MS" w:cs="Arial Unicode MS"/>
          <w:bCs/>
        </w:rPr>
        <w:t>dere Handouts, die Sie in der Anzahl der Teilnehmenden bereit halten sollten:</w:t>
      </w:r>
    </w:p>
    <w:p w:rsidR="003C1219" w:rsidRPr="00871CB9" w:rsidRDefault="003C1219" w:rsidP="00871CB9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 w:rsidRPr="00871CB9">
        <w:rPr>
          <w:rFonts w:ascii="Arial Unicode MS" w:eastAsia="Arial Unicode MS" w:hAnsi="Arial Unicode MS" w:cs="Arial Unicode MS"/>
          <w:b/>
        </w:rPr>
        <w:fldChar w:fldCharType="begin"/>
      </w:r>
      <w:r w:rsidRPr="00871CB9">
        <w:rPr>
          <w:rFonts w:ascii="Arial Unicode MS" w:eastAsia="Arial Unicode MS" w:hAnsi="Arial Unicode MS" w:cs="Arial Unicode MS"/>
          <w:b/>
        </w:rPr>
        <w:instrText xml:space="preserve"> REF _Ref531868208 \h  \* MERGEFORMAT </w:instrText>
      </w:r>
      <w:r w:rsidRPr="00871CB9">
        <w:rPr>
          <w:rFonts w:ascii="Arial Unicode MS" w:eastAsia="Arial Unicode MS" w:hAnsi="Arial Unicode MS" w:cs="Arial Unicode MS"/>
          <w:b/>
        </w:rPr>
      </w:r>
      <w:r w:rsidRPr="00871CB9">
        <w:rPr>
          <w:rFonts w:ascii="Arial Unicode MS" w:eastAsia="Arial Unicode MS" w:hAnsi="Arial Unicode MS" w:cs="Arial Unicode MS"/>
          <w:b/>
        </w:rPr>
        <w:fldChar w:fldCharType="separate"/>
      </w:r>
      <w:bookmarkStart w:id="27" w:name="_Toc531878622"/>
      <w:bookmarkStart w:id="28" w:name="_Toc535943921"/>
      <w:r w:rsidR="006768B0" w:rsidRPr="006768B0">
        <w:rPr>
          <w:rStyle w:val="berschrift1Zchn"/>
          <w:rFonts w:ascii="Arial Unicode MS" w:eastAsia="Arial Unicode MS" w:hAnsi="Arial Unicode MS" w:cs="Arial Unicode MS"/>
          <w:b w:val="0"/>
          <w:bCs w:val="0"/>
          <w:color w:val="auto"/>
          <w:sz w:val="22"/>
          <w:szCs w:val="22"/>
        </w:rPr>
        <w:t>Laufzettel für Schülerinnen und Schüler</w:t>
      </w:r>
      <w:bookmarkEnd w:id="27"/>
      <w:bookmarkEnd w:id="28"/>
      <w:r w:rsidRPr="00871CB9">
        <w:rPr>
          <w:rFonts w:ascii="Arial Unicode MS" w:eastAsia="Arial Unicode MS" w:hAnsi="Arial Unicode MS" w:cs="Arial Unicode MS"/>
          <w:b/>
        </w:rPr>
        <w:fldChar w:fldCharType="end"/>
      </w:r>
    </w:p>
    <w:p w:rsidR="006768B0" w:rsidRDefault="003C1219" w:rsidP="006768B0">
      <w:pPr>
        <w:pStyle w:val="Listenabsatz"/>
        <w:numPr>
          <w:ilvl w:val="0"/>
          <w:numId w:val="26"/>
        </w:numPr>
        <w:rPr>
          <w:rFonts w:cstheme="minorHAnsi"/>
        </w:rPr>
      </w:pPr>
      <w:r w:rsidRPr="003C6FA1">
        <w:rPr>
          <w:rFonts w:ascii="Arial Unicode MS" w:eastAsia="Arial Unicode MS" w:hAnsi="Arial Unicode MS" w:cs="Arial Unicode MS"/>
        </w:rPr>
        <w:t>Arbeitsblatt</w:t>
      </w:r>
      <w:r w:rsidRPr="003C6FA1">
        <w:rPr>
          <w:rFonts w:ascii="Arial Unicode MS" w:eastAsia="Arial Unicode MS" w:hAnsi="Arial Unicode MS" w:cs="Arial Unicode MS"/>
          <w:b/>
        </w:rPr>
        <w:t xml:space="preserve"> </w:t>
      </w:r>
      <w:r w:rsidRPr="003C6FA1">
        <w:rPr>
          <w:rFonts w:ascii="Arial Unicode MS" w:eastAsia="Arial Unicode MS" w:hAnsi="Arial Unicode MS" w:cs="Arial Unicode MS"/>
          <w:b/>
        </w:rPr>
        <w:fldChar w:fldCharType="begin"/>
      </w:r>
      <w:r w:rsidRPr="003C6FA1">
        <w:rPr>
          <w:rFonts w:ascii="Arial Unicode MS" w:eastAsia="Arial Unicode MS" w:hAnsi="Arial Unicode MS" w:cs="Arial Unicode MS"/>
          <w:b/>
        </w:rPr>
        <w:instrText xml:space="preserve"> REF _Ref531867030 \h  \* MERGEFORMAT </w:instrText>
      </w:r>
      <w:r w:rsidRPr="003C6FA1">
        <w:rPr>
          <w:rFonts w:ascii="Arial Unicode MS" w:eastAsia="Arial Unicode MS" w:hAnsi="Arial Unicode MS" w:cs="Arial Unicode MS"/>
          <w:b/>
        </w:rPr>
      </w:r>
      <w:r w:rsidRPr="003C6FA1">
        <w:rPr>
          <w:rFonts w:ascii="Arial Unicode MS" w:eastAsia="Arial Unicode MS" w:hAnsi="Arial Unicode MS" w:cs="Arial Unicode MS"/>
          <w:b/>
        </w:rPr>
        <w:fldChar w:fldCharType="separate"/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Station 1: Karriereleiter der Hauswirtschaft – Welche Stufe</w:t>
      </w:r>
      <w:r w:rsidR="006768B0" w:rsidRPr="006768B0">
        <w:rPr>
          <w:rFonts w:ascii="Arial Unicode MS" w:eastAsia="Arial Unicode MS" w:hAnsi="Arial Unicode MS" w:cs="Arial Unicode MS"/>
        </w:rPr>
        <w:t xml:space="preserve"> erklimmst du? </w:t>
      </w:r>
    </w:p>
    <w:p w:rsidR="003C1219" w:rsidRPr="003C6FA1" w:rsidRDefault="006768B0" w:rsidP="00871CB9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 w:rsidRPr="00871CB9">
        <w:rPr>
          <w:rFonts w:cstheme="minorHAnsi"/>
        </w:rPr>
        <w:t>(Weiterbildungsmöglichkeiten kennenlernen)</w:t>
      </w:r>
      <w:r w:rsidR="003C1219" w:rsidRPr="003C6FA1">
        <w:rPr>
          <w:rFonts w:ascii="Arial Unicode MS" w:eastAsia="Arial Unicode MS" w:hAnsi="Arial Unicode MS" w:cs="Arial Unicode MS"/>
          <w:b/>
        </w:rPr>
        <w:fldChar w:fldCharType="end"/>
      </w:r>
    </w:p>
    <w:p w:rsidR="006768B0" w:rsidRPr="006768B0" w:rsidRDefault="003C1219" w:rsidP="006768B0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</w:rPr>
      </w:pPr>
      <w:r w:rsidRPr="003C6FA1">
        <w:rPr>
          <w:rFonts w:ascii="Arial Unicode MS" w:eastAsia="Arial Unicode MS" w:hAnsi="Arial Unicode MS" w:cs="Arial Unicode MS"/>
        </w:rPr>
        <w:t>Arbeitsblatt</w:t>
      </w:r>
      <w:r w:rsidRPr="003C6FA1">
        <w:rPr>
          <w:rFonts w:ascii="Arial Unicode MS" w:eastAsia="Arial Unicode MS" w:hAnsi="Arial Unicode MS" w:cs="Arial Unicode MS"/>
          <w:b/>
        </w:rPr>
        <w:t xml:space="preserve"> </w:t>
      </w:r>
      <w:r w:rsidRPr="003C6FA1">
        <w:rPr>
          <w:rFonts w:ascii="Arial Unicode MS" w:eastAsia="Arial Unicode MS" w:hAnsi="Arial Unicode MS" w:cs="Arial Unicode MS"/>
          <w:b/>
        </w:rPr>
        <w:fldChar w:fldCharType="begin"/>
      </w:r>
      <w:r w:rsidRPr="003C6FA1">
        <w:rPr>
          <w:rFonts w:ascii="Arial Unicode MS" w:eastAsia="Arial Unicode MS" w:hAnsi="Arial Unicode MS" w:cs="Arial Unicode MS"/>
          <w:b/>
        </w:rPr>
        <w:instrText xml:space="preserve"> REF _Ref531867125 \h  \* MERGEFORMAT </w:instrText>
      </w:r>
      <w:r w:rsidRPr="003C6FA1">
        <w:rPr>
          <w:rFonts w:ascii="Arial Unicode MS" w:eastAsia="Arial Unicode MS" w:hAnsi="Arial Unicode MS" w:cs="Arial Unicode MS"/>
          <w:b/>
        </w:rPr>
      </w:r>
      <w:r w:rsidRPr="003C6FA1">
        <w:rPr>
          <w:rFonts w:ascii="Arial Unicode MS" w:eastAsia="Arial Unicode MS" w:hAnsi="Arial Unicode MS" w:cs="Arial Unicode MS"/>
          <w:b/>
        </w:rPr>
        <w:fldChar w:fldCharType="separate"/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Station 2: Wäsche fühlen und pflegen –  Erkennst du</w:t>
      </w:r>
      <w:r w:rsidR="006768B0" w:rsidRPr="006768B0">
        <w:rPr>
          <w:rFonts w:ascii="Arial Unicode MS" w:eastAsia="Arial Unicode MS" w:hAnsi="Arial Unicode MS" w:cs="Arial Unicode MS"/>
        </w:rPr>
        <w:t xml:space="preserve"> unterschiedliche Text</w:t>
      </w:r>
      <w:r w:rsidR="006768B0" w:rsidRPr="006768B0">
        <w:rPr>
          <w:rFonts w:ascii="Arial Unicode MS" w:eastAsia="Arial Unicode MS" w:hAnsi="Arial Unicode MS" w:cs="Arial Unicode MS"/>
        </w:rPr>
        <w:t>i</w:t>
      </w:r>
      <w:r w:rsidR="006768B0" w:rsidRPr="006768B0">
        <w:rPr>
          <w:rFonts w:ascii="Arial Unicode MS" w:eastAsia="Arial Unicode MS" w:hAnsi="Arial Unicode MS" w:cs="Arial Unicode MS"/>
        </w:rPr>
        <w:t xml:space="preserve">lien? </w:t>
      </w:r>
    </w:p>
    <w:p w:rsidR="003C1219" w:rsidRPr="003C6FA1" w:rsidRDefault="006768B0" w:rsidP="00871CB9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 w:rsidRPr="006768B0">
        <w:rPr>
          <w:rFonts w:ascii="Arial Unicode MS" w:eastAsia="Arial Unicode MS" w:hAnsi="Arial Unicode MS" w:cs="Arial Unicode MS"/>
        </w:rPr>
        <w:t>(Textilien erfühlen</w:t>
      </w:r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und Waschanleitungen zuordnen)</w:t>
      </w:r>
      <w:r w:rsidR="003C1219" w:rsidRPr="003C6FA1">
        <w:rPr>
          <w:rFonts w:ascii="Arial Unicode MS" w:eastAsia="Arial Unicode MS" w:hAnsi="Arial Unicode MS" w:cs="Arial Unicode MS"/>
          <w:b/>
        </w:rPr>
        <w:fldChar w:fldCharType="end"/>
      </w:r>
    </w:p>
    <w:p w:rsidR="006768B0" w:rsidRPr="006768B0" w:rsidRDefault="003C1219" w:rsidP="006768B0">
      <w:pPr>
        <w:pStyle w:val="Listenabsatz"/>
        <w:numPr>
          <w:ilvl w:val="0"/>
          <w:numId w:val="26"/>
        </w:numPr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r w:rsidRPr="003C6FA1">
        <w:rPr>
          <w:rFonts w:ascii="Arial Unicode MS" w:eastAsia="Arial Unicode MS" w:hAnsi="Arial Unicode MS" w:cs="Arial Unicode MS"/>
        </w:rPr>
        <w:t>Arbeitsblatt</w:t>
      </w:r>
      <w:r w:rsidRPr="003C6FA1">
        <w:rPr>
          <w:rFonts w:ascii="Arial Unicode MS" w:eastAsia="Arial Unicode MS" w:hAnsi="Arial Unicode MS" w:cs="Arial Unicode MS"/>
          <w:b/>
        </w:rPr>
        <w:t xml:space="preserve"> </w:t>
      </w:r>
      <w:r w:rsidRPr="007F3D92">
        <w:rPr>
          <w:rFonts w:ascii="Arial Unicode MS" w:eastAsia="Arial Unicode MS" w:hAnsi="Arial Unicode MS" w:cs="Arial Unicode MS"/>
          <w:b/>
        </w:rPr>
        <w:fldChar w:fldCharType="begin"/>
      </w:r>
      <w:r w:rsidRPr="007F3D92">
        <w:rPr>
          <w:rFonts w:ascii="Arial Unicode MS" w:eastAsia="Arial Unicode MS" w:hAnsi="Arial Unicode MS" w:cs="Arial Unicode MS"/>
          <w:b/>
        </w:rPr>
        <w:instrText xml:space="preserve"> REF _Ref531867180 \h  \* MERGEFORMAT </w:instrText>
      </w:r>
      <w:r w:rsidRPr="007F3D92">
        <w:rPr>
          <w:rFonts w:ascii="Arial Unicode MS" w:eastAsia="Arial Unicode MS" w:hAnsi="Arial Unicode MS" w:cs="Arial Unicode MS"/>
          <w:b/>
        </w:rPr>
      </w:r>
      <w:r w:rsidRPr="007F3D92">
        <w:rPr>
          <w:rFonts w:ascii="Arial Unicode MS" w:eastAsia="Arial Unicode MS" w:hAnsi="Arial Unicode MS" w:cs="Arial Unicode MS"/>
          <w:b/>
        </w:rPr>
        <w:fldChar w:fldCharType="separate"/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Station 3: Hygiene – Wie sauber sind meine Hände unter der Schwarzlich</w:t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t</w:t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lampe</w:t>
      </w:r>
      <w:r w:rsidR="006768B0" w:rsidRPr="006768B0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? </w:t>
      </w:r>
    </w:p>
    <w:p w:rsidR="003C1219" w:rsidRPr="007F3D92" w:rsidRDefault="006768B0" w:rsidP="00871CB9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(Händehygiene)</w:t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end"/>
      </w:r>
    </w:p>
    <w:p w:rsidR="006768B0" w:rsidRPr="006768B0" w:rsidRDefault="007F3D92" w:rsidP="006768B0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</w:rPr>
        <w:t>Arbeitsblatt</w:t>
      </w:r>
      <w:r w:rsidR="003C1219" w:rsidRPr="007F3D92">
        <w:rPr>
          <w:rFonts w:ascii="Arial Unicode MS" w:eastAsia="Arial Unicode MS" w:hAnsi="Arial Unicode MS" w:cs="Arial Unicode MS"/>
          <w:b/>
        </w:rPr>
        <w:t xml:space="preserve"> </w:t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begin"/>
      </w:r>
      <w:r w:rsidR="003C1219" w:rsidRPr="007F3D92">
        <w:rPr>
          <w:rFonts w:ascii="Arial Unicode MS" w:eastAsia="Arial Unicode MS" w:hAnsi="Arial Unicode MS" w:cs="Arial Unicode MS"/>
          <w:b/>
        </w:rPr>
        <w:instrText xml:space="preserve"> REF _Ref531867189 \h  \* MERGEFORMAT </w:instrText>
      </w:r>
      <w:r w:rsidR="003C1219" w:rsidRPr="007F3D92">
        <w:rPr>
          <w:rFonts w:ascii="Arial Unicode MS" w:eastAsia="Arial Unicode MS" w:hAnsi="Arial Unicode MS" w:cs="Arial Unicode MS"/>
          <w:b/>
        </w:rPr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separate"/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Station 4: Reinigung – Wofür entscheidest du dich?</w:t>
      </w:r>
      <w:r w:rsidR="006768B0" w:rsidRPr="006768B0">
        <w:rPr>
          <w:rFonts w:ascii="Arial Unicode MS" w:eastAsia="Arial Unicode MS" w:hAnsi="Arial Unicode MS" w:cs="Arial Unicode MS"/>
          <w:b/>
        </w:rPr>
        <w:t xml:space="preserve"> </w:t>
      </w:r>
    </w:p>
    <w:p w:rsidR="003C1219" w:rsidRPr="007F3D92" w:rsidRDefault="006768B0" w:rsidP="007F3D92">
      <w:pPr>
        <w:pStyle w:val="Listenabsatz"/>
        <w:rPr>
          <w:rFonts w:ascii="Arial Unicode MS" w:eastAsia="Arial Unicode MS" w:hAnsi="Arial Unicode MS" w:cs="Arial Unicode MS"/>
          <w:b/>
        </w:rPr>
      </w:pPr>
      <w:r w:rsidRPr="006768B0">
        <w:rPr>
          <w:rFonts w:ascii="Arial Unicode MS" w:eastAsia="Arial Unicode MS" w:hAnsi="Arial Unicode MS" w:cs="Arial Unicode MS"/>
        </w:rPr>
        <w:t>(</w:t>
      </w:r>
      <w:proofErr w:type="spellStart"/>
      <w:r w:rsidRPr="006768B0">
        <w:rPr>
          <w:rFonts w:ascii="Arial Unicode MS" w:eastAsia="Arial Unicode MS" w:hAnsi="Arial Unicode MS" w:cs="Arial Unicode MS"/>
        </w:rPr>
        <w:t>Sinnerscher</w:t>
      </w:r>
      <w:proofErr w:type="spellEnd"/>
      <w:r w:rsidRPr="006768B0">
        <w:rPr>
          <w:rFonts w:ascii="Arial Unicode MS" w:eastAsia="Arial Unicode MS" w:hAnsi="Arial Unicode MS" w:cs="Arial Unicode MS"/>
        </w:rPr>
        <w:t xml:space="preserve"> </w:t>
      </w:r>
      <w:r w:rsidR="006D2D31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Kreis</w:t>
      </w:r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, Diagramm-Puzzle)</w:t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end"/>
      </w:r>
    </w:p>
    <w:p w:rsidR="003C1219" w:rsidRPr="003C6FA1" w:rsidRDefault="007F3D92" w:rsidP="00871CB9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</w:rPr>
        <w:t xml:space="preserve">Arbeitsblatt </w:t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begin"/>
      </w:r>
      <w:r w:rsidR="003C1219" w:rsidRPr="007F3D92">
        <w:rPr>
          <w:rFonts w:ascii="Arial Unicode MS" w:eastAsia="Arial Unicode MS" w:hAnsi="Arial Unicode MS" w:cs="Arial Unicode MS"/>
          <w:b/>
        </w:rPr>
        <w:instrText xml:space="preserve"> REF _Ref531867198 \h  \* MERGEFORMAT </w:instrText>
      </w:r>
      <w:r w:rsidR="003C1219" w:rsidRPr="007F3D92">
        <w:rPr>
          <w:rFonts w:ascii="Arial Unicode MS" w:eastAsia="Arial Unicode MS" w:hAnsi="Arial Unicode MS" w:cs="Arial Unicode MS"/>
          <w:b/>
        </w:rPr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separate"/>
      </w:r>
      <w:r w:rsidR="006768B0" w:rsidRPr="006768B0">
        <w:rPr>
          <w:rStyle w:val="berschrift3Zchn"/>
          <w:rFonts w:ascii="Arial Unicode MS" w:eastAsia="Arial Unicode MS" w:hAnsi="Arial Unicode MS" w:cs="Arial Unicode MS"/>
          <w:b w:val="0"/>
          <w:color w:val="auto"/>
        </w:rPr>
        <w:t>Station 5: Ernährung –  Erkennst du</w:t>
      </w:r>
      <w:r w:rsidR="006768B0" w:rsidRPr="006768B0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die Kräuter?</w:t>
      </w:r>
      <w:r w:rsidR="003C1219" w:rsidRPr="007F3D92">
        <w:rPr>
          <w:rFonts w:ascii="Arial Unicode MS" w:eastAsia="Arial Unicode MS" w:hAnsi="Arial Unicode MS" w:cs="Arial Unicode MS"/>
          <w:b/>
        </w:rPr>
        <w:fldChar w:fldCharType="end"/>
      </w:r>
    </w:p>
    <w:p w:rsidR="003C1219" w:rsidRPr="00871CB9" w:rsidRDefault="003C1219" w:rsidP="00871CB9">
      <w:pPr>
        <w:pStyle w:val="Listenabsatz"/>
        <w:numPr>
          <w:ilvl w:val="0"/>
          <w:numId w:val="26"/>
        </w:numPr>
        <w:rPr>
          <w:rFonts w:ascii="Arial Unicode MS" w:eastAsia="Arial Unicode MS" w:hAnsi="Arial Unicode MS" w:cs="Arial Unicode MS"/>
          <w:b/>
        </w:rPr>
      </w:pPr>
      <w:r w:rsidRPr="00871CB9">
        <w:rPr>
          <w:rFonts w:ascii="Arial Unicode MS" w:eastAsia="Arial Unicode MS" w:hAnsi="Arial Unicode MS" w:cs="Arial Unicode MS"/>
          <w:b/>
        </w:rPr>
        <w:fldChar w:fldCharType="begin"/>
      </w:r>
      <w:r w:rsidRPr="00871CB9">
        <w:rPr>
          <w:rFonts w:ascii="Arial Unicode MS" w:eastAsia="Arial Unicode MS" w:hAnsi="Arial Unicode MS" w:cs="Arial Unicode MS"/>
          <w:b/>
        </w:rPr>
        <w:instrText xml:space="preserve"> REF _Ref531868377 \h  \* MERGEFORMAT </w:instrText>
      </w:r>
      <w:r w:rsidRPr="00871CB9">
        <w:rPr>
          <w:rFonts w:ascii="Arial Unicode MS" w:eastAsia="Arial Unicode MS" w:hAnsi="Arial Unicode MS" w:cs="Arial Unicode MS"/>
          <w:b/>
        </w:rPr>
      </w:r>
      <w:r w:rsidRPr="00871CB9">
        <w:rPr>
          <w:rFonts w:ascii="Arial Unicode MS" w:eastAsia="Arial Unicode MS" w:hAnsi="Arial Unicode MS" w:cs="Arial Unicode MS"/>
          <w:b/>
        </w:rPr>
        <w:fldChar w:fldCharType="separate"/>
      </w:r>
      <w:bookmarkStart w:id="29" w:name="_Toc531878623"/>
      <w:bookmarkStart w:id="30" w:name="_Toc535943922"/>
      <w:r w:rsidR="006768B0" w:rsidRPr="006768B0">
        <w:rPr>
          <w:rStyle w:val="berschrift1Zchn"/>
          <w:rFonts w:ascii="Arial Unicode MS" w:eastAsia="Arial Unicode MS" w:hAnsi="Arial Unicode MS" w:cs="Arial Unicode MS"/>
          <w:b w:val="0"/>
          <w:color w:val="auto"/>
          <w:sz w:val="22"/>
          <w:szCs w:val="22"/>
        </w:rPr>
        <w:t>TEILNAHMEBESCHEINIGUNG</w:t>
      </w:r>
      <w:bookmarkEnd w:id="29"/>
      <w:bookmarkEnd w:id="30"/>
      <w:r w:rsidRPr="00871CB9">
        <w:rPr>
          <w:rFonts w:ascii="Arial Unicode MS" w:eastAsia="Arial Unicode MS" w:hAnsi="Arial Unicode MS" w:cs="Arial Unicode MS"/>
          <w:b/>
        </w:rPr>
        <w:fldChar w:fldCharType="end"/>
      </w:r>
    </w:p>
    <w:p w:rsidR="003C1219" w:rsidRDefault="003C1219">
      <w:pPr>
        <w:rPr>
          <w:bCs/>
        </w:rPr>
      </w:pPr>
    </w:p>
    <w:p w:rsidR="003C1219" w:rsidRDefault="003C1219">
      <w:pPr>
        <w:rPr>
          <w:bCs/>
        </w:rPr>
      </w:pPr>
    </w:p>
    <w:p w:rsidR="001B546C" w:rsidRDefault="001B546C" w:rsidP="000F7459">
      <w:pPr>
        <w:rPr>
          <w:bCs/>
        </w:rPr>
        <w:sectPr w:rsidR="001B546C" w:rsidSect="007F3D92">
          <w:headerReference w:type="default" r:id="rId30"/>
          <w:pgSz w:w="11906" w:h="16838"/>
          <w:pgMar w:top="1094" w:right="1247" w:bottom="1134" w:left="1247" w:header="709" w:footer="709" w:gutter="0"/>
          <w:cols w:space="708"/>
          <w:docGrid w:linePitch="360"/>
        </w:sectPr>
      </w:pPr>
    </w:p>
    <w:p w:rsidR="00870300" w:rsidRPr="00436AC0" w:rsidRDefault="00870300" w:rsidP="007F3D92">
      <w:pPr>
        <w:pStyle w:val="berschrift1"/>
        <w:spacing w:before="200" w:after="120"/>
        <w:rPr>
          <w:rStyle w:val="berschrift1Zchn"/>
          <w:b/>
          <w:bCs/>
          <w:sz w:val="22"/>
          <w:szCs w:val="22"/>
        </w:rPr>
      </w:pPr>
      <w:bookmarkStart w:id="31" w:name="_Ref531868118"/>
      <w:bookmarkStart w:id="32" w:name="_Ref531868133"/>
      <w:bookmarkStart w:id="33" w:name="_Ref531868208"/>
      <w:bookmarkStart w:id="34" w:name="_Toc535943923"/>
      <w:r w:rsidRPr="00436AC0">
        <w:rPr>
          <w:rStyle w:val="berschrift1Zchn"/>
          <w:b/>
          <w:bCs/>
          <w:sz w:val="22"/>
          <w:szCs w:val="22"/>
        </w:rPr>
        <w:lastRenderedPageBreak/>
        <w:t>Laufzettel</w:t>
      </w:r>
      <w:r w:rsidR="00346E6C" w:rsidRPr="00436AC0">
        <w:rPr>
          <w:rStyle w:val="berschrift1Zchn"/>
          <w:b/>
          <w:bCs/>
          <w:sz w:val="22"/>
          <w:szCs w:val="22"/>
        </w:rPr>
        <w:t xml:space="preserve"> für Schülerinnen und Schüler</w:t>
      </w:r>
      <w:bookmarkEnd w:id="31"/>
      <w:bookmarkEnd w:id="32"/>
      <w:bookmarkEnd w:id="33"/>
      <w:bookmarkEnd w:id="34"/>
    </w:p>
    <w:p w:rsidR="00870300" w:rsidRDefault="00870300" w:rsidP="007F3D92">
      <w:pPr>
        <w:spacing w:before="200" w:after="120"/>
        <w:contextualSpacing/>
        <w:rPr>
          <w:rFonts w:ascii="Arial Unicode MS" w:eastAsia="Arial Unicode MS" w:hAnsi="Arial Unicode MS" w:cs="Arial Unicode MS"/>
          <w:bCs/>
        </w:rPr>
      </w:pPr>
      <w:r w:rsidRPr="00436AC0">
        <w:rPr>
          <w:rFonts w:ascii="Arial Unicode MS" w:eastAsia="Arial Unicode MS" w:hAnsi="Arial Unicode MS" w:cs="Arial Unicode MS"/>
          <w:bCs/>
        </w:rPr>
        <w:t xml:space="preserve">Zieh eine Wäscheklammer und hefte diese an dein T-Shirt. </w:t>
      </w:r>
      <w:r w:rsidR="00125C9D" w:rsidRPr="00436AC0">
        <w:rPr>
          <w:rFonts w:ascii="Arial Unicode MS" w:eastAsia="Arial Unicode MS" w:hAnsi="Arial Unicode MS" w:cs="Arial Unicode MS"/>
          <w:bCs/>
        </w:rPr>
        <w:t xml:space="preserve">Schau in der Tabelle unten, </w:t>
      </w:r>
      <w:r w:rsidRPr="00436AC0">
        <w:rPr>
          <w:rFonts w:ascii="Arial Unicode MS" w:eastAsia="Arial Unicode MS" w:hAnsi="Arial Unicode MS" w:cs="Arial Unicode MS"/>
          <w:bCs/>
        </w:rPr>
        <w:t>an we</w:t>
      </w:r>
      <w:r w:rsidRPr="00436AC0">
        <w:rPr>
          <w:rFonts w:ascii="Arial Unicode MS" w:eastAsia="Arial Unicode MS" w:hAnsi="Arial Unicode MS" w:cs="Arial Unicode MS"/>
          <w:bCs/>
        </w:rPr>
        <w:t>l</w:t>
      </w:r>
      <w:r w:rsidRPr="00436AC0">
        <w:rPr>
          <w:rFonts w:ascii="Arial Unicode MS" w:eastAsia="Arial Unicode MS" w:hAnsi="Arial Unicode MS" w:cs="Arial Unicode MS"/>
          <w:bCs/>
        </w:rPr>
        <w:t>cher Statio</w:t>
      </w:r>
      <w:r w:rsidR="00125C9D" w:rsidRPr="00436AC0">
        <w:rPr>
          <w:rFonts w:ascii="Arial Unicode MS" w:eastAsia="Arial Unicode MS" w:hAnsi="Arial Unicode MS" w:cs="Arial Unicode MS"/>
          <w:bCs/>
        </w:rPr>
        <w:t>n deine Farbe startet und begib</w:t>
      </w:r>
      <w:r w:rsidRPr="00436AC0">
        <w:rPr>
          <w:rFonts w:ascii="Arial Unicode MS" w:eastAsia="Arial Unicode MS" w:hAnsi="Arial Unicode MS" w:cs="Arial Unicode MS"/>
          <w:bCs/>
        </w:rPr>
        <w:t xml:space="preserve"> dich zu der entsprechenden Station.</w:t>
      </w:r>
    </w:p>
    <w:p w:rsidR="00B25625" w:rsidRDefault="00B25625" w:rsidP="007F3D92">
      <w:pPr>
        <w:spacing w:before="200" w:after="120"/>
        <w:contextualSpacing/>
        <w:rPr>
          <w:rFonts w:ascii="Arial Unicode MS" w:eastAsia="Arial Unicode MS" w:hAnsi="Arial Unicode MS" w:cs="Arial Unicode MS"/>
          <w:bCs/>
        </w:rPr>
      </w:pPr>
    </w:p>
    <w:p w:rsidR="00436AC0" w:rsidRPr="00436AC0" w:rsidRDefault="00436AC0" w:rsidP="007F3D92">
      <w:pPr>
        <w:spacing w:before="200" w:after="120"/>
        <w:contextualSpacing/>
        <w:rPr>
          <w:rFonts w:ascii="Arial Unicode MS" w:eastAsia="Arial Unicode MS" w:hAnsi="Arial Unicode MS" w:cs="Arial Unicode MS"/>
          <w:bCs/>
        </w:rPr>
      </w:pPr>
    </w:p>
    <w:tbl>
      <w:tblPr>
        <w:tblStyle w:val="Tabellenraster"/>
        <w:tblW w:w="9855" w:type="dxa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2235"/>
        <w:gridCol w:w="6095"/>
        <w:gridCol w:w="1525"/>
      </w:tblGrid>
      <w:tr w:rsidR="0071619C" w:rsidRPr="00436AC0" w:rsidTr="00D7096B">
        <w:tc>
          <w:tcPr>
            <w:tcW w:w="2235" w:type="dxa"/>
          </w:tcPr>
          <w:p w:rsidR="0071619C" w:rsidRPr="00436AC0" w:rsidRDefault="0071619C" w:rsidP="00436AC0">
            <w:pPr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  <w:szCs w:val="28"/>
              </w:rPr>
              <w:t>Station</w:t>
            </w:r>
          </w:p>
        </w:tc>
        <w:tc>
          <w:tcPr>
            <w:tcW w:w="6095" w:type="dxa"/>
            <w:vAlign w:val="center"/>
          </w:tcPr>
          <w:p w:rsidR="0071619C" w:rsidRPr="00436AC0" w:rsidRDefault="0071619C" w:rsidP="00436AC0">
            <w:pPr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  <w:szCs w:val="28"/>
              </w:rPr>
              <w:t>Thema</w:t>
            </w:r>
          </w:p>
        </w:tc>
        <w:tc>
          <w:tcPr>
            <w:tcW w:w="1525" w:type="dxa"/>
          </w:tcPr>
          <w:p w:rsidR="0071619C" w:rsidRPr="00436AC0" w:rsidRDefault="0071619C" w:rsidP="00436AC0">
            <w:pPr>
              <w:contextualSpacing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  <w:szCs w:val="28"/>
              </w:rPr>
              <w:t>Check</w:t>
            </w:r>
            <w:r w:rsidR="00870300" w:rsidRPr="00436AC0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DA72C5" w:rsidRPr="00436AC0">
              <w:rPr>
                <w:rFonts w:asciiTheme="minorHAnsi" w:hAnsiTheme="minorHAnsi" w:cstheme="minorHAnsi"/>
                <w:b/>
                <w:sz w:val="28"/>
                <w:szCs w:val="28"/>
              </w:rPr>
              <w:sym w:font="Wingdings" w:char="F0FE"/>
            </w:r>
          </w:p>
        </w:tc>
      </w:tr>
      <w:tr w:rsidR="00CE303B" w:rsidRPr="00436AC0" w:rsidTr="00014615">
        <w:trPr>
          <w:trHeight w:val="1150"/>
        </w:trPr>
        <w:tc>
          <w:tcPr>
            <w:tcW w:w="2235" w:type="dxa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color w:val="948A54" w:themeColor="background2" w:themeShade="80"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color w:val="948A54" w:themeColor="background2" w:themeShade="80"/>
                <w:sz w:val="48"/>
                <w:szCs w:val="48"/>
              </w:rPr>
              <w:sym w:font="Wingdings" w:char="F08C"/>
            </w:r>
            <w:r w:rsidRPr="00436AC0">
              <w:rPr>
                <w:rFonts w:asciiTheme="minorHAnsi" w:hAnsiTheme="minorHAnsi" w:cstheme="minorHAnsi"/>
                <w:b/>
                <w:color w:val="948A54" w:themeColor="background2" w:themeShade="80"/>
                <w:sz w:val="48"/>
                <w:szCs w:val="48"/>
              </w:rPr>
              <w:t xml:space="preserve"> </w:t>
            </w:r>
          </w:p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(Start braun)</w:t>
            </w:r>
          </w:p>
        </w:tc>
        <w:tc>
          <w:tcPr>
            <w:tcW w:w="6095" w:type="dxa"/>
            <w:vAlign w:val="center"/>
          </w:tcPr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 xml:space="preserve">Karriereleiter der Hauswirtschaft – </w:t>
            </w:r>
            <w:r w:rsidRPr="00436AC0">
              <w:rPr>
                <w:rFonts w:asciiTheme="minorHAnsi" w:hAnsiTheme="minorHAnsi" w:cstheme="minorHAnsi"/>
                <w:b/>
                <w:sz w:val="28"/>
              </w:rPr>
              <w:br/>
              <w:t xml:space="preserve">Welche Stufe erklimmst du? </w:t>
            </w:r>
          </w:p>
          <w:p w:rsidR="00CE303B" w:rsidRPr="00436AC0" w:rsidRDefault="00CE303B" w:rsidP="00436AC0">
            <w:pPr>
              <w:pStyle w:val="Listenabsatz"/>
              <w:rPr>
                <w:rFonts w:cstheme="minorHAnsi"/>
              </w:rPr>
            </w:pPr>
            <w:r w:rsidRPr="00436AC0">
              <w:rPr>
                <w:rFonts w:cstheme="minorHAnsi"/>
              </w:rPr>
              <w:t>(Weiterbildungsmöglichkeiten kennenlernen)</w:t>
            </w:r>
          </w:p>
        </w:tc>
        <w:tc>
          <w:tcPr>
            <w:tcW w:w="1525" w:type="dxa"/>
            <w:vAlign w:val="center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CE303B" w:rsidRPr="00436AC0" w:rsidTr="00014615">
        <w:trPr>
          <w:trHeight w:val="1150"/>
        </w:trPr>
        <w:tc>
          <w:tcPr>
            <w:tcW w:w="2235" w:type="dxa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color w:val="548DD4" w:themeColor="text2" w:themeTint="99"/>
                <w:sz w:val="48"/>
                <w:szCs w:val="48"/>
              </w:rPr>
              <w:sym w:font="Wingdings" w:char="F08D"/>
            </w:r>
            <w:r w:rsidRPr="00436AC0">
              <w:rPr>
                <w:rFonts w:asciiTheme="minorHAnsi" w:hAnsiTheme="minorHAnsi" w:cstheme="minorHAnsi"/>
                <w:b/>
                <w:sz w:val="48"/>
                <w:szCs w:val="48"/>
              </w:rPr>
              <w:t xml:space="preserve"> </w:t>
            </w:r>
          </w:p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(Start blau)</w:t>
            </w:r>
          </w:p>
        </w:tc>
        <w:tc>
          <w:tcPr>
            <w:tcW w:w="6095" w:type="dxa"/>
            <w:vAlign w:val="center"/>
          </w:tcPr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 xml:space="preserve">Wäsche fühlen und pflegen – </w:t>
            </w:r>
          </w:p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Erkennst du unterschiedliche Textilien?</w:t>
            </w:r>
          </w:p>
          <w:p w:rsidR="00CE303B" w:rsidRPr="00436AC0" w:rsidRDefault="00CE303B" w:rsidP="00436AC0">
            <w:pPr>
              <w:pStyle w:val="Listenabsatz"/>
              <w:rPr>
                <w:rFonts w:cstheme="minorHAnsi"/>
              </w:rPr>
            </w:pPr>
            <w:r w:rsidRPr="00436AC0">
              <w:rPr>
                <w:rFonts w:cstheme="minorHAnsi"/>
              </w:rPr>
              <w:t>(Textilien erfühlen und Waschanleitungen zuordnen)</w:t>
            </w:r>
          </w:p>
        </w:tc>
        <w:tc>
          <w:tcPr>
            <w:tcW w:w="1525" w:type="dxa"/>
            <w:vAlign w:val="center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CE303B" w:rsidRPr="00436AC0" w:rsidTr="00014615">
        <w:trPr>
          <w:trHeight w:val="1150"/>
        </w:trPr>
        <w:tc>
          <w:tcPr>
            <w:tcW w:w="2235" w:type="dxa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color w:val="FF99CC"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color w:val="FF99CC"/>
                <w:sz w:val="48"/>
                <w:szCs w:val="48"/>
              </w:rPr>
              <w:sym w:font="Wingdings" w:char="F08E"/>
            </w:r>
            <w:r w:rsidRPr="00436AC0">
              <w:rPr>
                <w:rFonts w:asciiTheme="minorHAnsi" w:hAnsiTheme="minorHAnsi" w:cstheme="minorHAnsi"/>
                <w:b/>
                <w:color w:val="FF99CC"/>
                <w:sz w:val="48"/>
                <w:szCs w:val="48"/>
              </w:rPr>
              <w:t xml:space="preserve"> </w:t>
            </w:r>
          </w:p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(Start rosa)</w:t>
            </w:r>
          </w:p>
        </w:tc>
        <w:tc>
          <w:tcPr>
            <w:tcW w:w="6095" w:type="dxa"/>
            <w:vAlign w:val="center"/>
          </w:tcPr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 xml:space="preserve">Hygiene – </w:t>
            </w:r>
          </w:p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Wie sauber sind meine Hände unter der Schwarzlichtlampe?</w:t>
            </w:r>
          </w:p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</w:rPr>
            </w:pPr>
            <w:r w:rsidRPr="00436AC0">
              <w:rPr>
                <w:rFonts w:asciiTheme="minorHAnsi" w:hAnsiTheme="minorHAnsi" w:cstheme="minorHAnsi"/>
              </w:rPr>
              <w:t>(Händehygiene)</w:t>
            </w:r>
          </w:p>
        </w:tc>
        <w:tc>
          <w:tcPr>
            <w:tcW w:w="1525" w:type="dxa"/>
            <w:vAlign w:val="center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CE303B" w:rsidRPr="00436AC0" w:rsidTr="00014615">
        <w:trPr>
          <w:trHeight w:val="1150"/>
        </w:trPr>
        <w:tc>
          <w:tcPr>
            <w:tcW w:w="2235" w:type="dxa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color w:val="7030A0"/>
                <w:sz w:val="48"/>
                <w:szCs w:val="48"/>
              </w:rPr>
              <w:sym w:font="Wingdings" w:char="F08F"/>
            </w:r>
            <w:r w:rsidR="00A03AA0" w:rsidRPr="00436AC0">
              <w:rPr>
                <w:rFonts w:asciiTheme="minorHAnsi" w:hAnsiTheme="minorHAnsi" w:cstheme="minorHAnsi"/>
                <w:b/>
                <w:sz w:val="48"/>
                <w:szCs w:val="48"/>
              </w:rPr>
              <w:t xml:space="preserve"> </w:t>
            </w:r>
          </w:p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(Start lila)</w:t>
            </w:r>
          </w:p>
        </w:tc>
        <w:tc>
          <w:tcPr>
            <w:tcW w:w="6095" w:type="dxa"/>
            <w:vAlign w:val="center"/>
          </w:tcPr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 xml:space="preserve">Reinigung – </w:t>
            </w:r>
          </w:p>
          <w:p w:rsidR="00515CB4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Wofür entscheidest du dich?</w:t>
            </w:r>
          </w:p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sz w:val="10"/>
              </w:rPr>
            </w:pPr>
            <w:r w:rsidRPr="00436AC0">
              <w:rPr>
                <w:rFonts w:asciiTheme="minorHAnsi" w:hAnsiTheme="minorHAnsi" w:cstheme="minorHAnsi"/>
              </w:rPr>
              <w:t>(</w:t>
            </w:r>
            <w:proofErr w:type="spellStart"/>
            <w:r w:rsidRPr="00436AC0">
              <w:rPr>
                <w:rFonts w:asciiTheme="minorHAnsi" w:hAnsiTheme="minorHAnsi" w:cstheme="minorHAnsi"/>
              </w:rPr>
              <w:t>Sinnerscher</w:t>
            </w:r>
            <w:proofErr w:type="spellEnd"/>
            <w:r w:rsidRPr="00436AC0">
              <w:rPr>
                <w:rFonts w:asciiTheme="minorHAnsi" w:hAnsiTheme="minorHAnsi" w:cstheme="minorHAnsi"/>
              </w:rPr>
              <w:t xml:space="preserve"> Kreis, Diagramm-Puzzle)</w:t>
            </w:r>
          </w:p>
        </w:tc>
        <w:tc>
          <w:tcPr>
            <w:tcW w:w="1525" w:type="dxa"/>
            <w:vAlign w:val="center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CE303B" w:rsidRPr="00436AC0" w:rsidTr="00014615">
        <w:trPr>
          <w:trHeight w:val="1150"/>
        </w:trPr>
        <w:tc>
          <w:tcPr>
            <w:tcW w:w="2235" w:type="dxa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color w:val="E36C0A" w:themeColor="accent6" w:themeShade="BF"/>
                <w:sz w:val="48"/>
                <w:szCs w:val="48"/>
              </w:rPr>
              <w:sym w:font="Wingdings" w:char="F090"/>
            </w:r>
            <w:r w:rsidRPr="00436AC0">
              <w:rPr>
                <w:rFonts w:asciiTheme="minorHAnsi" w:hAnsiTheme="minorHAnsi" w:cstheme="minorHAnsi"/>
                <w:b/>
                <w:sz w:val="48"/>
                <w:szCs w:val="48"/>
              </w:rPr>
              <w:t xml:space="preserve"> </w:t>
            </w:r>
          </w:p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(Start orange)</w:t>
            </w:r>
          </w:p>
        </w:tc>
        <w:tc>
          <w:tcPr>
            <w:tcW w:w="6095" w:type="dxa"/>
            <w:vAlign w:val="center"/>
          </w:tcPr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 xml:space="preserve">Ernährung – </w:t>
            </w:r>
          </w:p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  <w:b/>
                <w:sz w:val="28"/>
              </w:rPr>
            </w:pPr>
            <w:r w:rsidRPr="00436AC0">
              <w:rPr>
                <w:rFonts w:asciiTheme="minorHAnsi" w:hAnsiTheme="minorHAnsi" w:cstheme="minorHAnsi"/>
                <w:b/>
                <w:sz w:val="28"/>
              </w:rPr>
              <w:t>Kennst du die Kräuter?</w:t>
            </w:r>
          </w:p>
          <w:p w:rsidR="00CE303B" w:rsidRPr="00436AC0" w:rsidRDefault="00CE303B" w:rsidP="00436AC0">
            <w:pPr>
              <w:pStyle w:val="KeinLeerraum"/>
              <w:contextualSpacing/>
              <w:rPr>
                <w:rFonts w:asciiTheme="minorHAnsi" w:hAnsiTheme="minorHAnsi" w:cstheme="minorHAnsi"/>
              </w:rPr>
            </w:pPr>
            <w:r w:rsidRPr="00436AC0">
              <w:rPr>
                <w:rFonts w:asciiTheme="minorHAnsi" w:hAnsiTheme="minorHAnsi" w:cstheme="minorHAnsi"/>
              </w:rPr>
              <w:t>(Kräuter erkennen und ihr Einsatz in der Küche)</w:t>
            </w:r>
          </w:p>
        </w:tc>
        <w:tc>
          <w:tcPr>
            <w:tcW w:w="1525" w:type="dxa"/>
            <w:vAlign w:val="center"/>
          </w:tcPr>
          <w:p w:rsidR="00CE303B" w:rsidRPr="00436AC0" w:rsidRDefault="00CE303B" w:rsidP="00436AC0">
            <w:pPr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</w:tbl>
    <w:p w:rsidR="00810AD9" w:rsidRPr="00810AD9" w:rsidRDefault="00810AD9">
      <w:pPr>
        <w:rPr>
          <w:b/>
        </w:rPr>
      </w:pPr>
      <w:r w:rsidRPr="00810AD9">
        <w:rPr>
          <w:b/>
        </w:rPr>
        <w:br w:type="page"/>
      </w:r>
    </w:p>
    <w:p w:rsidR="00D7096B" w:rsidRPr="00D7096B" w:rsidRDefault="00D7096B" w:rsidP="00D7096B">
      <w:pPr>
        <w:pStyle w:val="Listenabsatz"/>
        <w:rPr>
          <w:rStyle w:val="berschrift1Zchn"/>
          <w:rFonts w:cstheme="minorBidi"/>
          <w:b w:val="0"/>
          <w:bCs w:val="0"/>
          <w:color w:val="auto"/>
          <w:sz w:val="22"/>
          <w:szCs w:val="22"/>
        </w:rPr>
      </w:pPr>
      <w:bookmarkStart w:id="35" w:name="_Ref513190926"/>
    </w:p>
    <w:p w:rsidR="00871CB9" w:rsidRDefault="00871CB9" w:rsidP="007F3D92">
      <w:pPr>
        <w:pStyle w:val="Listenabsatz"/>
        <w:spacing w:before="200" w:after="120"/>
        <w:ind w:left="0"/>
        <w:rPr>
          <w:rFonts w:cstheme="minorHAnsi"/>
        </w:rPr>
      </w:pPr>
      <w:bookmarkStart w:id="36" w:name="_Toc535943924"/>
      <w:bookmarkStart w:id="37" w:name="_Ref531867030"/>
      <w:r>
        <w:rPr>
          <w:rStyle w:val="berschrift3Zchn"/>
          <w:rFonts w:asciiTheme="minorHAnsi" w:eastAsiaTheme="minorHAnsi" w:hAnsiTheme="minorHAnsi" w:cstheme="minorHAnsi"/>
        </w:rPr>
        <w:t xml:space="preserve">Station 1: </w:t>
      </w:r>
      <w:r w:rsidR="009018A2" w:rsidRPr="00871CB9">
        <w:rPr>
          <w:rStyle w:val="berschrift3Zchn"/>
          <w:rFonts w:asciiTheme="minorHAnsi" w:eastAsiaTheme="minorHAnsi" w:hAnsiTheme="minorHAnsi" w:cstheme="minorHAnsi"/>
        </w:rPr>
        <w:t>Karriereleiter der Hauswirtschaft – Welche Stufe erklimmst du?</w:t>
      </w:r>
      <w:bookmarkEnd w:id="36"/>
      <w:r w:rsidR="009018A2" w:rsidRPr="00871CB9">
        <w:rPr>
          <w:rFonts w:cstheme="minorHAnsi"/>
        </w:rPr>
        <w:t xml:space="preserve"> </w:t>
      </w:r>
    </w:p>
    <w:p w:rsidR="009018A2" w:rsidRPr="00871CB9" w:rsidRDefault="009018A2" w:rsidP="007F3D92">
      <w:pPr>
        <w:pStyle w:val="Listenabsatz"/>
        <w:spacing w:before="200" w:after="120"/>
        <w:ind w:left="0"/>
        <w:rPr>
          <w:rFonts w:cstheme="minorHAnsi"/>
        </w:rPr>
      </w:pPr>
      <w:r w:rsidRPr="00871CB9">
        <w:rPr>
          <w:rFonts w:cstheme="minorHAnsi"/>
        </w:rPr>
        <w:t>(Weiterbildungsmöglichkeiten kennenlernen)</w:t>
      </w:r>
      <w:bookmarkEnd w:id="35"/>
      <w:bookmarkEnd w:id="37"/>
    </w:p>
    <w:p w:rsidR="00B25625" w:rsidRDefault="00B25625" w:rsidP="007F3D92">
      <w:pPr>
        <w:spacing w:before="200" w:after="120"/>
        <w:rPr>
          <w:rFonts w:asciiTheme="minorHAnsi" w:hAnsiTheme="minorHAnsi" w:cstheme="minorHAnsi"/>
        </w:rPr>
      </w:pPr>
    </w:p>
    <w:p w:rsidR="00A1775F" w:rsidRPr="00871CB9" w:rsidRDefault="00A1775F" w:rsidP="007F3D92">
      <w:pPr>
        <w:spacing w:before="200" w:after="120"/>
        <w:rPr>
          <w:rFonts w:asciiTheme="minorHAnsi" w:hAnsiTheme="minorHAnsi" w:cstheme="minorHAnsi"/>
        </w:rPr>
      </w:pPr>
      <w:r w:rsidRPr="00871CB9">
        <w:rPr>
          <w:rFonts w:asciiTheme="minorHAnsi" w:hAnsiTheme="minorHAnsi" w:cstheme="minorHAnsi"/>
        </w:rPr>
        <w:t xml:space="preserve">Ordnet </w:t>
      </w:r>
      <w:r w:rsidR="00226765" w:rsidRPr="00871CB9">
        <w:rPr>
          <w:rFonts w:asciiTheme="minorHAnsi" w:hAnsiTheme="minorHAnsi" w:cstheme="minorHAnsi"/>
        </w:rPr>
        <w:t xml:space="preserve">gemeinsam in der Gruppe </w:t>
      </w:r>
      <w:r w:rsidRPr="00871CB9">
        <w:rPr>
          <w:rFonts w:asciiTheme="minorHAnsi" w:hAnsiTheme="minorHAnsi" w:cstheme="minorHAnsi"/>
        </w:rPr>
        <w:t>die Berufsbezeichnungen der entsprechenden Stufe auf der Karriereleiter zu.</w:t>
      </w:r>
    </w:p>
    <w:p w:rsidR="00A1775F" w:rsidRPr="00871CB9" w:rsidRDefault="00A1775F" w:rsidP="007F3D92">
      <w:pPr>
        <w:spacing w:before="200" w:after="120"/>
        <w:rPr>
          <w:rFonts w:asciiTheme="minorHAnsi" w:hAnsiTheme="minorHAnsi" w:cstheme="minorHAnsi"/>
        </w:rPr>
      </w:pPr>
      <w:r w:rsidRPr="00871CB9">
        <w:rPr>
          <w:rFonts w:asciiTheme="minorHAnsi" w:hAnsiTheme="minorHAnsi" w:cstheme="minorHAnsi"/>
        </w:rPr>
        <w:t xml:space="preserve">Welche Stufe könntest du dir </w:t>
      </w:r>
      <w:r w:rsidR="00226765" w:rsidRPr="00871CB9">
        <w:rPr>
          <w:rFonts w:asciiTheme="minorHAnsi" w:hAnsiTheme="minorHAnsi" w:cstheme="minorHAnsi"/>
        </w:rPr>
        <w:t xml:space="preserve">für dich </w:t>
      </w:r>
      <w:r w:rsidRPr="00871CB9">
        <w:rPr>
          <w:rFonts w:asciiTheme="minorHAnsi" w:hAnsiTheme="minorHAnsi" w:cstheme="minorHAnsi"/>
        </w:rPr>
        <w:t>vorstellen?</w:t>
      </w:r>
    </w:p>
    <w:p w:rsidR="00D7096B" w:rsidRDefault="00D7096B" w:rsidP="007F3D92">
      <w:pPr>
        <w:spacing w:before="200" w:after="120"/>
        <w:contextualSpacing/>
        <w:rPr>
          <w:rFonts w:asciiTheme="minorHAnsi" w:hAnsiTheme="minorHAnsi" w:cstheme="minorHAnsi"/>
        </w:rPr>
      </w:pPr>
    </w:p>
    <w:p w:rsidR="007F3D92" w:rsidRPr="00871CB9" w:rsidRDefault="007F3D92" w:rsidP="007F3D92">
      <w:pPr>
        <w:pBdr>
          <w:bottom w:val="single" w:sz="4" w:space="1" w:color="auto"/>
        </w:pBdr>
        <w:spacing w:before="200" w:after="120"/>
        <w:contextualSpacing/>
        <w:rPr>
          <w:rFonts w:asciiTheme="minorHAnsi" w:hAnsiTheme="minorHAnsi" w:cstheme="minorHAnsi"/>
        </w:rPr>
      </w:pPr>
    </w:p>
    <w:p w:rsidR="00D7096B" w:rsidRPr="00871CB9" w:rsidRDefault="00D7096B" w:rsidP="007F3D92">
      <w:pP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F3EE3" w:rsidP="007F3D92">
      <w:pPr>
        <w:pBdr>
          <w:bottom w:val="single" w:sz="4" w:space="1" w:color="auto"/>
        </w:pBdr>
        <w:spacing w:before="200" w:after="120"/>
        <w:contextualSpacing/>
        <w:rPr>
          <w:rFonts w:asciiTheme="minorHAnsi" w:hAnsiTheme="minorHAnsi" w:cstheme="minorHAnsi"/>
        </w:rPr>
      </w:pPr>
    </w:p>
    <w:p w:rsidR="00A1775F" w:rsidRPr="00871CB9" w:rsidRDefault="00A1775F" w:rsidP="007F3D92">
      <w:pPr>
        <w:spacing w:before="200" w:after="120"/>
        <w:rPr>
          <w:rFonts w:asciiTheme="minorHAnsi" w:hAnsiTheme="minorHAnsi" w:cstheme="minorHAnsi"/>
        </w:rPr>
      </w:pPr>
      <w:r w:rsidRPr="00871CB9">
        <w:rPr>
          <w:rFonts w:asciiTheme="minorHAnsi" w:hAnsiTheme="minorHAnsi" w:cstheme="minorHAnsi"/>
        </w:rPr>
        <w:t xml:space="preserve">Welche Tätigkeiten verrichtet man auf dieser </w:t>
      </w:r>
      <w:r w:rsidR="00910DCA" w:rsidRPr="00871CB9">
        <w:rPr>
          <w:rFonts w:asciiTheme="minorHAnsi" w:hAnsiTheme="minorHAnsi" w:cstheme="minorHAnsi"/>
        </w:rPr>
        <w:t>Stufe</w:t>
      </w:r>
      <w:r w:rsidRPr="00871CB9">
        <w:rPr>
          <w:rFonts w:asciiTheme="minorHAnsi" w:hAnsiTheme="minorHAnsi" w:cstheme="minorHAnsi"/>
        </w:rPr>
        <w:t>? Nenne drei Beispiele.</w:t>
      </w:r>
    </w:p>
    <w:p w:rsidR="00AF3EE3" w:rsidRPr="00871CB9" w:rsidRDefault="00AF3EE3" w:rsidP="007F3D92">
      <w:pPr>
        <w:pBdr>
          <w:bottom w:val="single" w:sz="12" w:space="1" w:color="auto"/>
        </w:pBd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F3EE3" w:rsidP="007F3D92">
      <w:pP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F3EE3" w:rsidP="007F3D92">
      <w:pPr>
        <w:pBdr>
          <w:bottom w:val="single" w:sz="12" w:space="1" w:color="auto"/>
        </w:pBd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F3EE3" w:rsidP="007F3D92">
      <w:pP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F3EE3" w:rsidP="007F3D92">
      <w:pPr>
        <w:pBdr>
          <w:bottom w:val="single" w:sz="12" w:space="1" w:color="auto"/>
        </w:pBd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F3EE3" w:rsidP="007F3D92">
      <w:pPr>
        <w:spacing w:before="200" w:after="120"/>
        <w:contextualSpacing/>
        <w:rPr>
          <w:rFonts w:asciiTheme="minorHAnsi" w:hAnsiTheme="minorHAnsi" w:cstheme="minorHAnsi"/>
        </w:rPr>
      </w:pPr>
    </w:p>
    <w:p w:rsidR="00AF3EE3" w:rsidRPr="00871CB9" w:rsidRDefault="00A1775F" w:rsidP="007F3D92">
      <w:pPr>
        <w:spacing w:before="200" w:after="120"/>
        <w:rPr>
          <w:rFonts w:asciiTheme="minorHAnsi" w:hAnsiTheme="minorHAnsi" w:cstheme="minorHAnsi"/>
        </w:rPr>
      </w:pPr>
      <w:r w:rsidRPr="00871CB9">
        <w:rPr>
          <w:rFonts w:asciiTheme="minorHAnsi" w:hAnsiTheme="minorHAnsi" w:cstheme="minorHAnsi"/>
        </w:rPr>
        <w:t>Wa</w:t>
      </w:r>
      <w:r w:rsidR="00D7096B" w:rsidRPr="00871CB9">
        <w:rPr>
          <w:rFonts w:asciiTheme="minorHAnsi" w:hAnsiTheme="minorHAnsi" w:cstheme="minorHAnsi"/>
        </w:rPr>
        <w:t xml:space="preserve">s verdient man in diesem Beruf </w:t>
      </w:r>
      <w:r w:rsidRPr="00871CB9">
        <w:rPr>
          <w:rFonts w:asciiTheme="minorHAnsi" w:hAnsiTheme="minorHAnsi" w:cstheme="minorHAnsi"/>
        </w:rPr>
        <w:t>auf dieser Stufe?</w:t>
      </w:r>
    </w:p>
    <w:p w:rsidR="00AF3EE3" w:rsidRPr="00871CB9" w:rsidRDefault="00AF3EE3" w:rsidP="007F3D92">
      <w:pPr>
        <w:pBdr>
          <w:bottom w:val="single" w:sz="12" w:space="1" w:color="auto"/>
        </w:pBdr>
        <w:spacing w:before="200" w:after="120"/>
        <w:rPr>
          <w:rFonts w:asciiTheme="minorHAnsi" w:hAnsiTheme="minorHAnsi" w:cstheme="minorHAnsi"/>
        </w:rPr>
      </w:pPr>
    </w:p>
    <w:p w:rsidR="00871CB9" w:rsidRDefault="00871CB9" w:rsidP="007649ED">
      <w:pPr>
        <w:ind w:left="360"/>
        <w:jc w:val="center"/>
        <w:rPr>
          <w:b/>
        </w:rPr>
      </w:pPr>
    </w:p>
    <w:p w:rsidR="00871CB9" w:rsidRDefault="00871CB9" w:rsidP="007649ED">
      <w:pPr>
        <w:ind w:left="360"/>
        <w:jc w:val="center"/>
        <w:rPr>
          <w:b/>
        </w:rPr>
      </w:pPr>
    </w:p>
    <w:p w:rsidR="007F553D" w:rsidRPr="00B23B75" w:rsidRDefault="00AF3EE3" w:rsidP="007649ED">
      <w:pPr>
        <w:ind w:left="360"/>
        <w:jc w:val="center"/>
        <w:rPr>
          <w:b/>
        </w:rPr>
      </w:pPr>
      <w:r w:rsidRPr="00B23B75">
        <w:rPr>
          <w:noProof/>
          <w:lang w:eastAsia="de-DE"/>
        </w:rPr>
        <w:drawing>
          <wp:inline distT="0" distB="0" distL="0" distR="0" wp14:anchorId="7D379D52" wp14:editId="599B510B">
            <wp:extent cx="3759200" cy="2336476"/>
            <wp:effectExtent l="0" t="0" r="0" b="69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470" cy="2338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553D" w:rsidRPr="00B23B75">
        <w:rPr>
          <w:b/>
        </w:rPr>
        <w:br w:type="page"/>
      </w:r>
    </w:p>
    <w:p w:rsidR="00D7096B" w:rsidRPr="00F60349" w:rsidRDefault="00D7096B" w:rsidP="00D7096B">
      <w:pPr>
        <w:pStyle w:val="Listenabsatz"/>
        <w:rPr>
          <w:rStyle w:val="berschrift1Zchn"/>
          <w:rFonts w:cstheme="minorBidi"/>
          <w:b w:val="0"/>
          <w:bCs w:val="0"/>
          <w:color w:val="auto"/>
          <w:sz w:val="22"/>
          <w:szCs w:val="22"/>
        </w:rPr>
      </w:pPr>
      <w:bookmarkStart w:id="38" w:name="_Ref513190950"/>
    </w:p>
    <w:p w:rsidR="00F60349" w:rsidRDefault="00871CB9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</w:rPr>
      </w:pPr>
      <w:bookmarkStart w:id="39" w:name="_Toc535943925"/>
      <w:bookmarkStart w:id="40" w:name="_Ref531867125"/>
      <w:r w:rsidRPr="00F60349">
        <w:rPr>
          <w:rStyle w:val="berschrift3Zchn"/>
          <w:rFonts w:asciiTheme="minorHAnsi" w:eastAsiaTheme="minorHAnsi" w:hAnsiTheme="minorHAnsi" w:cstheme="minorHAnsi"/>
        </w:rPr>
        <w:t xml:space="preserve">Station 2: </w:t>
      </w:r>
      <w:r w:rsidR="009018A2" w:rsidRPr="00F60349">
        <w:rPr>
          <w:rStyle w:val="berschrift3Zchn"/>
          <w:rFonts w:asciiTheme="minorHAnsi" w:eastAsiaTheme="minorHAnsi" w:hAnsiTheme="minorHAnsi" w:cstheme="minorHAnsi"/>
        </w:rPr>
        <w:t>Wäsche fühlen und pflegen –  Erkennst du unterschiedliche Textilien?</w:t>
      </w:r>
      <w:bookmarkEnd w:id="39"/>
      <w:r w:rsidR="009018A2" w:rsidRPr="00F60349">
        <w:rPr>
          <w:rStyle w:val="berschrift3Zchn"/>
          <w:rFonts w:asciiTheme="minorHAnsi" w:eastAsiaTheme="minorHAnsi" w:hAnsiTheme="minorHAnsi" w:cstheme="minorHAnsi"/>
        </w:rPr>
        <w:t xml:space="preserve"> </w:t>
      </w:r>
    </w:p>
    <w:p w:rsidR="009018A2" w:rsidRPr="00F60349" w:rsidRDefault="009018A2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41" w:name="_Toc535943926"/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(Textilien erfühlen und Waschanleitungen zuordnen)</w:t>
      </w:r>
      <w:bookmarkEnd w:id="38"/>
      <w:bookmarkEnd w:id="40"/>
      <w:bookmarkEnd w:id="41"/>
    </w:p>
    <w:p w:rsidR="00D7096B" w:rsidRPr="00F60349" w:rsidRDefault="00FB7B38" w:rsidP="007F3D92">
      <w:pPr>
        <w:spacing w:before="200" w:after="120"/>
        <w:ind w:left="360"/>
        <w:rPr>
          <w:rFonts w:asciiTheme="minorHAnsi" w:hAnsiTheme="minorHAnsi" w:cstheme="minorHAnsi"/>
        </w:rPr>
      </w:pPr>
      <w:r w:rsidRPr="00B23B75">
        <w:rPr>
          <w:rFonts w:eastAsia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2CC1" w:rsidRPr="00F60349">
        <w:rPr>
          <w:rFonts w:asciiTheme="minorHAnsi" w:hAnsiTheme="minorHAnsi" w:cstheme="minorHAnsi"/>
        </w:rPr>
        <w:t>Kennst du das Gefühl, wenn du dich am Abend in ein sau</w:t>
      </w:r>
      <w:r w:rsidR="00910DCA" w:rsidRPr="00F60349">
        <w:rPr>
          <w:rFonts w:asciiTheme="minorHAnsi" w:hAnsiTheme="minorHAnsi" w:cstheme="minorHAnsi"/>
        </w:rPr>
        <w:t>beres, frischbezogenes Bett legst</w:t>
      </w:r>
      <w:r w:rsidR="00D7096B" w:rsidRPr="00F60349">
        <w:rPr>
          <w:rFonts w:asciiTheme="minorHAnsi" w:hAnsiTheme="minorHAnsi" w:cstheme="minorHAnsi"/>
        </w:rPr>
        <w:t>? Der Duft</w:t>
      </w:r>
      <w:r w:rsidR="00F60349">
        <w:rPr>
          <w:rFonts w:asciiTheme="minorHAnsi" w:hAnsiTheme="minorHAnsi" w:cstheme="minorHAnsi"/>
        </w:rPr>
        <w:t xml:space="preserve"> von</w:t>
      </w:r>
      <w:r w:rsidR="00D7096B" w:rsidRPr="00F60349">
        <w:rPr>
          <w:rFonts w:asciiTheme="minorHAnsi" w:hAnsiTheme="minorHAnsi" w:cstheme="minorHAnsi"/>
        </w:rPr>
        <w:t xml:space="preserve"> frisch</w:t>
      </w:r>
      <w:r w:rsidR="00DC2CC1" w:rsidRPr="00F60349">
        <w:rPr>
          <w:rFonts w:asciiTheme="minorHAnsi" w:hAnsiTheme="minorHAnsi" w:cstheme="minorHAnsi"/>
        </w:rPr>
        <w:t xml:space="preserve">gewaschener Wäsche, du fühlst die Sauberkeit, wenn du mit der Hand über das Laken fährst und kuschelst </w:t>
      </w:r>
      <w:r w:rsidR="006B6427" w:rsidRPr="00F60349">
        <w:rPr>
          <w:rFonts w:asciiTheme="minorHAnsi" w:hAnsiTheme="minorHAnsi" w:cstheme="minorHAnsi"/>
        </w:rPr>
        <w:t>d</w:t>
      </w:r>
      <w:r w:rsidR="00DC2CC1" w:rsidRPr="00F60349">
        <w:rPr>
          <w:rFonts w:asciiTheme="minorHAnsi" w:hAnsiTheme="minorHAnsi" w:cstheme="minorHAnsi"/>
        </w:rPr>
        <w:t xml:space="preserve">ich in die weiche Decke – </w:t>
      </w:r>
      <w:r w:rsidR="00D7096B" w:rsidRPr="00F60349">
        <w:rPr>
          <w:rFonts w:asciiTheme="minorHAnsi" w:hAnsiTheme="minorHAnsi" w:cstheme="minorHAnsi"/>
        </w:rPr>
        <w:t>das</w:t>
      </w:r>
      <w:r w:rsidR="00DC2CC1" w:rsidRPr="00F60349">
        <w:rPr>
          <w:rFonts w:asciiTheme="minorHAnsi" w:hAnsiTheme="minorHAnsi" w:cstheme="minorHAnsi"/>
        </w:rPr>
        <w:t xml:space="preserve"> Gefühl von Geborge</w:t>
      </w:r>
      <w:r w:rsidR="00DC2CC1" w:rsidRPr="00F60349">
        <w:rPr>
          <w:rFonts w:asciiTheme="minorHAnsi" w:hAnsiTheme="minorHAnsi" w:cstheme="minorHAnsi"/>
        </w:rPr>
        <w:t>n</w:t>
      </w:r>
      <w:r w:rsidR="00DC2CC1" w:rsidRPr="00F60349">
        <w:rPr>
          <w:rFonts w:asciiTheme="minorHAnsi" w:hAnsiTheme="minorHAnsi" w:cstheme="minorHAnsi"/>
        </w:rPr>
        <w:t xml:space="preserve">heit. </w:t>
      </w:r>
    </w:p>
    <w:p w:rsidR="00DC2CC1" w:rsidRPr="00F60349" w:rsidRDefault="00DC2CC1" w:rsidP="007F3D92">
      <w:pPr>
        <w:spacing w:before="200" w:after="120"/>
        <w:ind w:left="360"/>
        <w:rPr>
          <w:rFonts w:asciiTheme="minorHAnsi" w:hAnsiTheme="minorHAnsi" w:cstheme="minorHAnsi"/>
        </w:rPr>
      </w:pPr>
      <w:r w:rsidRPr="00F60349">
        <w:rPr>
          <w:rFonts w:asciiTheme="minorHAnsi" w:hAnsiTheme="minorHAnsi" w:cstheme="minorHAnsi"/>
        </w:rPr>
        <w:t>Hauswirtschaft sorgt dafür, dass Patienten in Krankenhäusern, Bewohner in Altenhilfeei</w:t>
      </w:r>
      <w:r w:rsidRPr="00F60349">
        <w:rPr>
          <w:rFonts w:asciiTheme="minorHAnsi" w:hAnsiTheme="minorHAnsi" w:cstheme="minorHAnsi"/>
        </w:rPr>
        <w:t>n</w:t>
      </w:r>
      <w:r w:rsidRPr="00F60349">
        <w:rPr>
          <w:rFonts w:asciiTheme="minorHAnsi" w:hAnsiTheme="minorHAnsi" w:cstheme="minorHAnsi"/>
        </w:rPr>
        <w:t xml:space="preserve">richtungen oder </w:t>
      </w:r>
      <w:r w:rsidR="00226765" w:rsidRPr="00F60349">
        <w:rPr>
          <w:rFonts w:asciiTheme="minorHAnsi" w:hAnsiTheme="minorHAnsi" w:cstheme="minorHAnsi"/>
        </w:rPr>
        <w:t xml:space="preserve">Menschen </w:t>
      </w:r>
      <w:r w:rsidRPr="00F60349">
        <w:rPr>
          <w:rFonts w:asciiTheme="minorHAnsi" w:hAnsiTheme="minorHAnsi" w:cstheme="minorHAnsi"/>
        </w:rPr>
        <w:t>auf Dienstreise in Hotels und Tagungshäusern genau dieses G</w:t>
      </w:r>
      <w:r w:rsidRPr="00F60349">
        <w:rPr>
          <w:rFonts w:asciiTheme="minorHAnsi" w:hAnsiTheme="minorHAnsi" w:cstheme="minorHAnsi"/>
        </w:rPr>
        <w:t>e</w:t>
      </w:r>
      <w:r w:rsidRPr="00F60349">
        <w:rPr>
          <w:rFonts w:asciiTheme="minorHAnsi" w:hAnsiTheme="minorHAnsi" w:cstheme="minorHAnsi"/>
        </w:rPr>
        <w:t>fühl haben – wenn sie schon nicht zu Hause oder im gewohnten Umfeld übernachten kö</w:t>
      </w:r>
      <w:r w:rsidRPr="00F60349">
        <w:rPr>
          <w:rFonts w:asciiTheme="minorHAnsi" w:hAnsiTheme="minorHAnsi" w:cstheme="minorHAnsi"/>
        </w:rPr>
        <w:t>n</w:t>
      </w:r>
      <w:r w:rsidRPr="00F60349">
        <w:rPr>
          <w:rFonts w:asciiTheme="minorHAnsi" w:hAnsiTheme="minorHAnsi" w:cstheme="minorHAnsi"/>
        </w:rPr>
        <w:t xml:space="preserve">nen. Es ist ein </w:t>
      </w:r>
      <w:r w:rsidR="00D7096B" w:rsidRPr="00F60349">
        <w:rPr>
          <w:rFonts w:asciiTheme="minorHAnsi" w:hAnsiTheme="minorHAnsi" w:cstheme="minorHAnsi"/>
        </w:rPr>
        <w:t>w</w:t>
      </w:r>
      <w:r w:rsidRPr="00F60349">
        <w:rPr>
          <w:rFonts w:asciiTheme="minorHAnsi" w:hAnsiTheme="minorHAnsi" w:cstheme="minorHAnsi"/>
        </w:rPr>
        <w:t>ichtiger Bestandteil unseres guten Lebens, guter Schlaf und Hygiene und das Gefühl von Geborgen</w:t>
      </w:r>
      <w:r w:rsidR="00226765" w:rsidRPr="00F60349">
        <w:rPr>
          <w:rFonts w:asciiTheme="minorHAnsi" w:hAnsiTheme="minorHAnsi" w:cstheme="minorHAnsi"/>
        </w:rPr>
        <w:t>heit – Hauswirtschaft macht</w:t>
      </w:r>
      <w:r w:rsidRPr="00F60349">
        <w:rPr>
          <w:rFonts w:asciiTheme="minorHAnsi" w:hAnsiTheme="minorHAnsi" w:cstheme="minorHAnsi"/>
        </w:rPr>
        <w:t xml:space="preserve"> nicht nur die Wäsche sauber</w:t>
      </w:r>
      <w:r w:rsidR="00D7096B" w:rsidRPr="00F60349">
        <w:rPr>
          <w:rFonts w:asciiTheme="minorHAnsi" w:hAnsiTheme="minorHAnsi" w:cstheme="minorHAnsi"/>
        </w:rPr>
        <w:t>,</w:t>
      </w:r>
      <w:r w:rsidRPr="00F60349">
        <w:rPr>
          <w:rFonts w:asciiTheme="minorHAnsi" w:hAnsiTheme="minorHAnsi" w:cstheme="minorHAnsi"/>
        </w:rPr>
        <w:t xml:space="preserve"> sondern schafft dadurch Lebensqualität.</w:t>
      </w:r>
    </w:p>
    <w:p w:rsidR="00DC2CC1" w:rsidRPr="00F60349" w:rsidRDefault="00DC2CC1" w:rsidP="007F3D92">
      <w:pPr>
        <w:pStyle w:val="Listenabsatz"/>
        <w:numPr>
          <w:ilvl w:val="0"/>
          <w:numId w:val="27"/>
        </w:numPr>
        <w:spacing w:before="200" w:after="120"/>
        <w:rPr>
          <w:rFonts w:cstheme="minorHAnsi"/>
        </w:rPr>
      </w:pPr>
      <w:r w:rsidRPr="00F60349">
        <w:rPr>
          <w:rFonts w:cstheme="minorHAnsi"/>
        </w:rPr>
        <w:t>Greif</w:t>
      </w:r>
      <w:r w:rsidR="00D7096B" w:rsidRPr="00F60349">
        <w:rPr>
          <w:rFonts w:cstheme="minorHAnsi"/>
        </w:rPr>
        <w:t>t nacheinander in die Fühlboxen.</w:t>
      </w:r>
      <w:r w:rsidRPr="00F60349">
        <w:rPr>
          <w:rFonts w:cstheme="minorHAnsi"/>
        </w:rPr>
        <w:t xml:space="preserve"> Komm</w:t>
      </w:r>
      <w:r w:rsidR="00910DCA" w:rsidRPr="00F60349">
        <w:rPr>
          <w:rFonts w:cstheme="minorHAnsi"/>
        </w:rPr>
        <w:t>t</w:t>
      </w:r>
      <w:r w:rsidRPr="00F60349">
        <w:rPr>
          <w:rFonts w:cstheme="minorHAnsi"/>
        </w:rPr>
        <w:t xml:space="preserve"> euch das Gefühl bekannt vor? </w:t>
      </w:r>
    </w:p>
    <w:p w:rsidR="00DC2CC1" w:rsidRPr="00F60349" w:rsidRDefault="00D7096B" w:rsidP="007F3D92">
      <w:pPr>
        <w:pStyle w:val="Listenabsatz"/>
        <w:numPr>
          <w:ilvl w:val="0"/>
          <w:numId w:val="27"/>
        </w:numPr>
        <w:spacing w:before="200" w:after="120"/>
        <w:rPr>
          <w:rFonts w:cstheme="minorHAnsi"/>
        </w:rPr>
      </w:pPr>
      <w:r w:rsidRPr="00F60349">
        <w:rPr>
          <w:rFonts w:cstheme="minorHAnsi"/>
        </w:rPr>
        <w:t xml:space="preserve">Versucht </w:t>
      </w:r>
      <w:r w:rsidR="001378FC">
        <w:rPr>
          <w:rFonts w:cstheme="minorHAnsi"/>
        </w:rPr>
        <w:t>zu erfühlen</w:t>
      </w:r>
      <w:r w:rsidRPr="00F60349">
        <w:rPr>
          <w:rFonts w:cstheme="minorHAnsi"/>
        </w:rPr>
        <w:t xml:space="preserve">, </w:t>
      </w:r>
      <w:r w:rsidR="00DC2CC1" w:rsidRPr="00F60349">
        <w:rPr>
          <w:rFonts w:cstheme="minorHAnsi"/>
        </w:rPr>
        <w:t>um was für ein Texti</w:t>
      </w:r>
      <w:r w:rsidRPr="00F60349">
        <w:rPr>
          <w:rFonts w:cstheme="minorHAnsi"/>
        </w:rPr>
        <w:t>l/Stoff es sich handeln könnt</w:t>
      </w:r>
      <w:r w:rsidR="001378FC">
        <w:rPr>
          <w:rFonts w:cstheme="minorHAnsi"/>
        </w:rPr>
        <w:t>e.</w:t>
      </w:r>
    </w:p>
    <w:p w:rsidR="00F60349" w:rsidRPr="00F60349" w:rsidRDefault="00DC2CC1" w:rsidP="007F3D92">
      <w:pPr>
        <w:pStyle w:val="Listenabsatz"/>
        <w:numPr>
          <w:ilvl w:val="0"/>
          <w:numId w:val="27"/>
        </w:numPr>
        <w:spacing w:before="200" w:after="120"/>
        <w:rPr>
          <w:rFonts w:cstheme="minorHAnsi"/>
        </w:rPr>
      </w:pPr>
      <w:r w:rsidRPr="00F60349">
        <w:rPr>
          <w:rFonts w:cstheme="minorHAnsi"/>
        </w:rPr>
        <w:t xml:space="preserve">Wie könnte dieses Textil gewaschen werden? </w:t>
      </w:r>
    </w:p>
    <w:p w:rsidR="00DC2CC1" w:rsidRPr="00F60349" w:rsidRDefault="00DC2CC1" w:rsidP="007F3D92">
      <w:pPr>
        <w:pStyle w:val="Listenabsatz"/>
        <w:numPr>
          <w:ilvl w:val="0"/>
          <w:numId w:val="27"/>
        </w:numPr>
        <w:spacing w:before="200" w:after="120"/>
        <w:rPr>
          <w:rFonts w:cstheme="minorHAnsi"/>
        </w:rPr>
      </w:pPr>
      <w:r w:rsidRPr="00F60349">
        <w:rPr>
          <w:rFonts w:cstheme="minorHAnsi"/>
        </w:rPr>
        <w:t>Ordnet die ent</w:t>
      </w:r>
      <w:r w:rsidR="001378FC">
        <w:rPr>
          <w:rFonts w:cstheme="minorHAnsi"/>
        </w:rPr>
        <w:t>sprechenden Waschanleitungen zu.</w:t>
      </w:r>
    </w:p>
    <w:p w:rsidR="00B25625" w:rsidRDefault="00B25625" w:rsidP="007F3D92">
      <w:pPr>
        <w:spacing w:before="200" w:after="120"/>
        <w:ind w:left="360"/>
        <w:rPr>
          <w:rFonts w:asciiTheme="minorHAnsi" w:hAnsiTheme="minorHAnsi" w:cstheme="minorHAnsi"/>
        </w:rPr>
      </w:pPr>
    </w:p>
    <w:p w:rsidR="00BD6F58" w:rsidRDefault="00BD6F58" w:rsidP="007F3D92">
      <w:pPr>
        <w:spacing w:before="200" w:after="120"/>
        <w:ind w:left="360"/>
        <w:rPr>
          <w:rFonts w:asciiTheme="minorHAnsi" w:hAnsiTheme="minorHAnsi" w:cstheme="minorHAnsi"/>
        </w:rPr>
      </w:pPr>
      <w:r w:rsidRPr="00F60349">
        <w:rPr>
          <w:rFonts w:asciiTheme="minorHAnsi" w:hAnsiTheme="minorHAnsi" w:cstheme="minorHAnsi"/>
        </w:rPr>
        <w:t>Verbinde die Felder entsprechend:</w:t>
      </w:r>
    </w:p>
    <w:p w:rsidR="007F3D92" w:rsidRPr="00F60349" w:rsidRDefault="007F3D92" w:rsidP="007F3D92">
      <w:pPr>
        <w:spacing w:before="200" w:after="120"/>
        <w:ind w:left="360"/>
        <w:rPr>
          <w:rFonts w:asciiTheme="minorHAnsi" w:hAnsiTheme="minorHAnsi" w:cstheme="minorHAnsi"/>
        </w:rPr>
      </w:pPr>
      <w:r w:rsidRPr="00F60349">
        <w:rPr>
          <w:rFonts w:asciiTheme="minorHAnsi" w:hAnsiTheme="minorHAnsi" w:cstheme="minorHAnsi"/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2E3E1D0B" wp14:editId="1FECEDDD">
            <wp:simplePos x="0" y="0"/>
            <wp:positionH relativeFrom="column">
              <wp:posOffset>4733925</wp:posOffset>
            </wp:positionH>
            <wp:positionV relativeFrom="paragraph">
              <wp:posOffset>252095</wp:posOffset>
            </wp:positionV>
            <wp:extent cx="770890" cy="961390"/>
            <wp:effectExtent l="0" t="0" r="0" b="0"/>
            <wp:wrapNone/>
            <wp:docPr id="4" name="Bild 2" descr="Bildergebnis für pflegekennzeichnung von se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dergebnis für pflegekennzeichnung von seide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77" t="1193" r="38015" b="86223"/>
                    <a:stretch/>
                  </pic:blipFill>
                  <pic:spPr bwMode="auto">
                    <a:xfrm>
                      <a:off x="0" y="0"/>
                      <a:ext cx="77089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lenraster"/>
        <w:tblW w:w="0" w:type="auto"/>
        <w:tblInd w:w="50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70"/>
      </w:tblGrid>
      <w:tr w:rsidR="009A2E4A" w:rsidRPr="00B23B75" w:rsidTr="009A2E4A">
        <w:tc>
          <w:tcPr>
            <w:tcW w:w="3070" w:type="dxa"/>
          </w:tcPr>
          <w:p w:rsidR="009A2E4A" w:rsidRPr="00F60349" w:rsidRDefault="009A2E4A" w:rsidP="00DC2CC1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F60349">
              <w:rPr>
                <w:rFonts w:asciiTheme="minorHAnsi" w:hAnsiTheme="minorHAnsi" w:cstheme="minorHAnsi"/>
                <w:b/>
              </w:rPr>
              <w:t>Fühlbox</w:t>
            </w:r>
            <w:proofErr w:type="spellEnd"/>
            <w:r w:rsidRPr="00F60349">
              <w:rPr>
                <w:rFonts w:asciiTheme="minorHAnsi" w:hAnsiTheme="minorHAnsi" w:cstheme="minorHAnsi"/>
                <w:b/>
              </w:rPr>
              <w:t xml:space="preserve"> 1</w:t>
            </w:r>
          </w:p>
          <w:p w:rsidR="009A2E4A" w:rsidRPr="00F60349" w:rsidRDefault="009A2E4A" w:rsidP="00DC2CC1">
            <w:pPr>
              <w:rPr>
                <w:rFonts w:asciiTheme="minorHAnsi" w:hAnsiTheme="minorHAnsi" w:cstheme="minorHAnsi"/>
              </w:rPr>
            </w:pPr>
            <w:r w:rsidRPr="00F60349">
              <w:rPr>
                <w:rFonts w:asciiTheme="minorHAnsi" w:hAnsiTheme="minorHAnsi" w:cstheme="minorHAnsi"/>
              </w:rPr>
              <w:t>Inhalt __________________</w:t>
            </w:r>
          </w:p>
          <w:p w:rsidR="009A2E4A" w:rsidRPr="00F60349" w:rsidRDefault="009A2E4A" w:rsidP="00DC2CC1">
            <w:pPr>
              <w:rPr>
                <w:rFonts w:asciiTheme="minorHAnsi" w:hAnsiTheme="minorHAnsi" w:cstheme="minorHAnsi"/>
              </w:rPr>
            </w:pPr>
          </w:p>
        </w:tc>
      </w:tr>
      <w:tr w:rsidR="009A2E4A" w:rsidRPr="00B23B75" w:rsidTr="009A2E4A">
        <w:tc>
          <w:tcPr>
            <w:tcW w:w="3070" w:type="dxa"/>
          </w:tcPr>
          <w:p w:rsidR="009A2E4A" w:rsidRPr="00F60349" w:rsidRDefault="00E05DA9" w:rsidP="00DC2CC1">
            <w:pPr>
              <w:rPr>
                <w:rFonts w:asciiTheme="minorHAnsi" w:hAnsiTheme="minorHAnsi" w:cstheme="minorHAnsi"/>
                <w:b/>
              </w:rPr>
            </w:pPr>
            <w:r w:rsidRPr="00F60349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56EC8F2E" wp14:editId="4C3DB2AC">
                  <wp:simplePos x="0" y="0"/>
                  <wp:positionH relativeFrom="column">
                    <wp:posOffset>4561205</wp:posOffset>
                  </wp:positionH>
                  <wp:positionV relativeFrom="paragraph">
                    <wp:posOffset>97037</wp:posOffset>
                  </wp:positionV>
                  <wp:extent cx="622300" cy="622300"/>
                  <wp:effectExtent l="0" t="0" r="6350" b="0"/>
                  <wp:wrapNone/>
                  <wp:docPr id="9" name="Bild 1" descr="https://upload.wikimedia.org/wikipedia/commons/thumb/7/79/Waschen_30ss.svg/375px-Waschen_30s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7/79/Waschen_30ss.svg/375px-Waschen_30s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A2E4A" w:rsidRPr="00F60349">
              <w:rPr>
                <w:rFonts w:asciiTheme="minorHAnsi" w:hAnsiTheme="minorHAnsi" w:cstheme="minorHAnsi"/>
                <w:b/>
              </w:rPr>
              <w:t>Fühlbox</w:t>
            </w:r>
            <w:proofErr w:type="spellEnd"/>
            <w:r w:rsidR="009A2E4A" w:rsidRPr="00F60349">
              <w:rPr>
                <w:rFonts w:asciiTheme="minorHAnsi" w:hAnsiTheme="minorHAnsi" w:cstheme="minorHAnsi"/>
                <w:b/>
              </w:rPr>
              <w:t xml:space="preserve"> 2</w:t>
            </w:r>
          </w:p>
          <w:p w:rsidR="009A2E4A" w:rsidRPr="00F60349" w:rsidRDefault="009A2E4A" w:rsidP="00BD6F58">
            <w:pPr>
              <w:rPr>
                <w:rFonts w:asciiTheme="minorHAnsi" w:hAnsiTheme="minorHAnsi" w:cstheme="minorHAnsi"/>
              </w:rPr>
            </w:pPr>
            <w:r w:rsidRPr="00F60349">
              <w:rPr>
                <w:rFonts w:asciiTheme="minorHAnsi" w:hAnsiTheme="minorHAnsi" w:cstheme="minorHAnsi"/>
              </w:rPr>
              <w:t>Inhalt __________________</w:t>
            </w:r>
          </w:p>
          <w:p w:rsidR="009A2E4A" w:rsidRPr="00F60349" w:rsidRDefault="009A2E4A" w:rsidP="00DC2CC1">
            <w:pPr>
              <w:rPr>
                <w:rFonts w:asciiTheme="minorHAnsi" w:hAnsiTheme="minorHAnsi" w:cstheme="minorHAnsi"/>
              </w:rPr>
            </w:pPr>
          </w:p>
        </w:tc>
      </w:tr>
      <w:tr w:rsidR="009A2E4A" w:rsidRPr="00B23B75" w:rsidTr="009A2E4A">
        <w:tc>
          <w:tcPr>
            <w:tcW w:w="3070" w:type="dxa"/>
          </w:tcPr>
          <w:p w:rsidR="009A2E4A" w:rsidRPr="00F60349" w:rsidRDefault="00F60349" w:rsidP="00DC2CC1">
            <w:pPr>
              <w:rPr>
                <w:rFonts w:asciiTheme="minorHAnsi" w:hAnsiTheme="minorHAnsi" w:cstheme="minorHAnsi"/>
                <w:b/>
              </w:rPr>
            </w:pPr>
            <w:r w:rsidRPr="00F60349">
              <w:rPr>
                <w:rFonts w:asciiTheme="minorHAnsi" w:hAnsiTheme="minorHAnsi" w:cstheme="minorHAnsi"/>
                <w:noProof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75FC5DF4" wp14:editId="6DAD41F0">
                  <wp:simplePos x="0" y="0"/>
                  <wp:positionH relativeFrom="column">
                    <wp:posOffset>4505712</wp:posOffset>
                  </wp:positionH>
                  <wp:positionV relativeFrom="paragraph">
                    <wp:posOffset>192405</wp:posOffset>
                  </wp:positionV>
                  <wp:extent cx="711200" cy="911860"/>
                  <wp:effectExtent l="0" t="0" r="0" b="2540"/>
                  <wp:wrapNone/>
                  <wp:docPr id="5" name="Bild 2" descr="Bildergebnis für pflegekennzeichnung von se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pflegekennzeichnung von seid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461" t="1301" r="9925" b="85899"/>
                          <a:stretch/>
                        </pic:blipFill>
                        <pic:spPr bwMode="auto">
                          <a:xfrm>
                            <a:off x="0" y="0"/>
                            <a:ext cx="711200" cy="9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9A2E4A" w:rsidRPr="00F60349">
              <w:rPr>
                <w:rFonts w:asciiTheme="minorHAnsi" w:hAnsiTheme="minorHAnsi" w:cstheme="minorHAnsi"/>
                <w:b/>
              </w:rPr>
              <w:t>Fühlbox</w:t>
            </w:r>
            <w:proofErr w:type="spellEnd"/>
            <w:r w:rsidR="009A2E4A" w:rsidRPr="00F60349">
              <w:rPr>
                <w:rFonts w:asciiTheme="minorHAnsi" w:hAnsiTheme="minorHAnsi" w:cstheme="minorHAnsi"/>
                <w:b/>
              </w:rPr>
              <w:t xml:space="preserve"> 3</w:t>
            </w:r>
          </w:p>
          <w:p w:rsidR="009A2E4A" w:rsidRPr="00F60349" w:rsidRDefault="009A2E4A" w:rsidP="00BD6F58">
            <w:pPr>
              <w:rPr>
                <w:rFonts w:asciiTheme="minorHAnsi" w:hAnsiTheme="minorHAnsi" w:cstheme="minorHAnsi"/>
              </w:rPr>
            </w:pPr>
            <w:r w:rsidRPr="00F60349">
              <w:rPr>
                <w:rFonts w:asciiTheme="minorHAnsi" w:hAnsiTheme="minorHAnsi" w:cstheme="minorHAnsi"/>
              </w:rPr>
              <w:t>Inhalt __________________</w:t>
            </w:r>
          </w:p>
          <w:p w:rsidR="009A2E4A" w:rsidRPr="00F60349" w:rsidRDefault="009A2E4A" w:rsidP="00DC2CC1">
            <w:pPr>
              <w:rPr>
                <w:rFonts w:asciiTheme="minorHAnsi" w:hAnsiTheme="minorHAnsi" w:cstheme="minorHAnsi"/>
              </w:rPr>
            </w:pPr>
          </w:p>
        </w:tc>
      </w:tr>
    </w:tbl>
    <w:p w:rsidR="007F553D" w:rsidRDefault="007F553D">
      <w:pPr>
        <w:rPr>
          <w:rFonts w:asciiTheme="minorHAnsi" w:hAnsiTheme="minorHAnsi" w:cstheme="minorBidi"/>
          <w:b/>
        </w:rPr>
      </w:pPr>
      <w:r>
        <w:rPr>
          <w:b/>
        </w:rPr>
        <w:br w:type="page"/>
      </w:r>
    </w:p>
    <w:p w:rsidR="00D7096B" w:rsidRPr="00D7096B" w:rsidRDefault="00D7096B" w:rsidP="00D7096B">
      <w:pPr>
        <w:pStyle w:val="Listenabsatz"/>
        <w:rPr>
          <w:rStyle w:val="berschrift1Zchn"/>
          <w:rFonts w:cstheme="minorBidi"/>
          <w:b w:val="0"/>
          <w:bCs w:val="0"/>
          <w:color w:val="auto"/>
          <w:sz w:val="22"/>
          <w:szCs w:val="22"/>
        </w:rPr>
      </w:pPr>
      <w:bookmarkStart w:id="42" w:name="_Ref513190955"/>
    </w:p>
    <w:p w:rsidR="00F60349" w:rsidRPr="00F60349" w:rsidRDefault="00F60349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</w:rPr>
      </w:pPr>
      <w:bookmarkStart w:id="43" w:name="_Toc535943927"/>
      <w:bookmarkStart w:id="44" w:name="_Ref531867180"/>
      <w:r w:rsidRPr="00F60349">
        <w:rPr>
          <w:rStyle w:val="berschrift3Zchn"/>
          <w:rFonts w:asciiTheme="minorHAnsi" w:eastAsiaTheme="minorHAnsi" w:hAnsiTheme="minorHAnsi" w:cstheme="minorHAnsi"/>
        </w:rPr>
        <w:t>Station 3</w:t>
      </w:r>
      <w:r w:rsidR="00FA0389">
        <w:rPr>
          <w:rStyle w:val="berschrift3Zchn"/>
          <w:rFonts w:asciiTheme="minorHAnsi" w:eastAsiaTheme="minorHAnsi" w:hAnsiTheme="minorHAnsi" w:cstheme="minorHAnsi"/>
        </w:rPr>
        <w:t>:</w:t>
      </w:r>
      <w:r w:rsidRPr="00F60349">
        <w:rPr>
          <w:rStyle w:val="berschrift3Zchn"/>
          <w:rFonts w:asciiTheme="minorHAnsi" w:eastAsiaTheme="minorHAnsi" w:hAnsiTheme="minorHAnsi" w:cstheme="minorHAnsi"/>
        </w:rPr>
        <w:t xml:space="preserve"> </w:t>
      </w:r>
      <w:r w:rsidR="009018A2" w:rsidRPr="00F60349">
        <w:rPr>
          <w:rStyle w:val="berschrift3Zchn"/>
          <w:rFonts w:asciiTheme="minorHAnsi" w:eastAsiaTheme="minorHAnsi" w:hAnsiTheme="minorHAnsi" w:cstheme="minorHAnsi"/>
        </w:rPr>
        <w:t>Hygiene – Wie sauber sind meine Hände unter der Schwarzlichtlampe?</w:t>
      </w:r>
      <w:bookmarkEnd w:id="43"/>
      <w:r w:rsidR="009018A2" w:rsidRPr="00F60349">
        <w:rPr>
          <w:rStyle w:val="berschrift3Zchn"/>
          <w:rFonts w:asciiTheme="minorHAnsi" w:eastAsiaTheme="minorHAnsi" w:hAnsiTheme="minorHAnsi" w:cstheme="minorHAnsi"/>
        </w:rPr>
        <w:t xml:space="preserve"> </w:t>
      </w:r>
    </w:p>
    <w:p w:rsidR="009018A2" w:rsidRDefault="009018A2" w:rsidP="007F3D92">
      <w:pPr>
        <w:pStyle w:val="Listenabsatz"/>
        <w:spacing w:before="200" w:after="120"/>
        <w:ind w:left="284"/>
        <w:contextualSpacing w:val="0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45" w:name="_Toc535943928"/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(Händehygiene)</w:t>
      </w:r>
      <w:bookmarkEnd w:id="42"/>
      <w:bookmarkEnd w:id="44"/>
      <w:bookmarkEnd w:id="45"/>
    </w:p>
    <w:p w:rsidR="007F553D" w:rsidRPr="00F60349" w:rsidRDefault="00F60349" w:rsidP="007F3D92">
      <w:pPr>
        <w:pStyle w:val="Listenabsatz"/>
        <w:numPr>
          <w:ilvl w:val="0"/>
          <w:numId w:val="28"/>
        </w:numPr>
        <w:spacing w:before="200" w:after="120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46" w:name="_Toc535943929"/>
      <w:r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Desinfiziere deine Hände so, </w:t>
      </w:r>
      <w:r w:rsidR="007F553D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wie du denkst, dass es richtig ist.</w:t>
      </w:r>
      <w:bookmarkEnd w:id="46"/>
    </w:p>
    <w:p w:rsidR="00F60349" w:rsidRDefault="00D7096B" w:rsidP="007F3D92">
      <w:pPr>
        <w:pStyle w:val="Listenabsatz"/>
        <w:numPr>
          <w:ilvl w:val="0"/>
          <w:numId w:val="28"/>
        </w:numPr>
        <w:spacing w:before="200" w:after="120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47" w:name="_Toc535943930"/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Halte</w:t>
      </w:r>
      <w:r w:rsidR="008F0D16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deine Hände in die Du</w:t>
      </w:r>
      <w:r w:rsidR="007F553D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nkelkiste mit der UV-Lampe.</w:t>
      </w:r>
      <w:bookmarkEnd w:id="47"/>
      <w:r w:rsidR="007F553D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</w:t>
      </w:r>
    </w:p>
    <w:p w:rsidR="007F553D" w:rsidRPr="00F60349" w:rsidRDefault="007F553D" w:rsidP="007F3D92">
      <w:pPr>
        <w:pStyle w:val="Listenabsatz"/>
        <w:numPr>
          <w:ilvl w:val="0"/>
          <w:numId w:val="28"/>
        </w:numPr>
        <w:spacing w:before="200" w:after="120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48" w:name="_Toc535943931"/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Was siehst du?</w:t>
      </w:r>
      <w:bookmarkEnd w:id="48"/>
    </w:p>
    <w:p w:rsidR="007F553D" w:rsidRPr="00F60349" w:rsidRDefault="007F553D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</w:p>
    <w:p w:rsidR="00B25625" w:rsidRDefault="00B25625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49" w:name="_Toc535943932"/>
    </w:p>
    <w:p w:rsidR="007F553D" w:rsidRPr="00F60349" w:rsidRDefault="007F553D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Markiere auf dieser Skizze, wo an deiner Hand noch dunkle, nicht leuchtende Stellen </w:t>
      </w:r>
      <w:r w:rsid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sind</w:t>
      </w:r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:</w:t>
      </w:r>
      <w:bookmarkEnd w:id="49"/>
    </w:p>
    <w:p w:rsidR="007F553D" w:rsidRPr="00B23B75" w:rsidRDefault="007F553D" w:rsidP="007F3D92">
      <w:pPr>
        <w:spacing w:before="200" w:after="120"/>
        <w:ind w:left="360"/>
      </w:pPr>
      <w:r w:rsidRPr="00B23B75">
        <w:rPr>
          <w:noProof/>
          <w:lang w:eastAsia="de-DE"/>
        </w:rPr>
        <w:drawing>
          <wp:inline distT="0" distB="0" distL="0" distR="0" wp14:anchorId="75577A56" wp14:editId="37FD3586">
            <wp:extent cx="3884241" cy="4752975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-155662.png"/>
                    <pic:cNvPicPr/>
                  </pic:nvPicPr>
                  <pic:blipFill>
                    <a:blip r:embed="rId3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962" cy="476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92" w:rsidRDefault="007F3D92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50" w:name="_Toc535943933"/>
    </w:p>
    <w:p w:rsidR="007F553D" w:rsidRPr="00F60349" w:rsidRDefault="007F553D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Was bedeutet das?</w:t>
      </w:r>
      <w:bookmarkEnd w:id="50"/>
    </w:p>
    <w:p w:rsidR="00D7096B" w:rsidRPr="00F60349" w:rsidRDefault="007F553D" w:rsidP="007F3D92">
      <w:pPr>
        <w:pStyle w:val="Listenabsatz"/>
        <w:spacing w:before="200" w:after="120"/>
        <w:ind w:left="284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51" w:name="_Toc535943934"/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Lass dir von den Azubis zeigen, wie man die Hände richti</w:t>
      </w:r>
      <w:r w:rsidR="00910DCA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g desinfiziert.</w:t>
      </w:r>
      <w:bookmarkEnd w:id="51"/>
      <w:r w:rsidR="00910DCA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</w:t>
      </w:r>
    </w:p>
    <w:p w:rsidR="007F553D" w:rsidRPr="00B23B75" w:rsidRDefault="00910DCA" w:rsidP="007F3D92">
      <w:pPr>
        <w:pStyle w:val="Listenabsatz"/>
        <w:spacing w:before="200" w:after="120"/>
        <w:ind w:left="284"/>
        <w:rPr>
          <w:sz w:val="24"/>
        </w:rPr>
      </w:pPr>
      <w:bookmarkStart w:id="52" w:name="_Toc535943935"/>
      <w:r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Ist das Ergebni</w:t>
      </w:r>
      <w:r w:rsidR="007F553D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s </w:t>
      </w:r>
      <w:r w:rsid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danach</w:t>
      </w:r>
      <w:r w:rsidR="007F553D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anders</w:t>
      </w:r>
      <w:bookmarkEnd w:id="52"/>
      <w:r w:rsidR="007F553D" w:rsidRPr="00B23B75">
        <w:rPr>
          <w:sz w:val="24"/>
        </w:rPr>
        <w:t>?</w:t>
      </w:r>
    </w:p>
    <w:p w:rsidR="007F553D" w:rsidRDefault="007F553D">
      <w:pPr>
        <w:rPr>
          <w:rFonts w:asciiTheme="minorHAnsi" w:hAnsiTheme="minorHAnsi" w:cstheme="minorBidi"/>
          <w:b/>
        </w:rPr>
      </w:pPr>
      <w:r>
        <w:rPr>
          <w:b/>
        </w:rPr>
        <w:br w:type="page"/>
      </w:r>
    </w:p>
    <w:p w:rsidR="00F3713C" w:rsidRPr="00F60349" w:rsidRDefault="00F3713C" w:rsidP="00F60349">
      <w:pPr>
        <w:pStyle w:val="Listenabsatz"/>
        <w:rPr>
          <w:rStyle w:val="berschrift1Zchn"/>
          <w:rFonts w:cstheme="minorBidi"/>
          <w:b w:val="0"/>
          <w:bCs w:val="0"/>
          <w:color w:val="auto"/>
          <w:sz w:val="22"/>
          <w:szCs w:val="22"/>
        </w:rPr>
      </w:pPr>
      <w:bookmarkStart w:id="53" w:name="_Ref513190959"/>
    </w:p>
    <w:p w:rsidR="00F60349" w:rsidRDefault="00F3713C" w:rsidP="00F60349">
      <w:pPr>
        <w:pStyle w:val="Listenabsatz"/>
        <w:ind w:left="0"/>
        <w:rPr>
          <w:rFonts w:ascii="Arial" w:hAnsi="Arial" w:cs="Arial"/>
        </w:rPr>
      </w:pPr>
      <w:bookmarkStart w:id="54" w:name="_Ref531867189"/>
      <w:r w:rsidRPr="00F60349">
        <w:rPr>
          <w:rStyle w:val="berschrift3Zchn"/>
          <w:rFonts w:asciiTheme="minorHAnsi" w:eastAsiaTheme="minorHAnsi" w:hAnsiTheme="minorHAnsi" w:cstheme="minorHAnsi"/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79B3AC01" wp14:editId="7CDA9B38">
            <wp:simplePos x="0" y="0"/>
            <wp:positionH relativeFrom="column">
              <wp:posOffset>4336415</wp:posOffset>
            </wp:positionH>
            <wp:positionV relativeFrom="paragraph">
              <wp:posOffset>27305</wp:posOffset>
            </wp:positionV>
            <wp:extent cx="1967230" cy="1102995"/>
            <wp:effectExtent l="0" t="0" r="0" b="1905"/>
            <wp:wrapTight wrapText="bothSides">
              <wp:wrapPolygon edited="0">
                <wp:start x="0" y="0"/>
                <wp:lineTo x="0" y="21264"/>
                <wp:lineTo x="21335" y="21264"/>
                <wp:lineTo x="21335" y="0"/>
                <wp:lineTo x="0" y="0"/>
              </wp:wrapPolygon>
            </wp:wrapTight>
            <wp:docPr id="3" name="Grafik 3" descr="G:\Theologie und Bildung\Oikos\02-Veranstaltungen\Veranstaltungen 2017\Expertennachmittage 17\Oberschwabenschau\Fotos Oberschwabenschau\WP_201710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heologie und Bildung\Oikos\02-Veranstaltungen\Veranstaltungen 2017\Expertennachmittage 17\Oberschwabenschau\Fotos Oberschwabenschau\WP_20171016_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5" w:name="_Toc535943936"/>
      <w:r w:rsidR="00FA0389">
        <w:rPr>
          <w:rStyle w:val="berschrift3Zchn"/>
          <w:rFonts w:asciiTheme="minorHAnsi" w:eastAsiaTheme="minorHAnsi" w:hAnsiTheme="minorHAnsi" w:cstheme="minorHAnsi"/>
        </w:rPr>
        <w:t xml:space="preserve">Station 4: </w:t>
      </w:r>
      <w:r w:rsidR="009018A2" w:rsidRPr="00F60349">
        <w:rPr>
          <w:rStyle w:val="berschrift3Zchn"/>
          <w:rFonts w:asciiTheme="minorHAnsi" w:eastAsiaTheme="minorHAnsi" w:hAnsiTheme="minorHAnsi" w:cstheme="minorHAnsi"/>
        </w:rPr>
        <w:t>Reinigung – Wofür entscheidest du dich?</w:t>
      </w:r>
      <w:bookmarkEnd w:id="55"/>
      <w:r w:rsidR="009018A2" w:rsidRPr="00B23B75">
        <w:rPr>
          <w:rFonts w:ascii="Arial" w:hAnsi="Arial" w:cs="Arial"/>
        </w:rPr>
        <w:t xml:space="preserve"> </w:t>
      </w:r>
    </w:p>
    <w:p w:rsidR="009018A2" w:rsidRPr="00F60349" w:rsidRDefault="006D2D31" w:rsidP="00F60349">
      <w:pPr>
        <w:pStyle w:val="Listenabsatz"/>
        <w:ind w:left="0"/>
        <w:rPr>
          <w:rStyle w:val="berschrift3Zchn"/>
          <w:rFonts w:asciiTheme="minorHAnsi" w:eastAsiaTheme="minorHAnsi" w:hAnsiTheme="minorHAnsi" w:cstheme="minorHAnsi"/>
          <w:b w:val="0"/>
          <w:color w:val="auto"/>
        </w:rPr>
      </w:pPr>
      <w:bookmarkStart w:id="56" w:name="_Toc535943937"/>
      <w:r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(</w:t>
      </w:r>
      <w:proofErr w:type="spellStart"/>
      <w:r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Sinnerscher</w:t>
      </w:r>
      <w:proofErr w:type="spellEnd"/>
      <w:r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 xml:space="preserve"> Kreis</w:t>
      </w:r>
      <w:r w:rsidR="009018A2" w:rsidRPr="00F60349">
        <w:rPr>
          <w:rStyle w:val="berschrift3Zchn"/>
          <w:rFonts w:asciiTheme="minorHAnsi" w:eastAsiaTheme="minorHAnsi" w:hAnsiTheme="minorHAnsi" w:cstheme="minorHAnsi"/>
          <w:b w:val="0"/>
          <w:color w:val="auto"/>
        </w:rPr>
        <w:t>, Diagramm-Puzzle)</w:t>
      </w:r>
      <w:bookmarkEnd w:id="53"/>
      <w:bookmarkEnd w:id="54"/>
      <w:bookmarkEnd w:id="56"/>
    </w:p>
    <w:p w:rsidR="00FB7B38" w:rsidRPr="00FA0389" w:rsidRDefault="00226765">
      <w:pPr>
        <w:rPr>
          <w:rFonts w:asciiTheme="minorHAnsi" w:hAnsiTheme="minorHAnsi" w:cstheme="minorHAnsi"/>
          <w:b/>
          <w:color w:val="FF0000"/>
        </w:rPr>
      </w:pPr>
      <w:r w:rsidRPr="00F60349">
        <w:rPr>
          <w:rFonts w:asciiTheme="minorHAnsi" w:hAnsiTheme="minorHAnsi" w:cstheme="minorHAnsi"/>
        </w:rPr>
        <w:t>Seht euch die</w:t>
      </w:r>
      <w:r w:rsidR="00FB7B38" w:rsidRPr="00F60349">
        <w:rPr>
          <w:rFonts w:asciiTheme="minorHAnsi" w:hAnsiTheme="minorHAnsi" w:cstheme="minorHAnsi"/>
        </w:rPr>
        <w:t xml:space="preserve"> Materialien auf dem Tisch an.</w:t>
      </w:r>
      <w:r w:rsidR="00F60349">
        <w:rPr>
          <w:rFonts w:asciiTheme="minorHAnsi" w:hAnsiTheme="minorHAnsi" w:cstheme="minorHAnsi"/>
        </w:rPr>
        <w:t xml:space="preserve"> </w:t>
      </w:r>
      <w:r w:rsidR="00FB7B38" w:rsidRPr="00F60349">
        <w:rPr>
          <w:rFonts w:asciiTheme="minorHAnsi" w:hAnsiTheme="minorHAnsi" w:cstheme="minorHAnsi"/>
        </w:rPr>
        <w:t>Ordnet die Gegenstä</w:t>
      </w:r>
      <w:r w:rsidR="00FB7B38" w:rsidRPr="00F60349">
        <w:rPr>
          <w:rFonts w:asciiTheme="minorHAnsi" w:hAnsiTheme="minorHAnsi" w:cstheme="minorHAnsi"/>
        </w:rPr>
        <w:t>n</w:t>
      </w:r>
      <w:r w:rsidR="00FB7B38" w:rsidRPr="00F60349">
        <w:rPr>
          <w:rFonts w:asciiTheme="minorHAnsi" w:hAnsiTheme="minorHAnsi" w:cstheme="minorHAnsi"/>
        </w:rPr>
        <w:t>de den Begriffen zu:</w:t>
      </w:r>
      <w:r w:rsidR="00FA0389">
        <w:rPr>
          <w:rFonts w:asciiTheme="minorHAnsi" w:hAnsiTheme="minorHAnsi" w:cstheme="minorHAnsi"/>
        </w:rPr>
        <w:t xml:space="preserve"> </w:t>
      </w:r>
      <w:r w:rsidR="00FB7B38" w:rsidRPr="00FA0389">
        <w:rPr>
          <w:rFonts w:asciiTheme="minorHAnsi" w:hAnsiTheme="minorHAnsi" w:cstheme="minorHAnsi"/>
          <w:b/>
          <w:color w:val="00B050"/>
        </w:rPr>
        <w:t>Chemie</w:t>
      </w:r>
      <w:r w:rsidR="00384D4A" w:rsidRPr="00FA0389">
        <w:rPr>
          <w:rFonts w:asciiTheme="minorHAnsi" w:hAnsiTheme="minorHAnsi" w:cstheme="minorHAnsi"/>
          <w:b/>
          <w:color w:val="00B050"/>
        </w:rPr>
        <w:t xml:space="preserve">  </w:t>
      </w:r>
      <w:r w:rsidR="00FB7B38" w:rsidRPr="00FA0389">
        <w:rPr>
          <w:rFonts w:asciiTheme="minorHAnsi" w:hAnsiTheme="minorHAnsi" w:cstheme="minorHAnsi"/>
          <w:b/>
          <w:color w:val="0070C0"/>
        </w:rPr>
        <w:t>Mechanik</w:t>
      </w:r>
      <w:r w:rsidR="00384D4A" w:rsidRPr="00FA0389">
        <w:rPr>
          <w:rFonts w:asciiTheme="minorHAnsi" w:hAnsiTheme="minorHAnsi" w:cstheme="minorHAnsi"/>
          <w:b/>
          <w:color w:val="0070C0"/>
        </w:rPr>
        <w:t xml:space="preserve">   </w:t>
      </w:r>
      <w:r w:rsidR="00FB7B38" w:rsidRPr="00FA0389">
        <w:rPr>
          <w:rFonts w:asciiTheme="minorHAnsi" w:hAnsiTheme="minorHAnsi" w:cstheme="minorHAnsi"/>
          <w:b/>
          <w:color w:val="FFC000"/>
        </w:rPr>
        <w:t>Zeit</w:t>
      </w:r>
      <w:r w:rsidR="00384D4A" w:rsidRPr="00FA0389">
        <w:rPr>
          <w:rFonts w:asciiTheme="minorHAnsi" w:hAnsiTheme="minorHAnsi" w:cstheme="minorHAnsi"/>
          <w:b/>
          <w:color w:val="FFC000"/>
        </w:rPr>
        <w:t xml:space="preserve">   </w:t>
      </w:r>
      <w:r w:rsidR="00FB7B38" w:rsidRPr="00FA0389">
        <w:rPr>
          <w:rFonts w:asciiTheme="minorHAnsi" w:hAnsiTheme="minorHAnsi" w:cstheme="minorHAnsi"/>
          <w:b/>
          <w:color w:val="FF0000"/>
        </w:rPr>
        <w:t>Temperatur</w:t>
      </w:r>
    </w:p>
    <w:p w:rsidR="00FB7B38" w:rsidRPr="00F60349" w:rsidRDefault="00FB7B38" w:rsidP="00D7096B">
      <w:pPr>
        <w:rPr>
          <w:rFonts w:asciiTheme="minorHAnsi" w:hAnsiTheme="minorHAnsi" w:cstheme="minorHAnsi"/>
        </w:rPr>
      </w:pPr>
      <w:r w:rsidRPr="00F60349">
        <w:rPr>
          <w:rFonts w:asciiTheme="minorHAnsi" w:hAnsiTheme="minorHAnsi" w:cstheme="minorHAnsi"/>
        </w:rPr>
        <w:t>Legt aus den verschiedenen „Puzzle“-Teilen zwei verschiedene Kreisd</w:t>
      </w:r>
      <w:r w:rsidRPr="00F60349">
        <w:rPr>
          <w:rFonts w:asciiTheme="minorHAnsi" w:hAnsiTheme="minorHAnsi" w:cstheme="minorHAnsi"/>
        </w:rPr>
        <w:t>i</w:t>
      </w:r>
      <w:r w:rsidRPr="00F60349">
        <w:rPr>
          <w:rFonts w:asciiTheme="minorHAnsi" w:hAnsiTheme="minorHAnsi" w:cstheme="minorHAnsi"/>
        </w:rPr>
        <w:t>agramme zusammen.</w:t>
      </w:r>
    </w:p>
    <w:p w:rsidR="00FB7B38" w:rsidRPr="00F60349" w:rsidRDefault="001D2EB6" w:rsidP="00F60349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  <w:color w:val="00B050"/>
          <w:sz w:val="28"/>
          <w:szCs w:val="28"/>
          <w:lang w:eastAsia="de-DE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0D553293" wp14:editId="1881E9E7">
                <wp:simplePos x="0" y="0"/>
                <wp:positionH relativeFrom="column">
                  <wp:posOffset>2237740</wp:posOffset>
                </wp:positionH>
                <wp:positionV relativeFrom="paragraph">
                  <wp:posOffset>217483</wp:posOffset>
                </wp:positionV>
                <wp:extent cx="4017645" cy="1227455"/>
                <wp:effectExtent l="57150" t="38100" r="78105" b="86995"/>
                <wp:wrapNone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7645" cy="1227455"/>
                          <a:chOff x="0" y="0"/>
                          <a:chExt cx="4017967" cy="1227455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0" y="0"/>
                            <a:ext cx="2649220" cy="1227455"/>
                            <a:chOff x="0" y="0"/>
                            <a:chExt cx="2506904" cy="1219200"/>
                          </a:xfrm>
                        </wpg:grpSpPr>
                        <wps:wsp>
                          <wps:cNvPr id="6" name="Ellipse 6"/>
                          <wps:cNvSpPr/>
                          <wps:spPr>
                            <a:xfrm>
                              <a:off x="0" y="0"/>
                              <a:ext cx="1219200" cy="12192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Ellipse 7"/>
                          <wps:cNvSpPr/>
                          <wps:spPr>
                            <a:xfrm>
                              <a:off x="1287704" y="0"/>
                              <a:ext cx="1219200" cy="12192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Ellipse 2"/>
                        <wps:cNvSpPr/>
                        <wps:spPr>
                          <a:xfrm>
                            <a:off x="2729552" y="0"/>
                            <a:ext cx="1288415" cy="122745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16" o:spid="_x0000_s1026" style="position:absolute;margin-left:176.2pt;margin-top:17.1pt;width:316.35pt;height:96.65pt;z-index:-251588608;mso-width-relative:margin" coordsize="40179,1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">
                <v:group id="Gruppieren 8" o:spid="_x0000_s1027" style="position:absolute;width:26492;height:12274" coordsize="25069,12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oval id="Ellipse 6" o:spid="_x0000_s1028" style="position:absolute;width:12192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R+cIA&#10;AADaAAAADwAAAGRycy9kb3ducmV2LnhtbESPT2sCMRTE74LfIbxCL6JZPSyyNYoUhV4s1D/3183b&#10;zermZUlSd/32TaHgcZj5zTCrzWBbcScfGscK5rMMBHHpdMO1gvNpP12CCBFZY+uYFDwowGY9Hq2w&#10;0K7nL7ofYy1SCYcCFZgYu0LKUBqyGGauI05e5bzFmKSvpfbYp3LbykWW5dJiw2nBYEfvhsrb8ccq&#10;yMvP6jD5fpimuu2W19xvq0vbK/X6MmzfQEQa4jP8T3/oxMHflX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BH5wgAAANoAAAAPAAAAAAAAAAAAAAAAAJgCAABkcnMvZG93&#10;bnJldi54bWxQSwUGAAAAAAQABAD1AAAAhwMAAAAA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oval>
                  <v:oval id="Ellipse 7" o:spid="_x0000_s1029" style="position:absolute;left:12877;width:12192;height:12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C0YsMA&#10;AADaAAAADwAAAGRycy9kb3ducmV2LnhtbESPzWrDMBCE74W8g9hAL6WR24Mb3CghhBRySSF/9621&#10;ttxYKyMpsfP2USHQ4zAz3zCzxWBbcSUfGscK3iYZCOLS6YZrBcfD1+sURIjIGlvHpOBGARbz0dMM&#10;C+163tF1H2uRIBwKVGBi7AopQ2nIYpi4jjh5lfMWY5K+ltpjn+C2le9ZlkuLDacFgx2tDJXn/cUq&#10;yMvvavvyczNNdV5Pf3O/rE5tr9TzeFh+gog0xP/wo73RCj7g70q6A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C0YsMAAADaAAAADwAAAAAAAAAAAAAAAACYAgAAZHJzL2Rv&#10;d25yZXYueG1sUEsFBgAAAAAEAAQA9QAAAIgDAAAAAA=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oval>
                </v:group>
                <v:oval id="Ellipse 2" o:spid="_x0000_s1030" style="position:absolute;left:27295;width:12884;height:122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X+sIA&#10;AADaAAAADwAAAGRycy9kb3ducmV2LnhtbESPQWsCMRSE74X+h/AKXopm9bDIahQRhV4q1Nr76+bt&#10;ZnXzsiTRXf99Iwg9DjPzDbNcD7YVN/KhcaxgOslAEJdON1wrOH3vx3MQISJrbB2TgjsFWK9eX5ZY&#10;aNfzF92OsRYJwqFABSbGrpAylIYshonriJNXOW8xJulrqT32CW5bOcuyXFpsOC0Y7GhrqLwcr1ZB&#10;Xh6qz/ffu2mqy25+zv2m+ml7pUZvw2YBItIQ/8PP9odWMIPHlXQ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Fxf6wgAAANoAAAAPAAAAAAAAAAAAAAAAAJgCAABkcnMvZG93&#10;bnJldi54bWxQSwUGAAAAAAQABAD1AAAAhw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</v:group>
            </w:pict>
          </mc:Fallback>
        </mc:AlternateContent>
      </w:r>
      <w:r w:rsidR="00F3713C" w:rsidRPr="00F60349">
        <w:rPr>
          <w:rFonts w:asciiTheme="minorHAnsi" w:hAnsiTheme="minorHAnsi" w:cstheme="minorHAnsi"/>
          <w:b/>
        </w:rPr>
        <w:t xml:space="preserve">Übertragt </w:t>
      </w:r>
      <w:r w:rsidR="00FB7B38" w:rsidRPr="00F60349">
        <w:rPr>
          <w:rFonts w:asciiTheme="minorHAnsi" w:hAnsiTheme="minorHAnsi" w:cstheme="minorHAnsi"/>
          <w:b/>
        </w:rPr>
        <w:t>hier die verschiedenen Diagram</w:t>
      </w:r>
      <w:r w:rsidR="008E4ABE">
        <w:rPr>
          <w:rFonts w:asciiTheme="minorHAnsi" w:hAnsiTheme="minorHAnsi" w:cstheme="minorHAnsi"/>
          <w:b/>
        </w:rPr>
        <w:t xml:space="preserve">me </w:t>
      </w:r>
      <w:r w:rsidR="00FB7B38" w:rsidRPr="00F60349">
        <w:rPr>
          <w:rFonts w:asciiTheme="minorHAnsi" w:hAnsiTheme="minorHAnsi" w:cstheme="minorHAnsi"/>
          <w:b/>
        </w:rPr>
        <w:t>mit den en</w:t>
      </w:r>
      <w:r w:rsidR="00FB7B38" w:rsidRPr="00F60349">
        <w:rPr>
          <w:rFonts w:asciiTheme="minorHAnsi" w:hAnsiTheme="minorHAnsi" w:cstheme="minorHAnsi"/>
          <w:b/>
        </w:rPr>
        <w:t>t</w:t>
      </w:r>
      <w:r w:rsidR="00FB7B38" w:rsidRPr="00F60349">
        <w:rPr>
          <w:rFonts w:asciiTheme="minorHAnsi" w:hAnsiTheme="minorHAnsi" w:cstheme="minorHAnsi"/>
          <w:b/>
        </w:rPr>
        <w:t>sprechenden Farben:</w:t>
      </w:r>
    </w:p>
    <w:p w:rsidR="001D2EB6" w:rsidRDefault="00F3713C" w:rsidP="00F3713C">
      <w:pPr>
        <w:rPr>
          <w:rFonts w:asciiTheme="minorHAnsi" w:hAnsiTheme="minorHAnsi" w:cstheme="minorHAnsi"/>
          <w:b/>
          <w:color w:val="0070C0"/>
          <w:sz w:val="28"/>
          <w:szCs w:val="28"/>
        </w:rPr>
      </w:pPr>
      <w:r w:rsidRPr="00FF5511">
        <w:rPr>
          <w:rFonts w:asciiTheme="minorHAnsi" w:hAnsiTheme="minorHAnsi" w:cstheme="minorHAnsi"/>
          <w:b/>
          <w:color w:val="00B050"/>
          <w:sz w:val="28"/>
          <w:szCs w:val="28"/>
        </w:rPr>
        <w:t xml:space="preserve">Chemie </w:t>
      </w:r>
      <w:r w:rsidRPr="00FF5511">
        <w:rPr>
          <w:rFonts w:asciiTheme="minorHAnsi" w:hAnsiTheme="minorHAnsi" w:cstheme="minorHAnsi"/>
          <w:b/>
          <w:color w:val="0070C0"/>
          <w:sz w:val="28"/>
          <w:szCs w:val="28"/>
        </w:rPr>
        <w:t xml:space="preserve">Mechanik </w:t>
      </w:r>
    </w:p>
    <w:p w:rsidR="00F3713C" w:rsidRPr="00FF5511" w:rsidRDefault="00F3713C" w:rsidP="00F3713C">
      <w:pPr>
        <w:rPr>
          <w:rFonts w:asciiTheme="minorHAnsi" w:hAnsiTheme="minorHAnsi" w:cstheme="minorHAnsi"/>
          <w:b/>
          <w:color w:val="FF0000"/>
          <w:sz w:val="28"/>
          <w:szCs w:val="28"/>
        </w:rPr>
      </w:pPr>
      <w:r w:rsidRPr="00FF5511">
        <w:rPr>
          <w:rFonts w:asciiTheme="minorHAnsi" w:hAnsiTheme="minorHAnsi" w:cstheme="minorHAnsi"/>
          <w:b/>
          <w:color w:val="FFC000"/>
          <w:sz w:val="28"/>
          <w:szCs w:val="28"/>
        </w:rPr>
        <w:t xml:space="preserve">Zeit </w:t>
      </w:r>
      <w:r w:rsidRPr="00FF5511">
        <w:rPr>
          <w:rFonts w:asciiTheme="minorHAnsi" w:hAnsiTheme="minorHAnsi" w:cstheme="minorHAnsi"/>
          <w:b/>
          <w:color w:val="FF0000"/>
          <w:sz w:val="28"/>
          <w:szCs w:val="28"/>
        </w:rPr>
        <w:t>Temp</w:t>
      </w:r>
      <w:r w:rsidRPr="00FF5511">
        <w:rPr>
          <w:rFonts w:asciiTheme="minorHAnsi" w:hAnsiTheme="minorHAnsi" w:cstheme="minorHAnsi"/>
          <w:b/>
          <w:color w:val="FF0000"/>
          <w:sz w:val="28"/>
          <w:szCs w:val="28"/>
        </w:rPr>
        <w:t>e</w:t>
      </w:r>
      <w:r w:rsidRPr="00FF5511">
        <w:rPr>
          <w:rFonts w:asciiTheme="minorHAnsi" w:hAnsiTheme="minorHAnsi" w:cstheme="minorHAnsi"/>
          <w:b/>
          <w:color w:val="FF0000"/>
          <w:sz w:val="28"/>
          <w:szCs w:val="28"/>
        </w:rPr>
        <w:t>ratur</w:t>
      </w:r>
    </w:p>
    <w:p w:rsidR="00125C9D" w:rsidRPr="00FF5511" w:rsidRDefault="00125C9D" w:rsidP="00F3713C">
      <w:pPr>
        <w:jc w:val="center"/>
        <w:rPr>
          <w:rFonts w:asciiTheme="minorHAnsi" w:hAnsiTheme="minorHAnsi" w:cstheme="minorHAnsi"/>
          <w:b/>
        </w:rPr>
      </w:pPr>
    </w:p>
    <w:p w:rsidR="001378FC" w:rsidRDefault="001378FC" w:rsidP="00F3713C">
      <w:pPr>
        <w:jc w:val="center"/>
        <w:rPr>
          <w:rFonts w:asciiTheme="minorHAnsi" w:hAnsiTheme="minorHAnsi" w:cstheme="minorHAnsi"/>
          <w:b/>
        </w:rPr>
      </w:pPr>
    </w:p>
    <w:p w:rsidR="00DF7A61" w:rsidRPr="00FF5511" w:rsidRDefault="00384D4A" w:rsidP="001D2EB6">
      <w:pPr>
        <w:spacing w:before="120"/>
        <w:rPr>
          <w:rFonts w:asciiTheme="minorHAnsi" w:hAnsiTheme="minorHAnsi" w:cstheme="minorHAnsi"/>
          <w:b/>
        </w:rPr>
      </w:pPr>
      <w:r w:rsidRPr="00FF5511">
        <w:rPr>
          <w:rFonts w:asciiTheme="minorHAnsi" w:hAnsiTheme="minorHAnsi" w:cstheme="minorHAnsi"/>
          <w:b/>
        </w:rPr>
        <w:t>Vervollständige den Lückentext mit folgenden Begri</w:t>
      </w:r>
      <w:r w:rsidRPr="00FF5511">
        <w:rPr>
          <w:rFonts w:asciiTheme="minorHAnsi" w:hAnsiTheme="minorHAnsi" w:cstheme="minorHAnsi"/>
          <w:b/>
        </w:rPr>
        <w:t>f</w:t>
      </w:r>
      <w:r w:rsidRPr="00FF5511">
        <w:rPr>
          <w:rFonts w:asciiTheme="minorHAnsi" w:hAnsiTheme="minorHAnsi" w:cstheme="minorHAnsi"/>
          <w:b/>
        </w:rPr>
        <w:t>fen:</w:t>
      </w:r>
    </w:p>
    <w:p w:rsidR="00D7096B" w:rsidRPr="00FF5511" w:rsidRDefault="00384D4A" w:rsidP="00FF55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contextualSpacing/>
        <w:jc w:val="center"/>
        <w:rPr>
          <w:rFonts w:asciiTheme="minorHAnsi" w:hAnsiTheme="minorHAnsi" w:cstheme="minorHAnsi"/>
          <w:i/>
          <w:color w:val="00B0F0"/>
        </w:rPr>
      </w:pPr>
      <w:r w:rsidRPr="00FF5511">
        <w:rPr>
          <w:rFonts w:asciiTheme="minorHAnsi" w:hAnsiTheme="minorHAnsi" w:cstheme="minorHAnsi"/>
          <w:i/>
          <w:color w:val="00B0F0"/>
        </w:rPr>
        <w:t xml:space="preserve">Handschuhe, Chemie, </w:t>
      </w:r>
      <w:r w:rsidR="00DF7A61" w:rsidRPr="00FF5511">
        <w:rPr>
          <w:rFonts w:asciiTheme="minorHAnsi" w:hAnsiTheme="minorHAnsi" w:cstheme="minorHAnsi"/>
          <w:i/>
          <w:color w:val="00B0F0"/>
        </w:rPr>
        <w:t xml:space="preserve">Kreis, </w:t>
      </w:r>
      <w:r w:rsidRPr="00FF5511">
        <w:rPr>
          <w:rFonts w:asciiTheme="minorHAnsi" w:hAnsiTheme="minorHAnsi" w:cstheme="minorHAnsi"/>
          <w:i/>
          <w:color w:val="00B0F0"/>
        </w:rPr>
        <w:t xml:space="preserve">Mechanik, </w:t>
      </w:r>
      <w:r w:rsidR="00DF7A61" w:rsidRPr="00FF5511">
        <w:rPr>
          <w:rFonts w:asciiTheme="minorHAnsi" w:hAnsiTheme="minorHAnsi" w:cstheme="minorHAnsi"/>
          <w:i/>
          <w:color w:val="00B0F0"/>
        </w:rPr>
        <w:t xml:space="preserve">vier, Zeit, </w:t>
      </w:r>
    </w:p>
    <w:p w:rsidR="00DF7A61" w:rsidRPr="00FF5511" w:rsidRDefault="00DF7A61" w:rsidP="00FF551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contextualSpacing/>
        <w:jc w:val="center"/>
        <w:rPr>
          <w:rFonts w:asciiTheme="minorHAnsi" w:hAnsiTheme="minorHAnsi" w:cstheme="minorHAnsi"/>
          <w:i/>
          <w:color w:val="00B0F0"/>
        </w:rPr>
      </w:pPr>
      <w:r w:rsidRPr="00FF5511">
        <w:rPr>
          <w:rFonts w:asciiTheme="minorHAnsi" w:hAnsiTheme="minorHAnsi" w:cstheme="minorHAnsi"/>
          <w:i/>
          <w:color w:val="00B0F0"/>
        </w:rPr>
        <w:t>Reinigungsmitteln</w:t>
      </w:r>
      <w:r w:rsidR="00384D4A" w:rsidRPr="00FF5511">
        <w:rPr>
          <w:rFonts w:asciiTheme="minorHAnsi" w:hAnsiTheme="minorHAnsi" w:cstheme="minorHAnsi"/>
          <w:i/>
          <w:color w:val="00B0F0"/>
        </w:rPr>
        <w:t>,</w:t>
      </w:r>
      <w:r w:rsidRPr="00FF5511">
        <w:rPr>
          <w:rFonts w:asciiTheme="minorHAnsi" w:hAnsiTheme="minorHAnsi" w:cstheme="minorHAnsi"/>
          <w:i/>
          <w:color w:val="00B0F0"/>
        </w:rPr>
        <w:t xml:space="preserve"> </w:t>
      </w:r>
      <w:r w:rsidR="00384D4A" w:rsidRPr="00FF5511">
        <w:rPr>
          <w:rFonts w:asciiTheme="minorHAnsi" w:hAnsiTheme="minorHAnsi" w:cstheme="minorHAnsi"/>
          <w:i/>
          <w:color w:val="00B0F0"/>
        </w:rPr>
        <w:t>Lüften, Temperatur, Stromkosten, Umwelt</w:t>
      </w:r>
    </w:p>
    <w:p w:rsidR="00FA0389" w:rsidRDefault="00FA0389" w:rsidP="00FA0389">
      <w:pPr>
        <w:contextualSpacing/>
        <w:rPr>
          <w:rFonts w:asciiTheme="minorHAnsi" w:hAnsiTheme="minorHAnsi" w:cstheme="minorHAnsi"/>
          <w:sz w:val="20"/>
          <w:szCs w:val="20"/>
        </w:rPr>
      </w:pPr>
    </w:p>
    <w:p w:rsidR="001B5593" w:rsidRPr="00FA0389" w:rsidRDefault="00F3713C" w:rsidP="00FA0389">
      <w:pPr>
        <w:spacing w:before="120" w:line="480" w:lineRule="auto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FA0389">
        <w:rPr>
          <w:rFonts w:asciiTheme="minorHAnsi" w:hAnsiTheme="minorHAnsi" w:cstheme="minorHAnsi"/>
          <w:sz w:val="20"/>
          <w:szCs w:val="20"/>
        </w:rPr>
        <w:t xml:space="preserve">Der </w:t>
      </w:r>
      <w:proofErr w:type="spellStart"/>
      <w:r w:rsidRPr="00FA0389">
        <w:rPr>
          <w:rFonts w:asciiTheme="minorHAnsi" w:hAnsiTheme="minorHAnsi" w:cstheme="minorHAnsi"/>
          <w:sz w:val="20"/>
          <w:szCs w:val="20"/>
        </w:rPr>
        <w:t>Sinnersche</w:t>
      </w:r>
      <w:proofErr w:type="spellEnd"/>
      <w:r w:rsidRPr="00FA0389">
        <w:rPr>
          <w:rFonts w:asciiTheme="minorHAnsi" w:hAnsiTheme="minorHAnsi" w:cstheme="minorHAnsi"/>
          <w:sz w:val="20"/>
          <w:szCs w:val="20"/>
        </w:rPr>
        <w:t xml:space="preserve"> </w:t>
      </w:r>
      <w:r w:rsidR="00DF7A61" w:rsidRPr="00FA0389">
        <w:rPr>
          <w:rFonts w:asciiTheme="minorHAnsi" w:hAnsiTheme="minorHAnsi" w:cstheme="minorHAnsi"/>
          <w:sz w:val="20"/>
          <w:szCs w:val="20"/>
        </w:rPr>
        <w:t>________ zeigt auf, dass die Reinigung von ____</w:t>
      </w:r>
      <w:r w:rsidR="00FA0389">
        <w:rPr>
          <w:rFonts w:asciiTheme="minorHAnsi" w:hAnsiTheme="minorHAnsi" w:cstheme="minorHAnsi"/>
          <w:sz w:val="20"/>
          <w:szCs w:val="20"/>
        </w:rPr>
        <w:t xml:space="preserve"> </w:t>
      </w:r>
      <w:r w:rsidR="00DF7A61" w:rsidRPr="00FA0389">
        <w:rPr>
          <w:rFonts w:asciiTheme="minorHAnsi" w:hAnsiTheme="minorHAnsi" w:cstheme="minorHAnsi"/>
          <w:sz w:val="20"/>
          <w:szCs w:val="20"/>
        </w:rPr>
        <w:t>Faktoren maßgeblich beeinflusst wird: ______________, ___________________,_____________, _____________________. Benutzt man mehr M</w:t>
      </w:r>
      <w:r w:rsidR="00DF7A61" w:rsidRPr="00FA0389">
        <w:rPr>
          <w:rFonts w:asciiTheme="minorHAnsi" w:hAnsiTheme="minorHAnsi" w:cstheme="minorHAnsi"/>
          <w:sz w:val="20"/>
          <w:szCs w:val="20"/>
        </w:rPr>
        <w:t>e</w:t>
      </w:r>
      <w:r w:rsidR="00DF7A61" w:rsidRPr="00FA0389">
        <w:rPr>
          <w:rFonts w:asciiTheme="minorHAnsi" w:hAnsiTheme="minorHAnsi" w:cstheme="minorHAnsi"/>
          <w:sz w:val="20"/>
          <w:szCs w:val="20"/>
        </w:rPr>
        <w:t>chanik (Bewegung und Reibung) und bringt man mehr Zeit auf</w:t>
      </w:r>
      <w:r w:rsidRPr="00FA0389">
        <w:rPr>
          <w:rFonts w:asciiTheme="minorHAnsi" w:hAnsiTheme="minorHAnsi" w:cstheme="minorHAnsi"/>
          <w:sz w:val="20"/>
          <w:szCs w:val="20"/>
        </w:rPr>
        <w:t>,</w:t>
      </w:r>
      <w:r w:rsidR="00DF7A61" w:rsidRPr="00FA0389">
        <w:rPr>
          <w:rFonts w:asciiTheme="minorHAnsi" w:hAnsiTheme="minorHAnsi" w:cstheme="minorHAnsi"/>
          <w:sz w:val="20"/>
          <w:szCs w:val="20"/>
        </w:rPr>
        <w:t xml:space="preserve"> benötigt man weniger Chemie</w:t>
      </w:r>
      <w:r w:rsidRPr="00FA0389">
        <w:rPr>
          <w:rFonts w:asciiTheme="minorHAnsi" w:hAnsiTheme="minorHAnsi" w:cstheme="minorHAnsi"/>
          <w:sz w:val="20"/>
          <w:szCs w:val="20"/>
        </w:rPr>
        <w:t>,</w:t>
      </w:r>
      <w:r w:rsidR="00DF7A61" w:rsidRPr="00FA0389">
        <w:rPr>
          <w:rFonts w:asciiTheme="minorHAnsi" w:hAnsiTheme="minorHAnsi" w:cstheme="minorHAnsi"/>
          <w:sz w:val="20"/>
          <w:szCs w:val="20"/>
        </w:rPr>
        <w:t xml:space="preserve"> z.B. in Form von </w:t>
      </w:r>
      <w:r w:rsidRPr="00FA0389">
        <w:rPr>
          <w:rFonts w:asciiTheme="minorHAnsi" w:hAnsiTheme="minorHAnsi" w:cstheme="minorHAnsi"/>
          <w:sz w:val="20"/>
          <w:szCs w:val="20"/>
        </w:rPr>
        <w:t>________________________________________________</w:t>
      </w:r>
      <w:r w:rsidR="00DF7A61" w:rsidRPr="00FA0389">
        <w:rPr>
          <w:rFonts w:asciiTheme="minorHAnsi" w:hAnsiTheme="minorHAnsi" w:cstheme="minorHAnsi"/>
          <w:sz w:val="20"/>
          <w:szCs w:val="20"/>
        </w:rPr>
        <w:t>.Erhöht man d</w:t>
      </w:r>
      <w:r w:rsidRPr="00FA0389">
        <w:rPr>
          <w:rFonts w:asciiTheme="minorHAnsi" w:hAnsiTheme="minorHAnsi" w:cstheme="minorHAnsi"/>
          <w:sz w:val="20"/>
          <w:szCs w:val="20"/>
        </w:rPr>
        <w:t>en Chemieeinsatz, geht es unter U</w:t>
      </w:r>
      <w:r w:rsidR="00DF7A61" w:rsidRPr="00FA0389">
        <w:rPr>
          <w:rFonts w:asciiTheme="minorHAnsi" w:hAnsiTheme="minorHAnsi" w:cstheme="minorHAnsi"/>
          <w:sz w:val="20"/>
          <w:szCs w:val="20"/>
        </w:rPr>
        <w:t>mständen schneller, doch das ist schlechter für die ___________</w:t>
      </w:r>
      <w:r w:rsidRPr="00FA0389">
        <w:rPr>
          <w:rFonts w:asciiTheme="minorHAnsi" w:hAnsiTheme="minorHAnsi" w:cstheme="minorHAnsi"/>
          <w:sz w:val="20"/>
          <w:szCs w:val="20"/>
        </w:rPr>
        <w:t>____</w:t>
      </w:r>
      <w:r w:rsidR="00DF7A61" w:rsidRPr="00FA0389">
        <w:rPr>
          <w:rFonts w:asciiTheme="minorHAnsi" w:hAnsiTheme="minorHAnsi" w:cstheme="minorHAnsi"/>
          <w:sz w:val="20"/>
          <w:szCs w:val="20"/>
        </w:rPr>
        <w:t>____ und man muss sich auch vor der Chemie schützen</w:t>
      </w:r>
      <w:r w:rsidRPr="00FA0389">
        <w:rPr>
          <w:rFonts w:asciiTheme="minorHAnsi" w:hAnsiTheme="minorHAnsi" w:cstheme="minorHAnsi"/>
          <w:sz w:val="20"/>
          <w:szCs w:val="20"/>
        </w:rPr>
        <w:t>,</w:t>
      </w:r>
      <w:r w:rsidR="00DF7A61" w:rsidRPr="00FA0389">
        <w:rPr>
          <w:rFonts w:asciiTheme="minorHAnsi" w:hAnsiTheme="minorHAnsi" w:cstheme="minorHAnsi"/>
          <w:sz w:val="20"/>
          <w:szCs w:val="20"/>
        </w:rPr>
        <w:t xml:space="preserve"> beispielsweise ____________ </w:t>
      </w:r>
      <w:r w:rsidRPr="00FA0389">
        <w:rPr>
          <w:rFonts w:asciiTheme="minorHAnsi" w:hAnsiTheme="minorHAnsi" w:cstheme="minorHAnsi"/>
          <w:sz w:val="20"/>
          <w:szCs w:val="20"/>
        </w:rPr>
        <w:t>oder __________________ tragen.</w:t>
      </w:r>
      <w:r w:rsidR="00FF5511" w:rsidRPr="00FA0389">
        <w:rPr>
          <w:rFonts w:asciiTheme="minorHAnsi" w:hAnsiTheme="minorHAnsi" w:cstheme="minorHAnsi"/>
          <w:sz w:val="20"/>
          <w:szCs w:val="20"/>
        </w:rPr>
        <w:t xml:space="preserve"> </w:t>
      </w:r>
      <w:r w:rsidR="00DF7A61" w:rsidRPr="00FA0389">
        <w:rPr>
          <w:rFonts w:asciiTheme="minorHAnsi" w:hAnsiTheme="minorHAnsi" w:cstheme="minorHAnsi"/>
          <w:sz w:val="20"/>
          <w:szCs w:val="20"/>
        </w:rPr>
        <w:t>Der unterschie</w:t>
      </w:r>
      <w:r w:rsidR="00DF7A61" w:rsidRPr="00FA0389">
        <w:rPr>
          <w:rFonts w:asciiTheme="minorHAnsi" w:hAnsiTheme="minorHAnsi" w:cstheme="minorHAnsi"/>
          <w:sz w:val="20"/>
          <w:szCs w:val="20"/>
        </w:rPr>
        <w:t>d</w:t>
      </w:r>
      <w:r w:rsidR="00DF7A61" w:rsidRPr="00FA0389">
        <w:rPr>
          <w:rFonts w:asciiTheme="minorHAnsi" w:hAnsiTheme="minorHAnsi" w:cstheme="minorHAnsi"/>
          <w:sz w:val="20"/>
          <w:szCs w:val="20"/>
        </w:rPr>
        <w:t>liche Einsatz der Faktoren beeinflusst nicht nur die Reinigung, Umwelt und Gesundheit sondern auch den Geldbeutel</w:t>
      </w:r>
      <w:r w:rsidR="00384D4A" w:rsidRPr="00FA0389">
        <w:rPr>
          <w:rFonts w:asciiTheme="minorHAnsi" w:hAnsiTheme="minorHAnsi" w:cstheme="minorHAnsi"/>
          <w:sz w:val="20"/>
          <w:szCs w:val="20"/>
        </w:rPr>
        <w:t>: Preise für Reinigungsmittel, ______________________ für die Erhitzung</w:t>
      </w:r>
      <w:r w:rsidR="00226765" w:rsidRPr="00FA0389">
        <w:rPr>
          <w:rFonts w:asciiTheme="minorHAnsi" w:hAnsiTheme="minorHAnsi" w:cstheme="minorHAnsi"/>
          <w:sz w:val="20"/>
          <w:szCs w:val="20"/>
        </w:rPr>
        <w:t>, Arbeitszeit für die Mechanik.</w:t>
      </w:r>
    </w:p>
    <w:p w:rsidR="00DF7A61" w:rsidRPr="00FA0389" w:rsidRDefault="00F3713C" w:rsidP="00FA0389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FA0389">
        <w:rPr>
          <w:rFonts w:asciiTheme="minorHAnsi" w:hAnsiTheme="minorHAnsi" w:cstheme="minorHAnsi"/>
          <w:b/>
          <w:sz w:val="20"/>
          <w:szCs w:val="20"/>
        </w:rPr>
        <w:t>Für welche Kombination</w:t>
      </w:r>
      <w:r w:rsidR="00DF7A61" w:rsidRPr="00FA0389">
        <w:rPr>
          <w:rFonts w:asciiTheme="minorHAnsi" w:hAnsiTheme="minorHAnsi" w:cstheme="minorHAnsi"/>
          <w:b/>
          <w:sz w:val="20"/>
          <w:szCs w:val="20"/>
        </w:rPr>
        <w:t xml:space="preserve"> würdest du dich bei der Reinigung entscheiden</w:t>
      </w:r>
      <w:r w:rsidRPr="00FA0389">
        <w:rPr>
          <w:rFonts w:asciiTheme="minorHAnsi" w:hAnsiTheme="minorHAnsi" w:cstheme="minorHAnsi"/>
          <w:b/>
          <w:sz w:val="20"/>
          <w:szCs w:val="20"/>
        </w:rPr>
        <w:t>?</w:t>
      </w:r>
      <w:r w:rsidR="00FA0389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384D4A" w:rsidRPr="00FA0389">
        <w:rPr>
          <w:rFonts w:asciiTheme="minorHAnsi" w:hAnsiTheme="minorHAnsi" w:cstheme="minorHAnsi"/>
          <w:b/>
          <w:sz w:val="20"/>
          <w:szCs w:val="20"/>
        </w:rPr>
        <w:t xml:space="preserve">Kreuze an </w:t>
      </w:r>
      <w:r w:rsidRPr="00FA0389">
        <w:rPr>
          <w:rFonts w:asciiTheme="minorHAnsi" w:hAnsiTheme="minorHAnsi" w:cstheme="minorHAnsi"/>
          <w:b/>
          <w:sz w:val="20"/>
          <w:szCs w:val="20"/>
        </w:rPr>
        <w:t>und begründe deine Entscheidung!</w:t>
      </w:r>
    </w:p>
    <w:p w:rsidR="00DF7A61" w:rsidRPr="00FA0389" w:rsidRDefault="00DF7A61" w:rsidP="00FA0389">
      <w:pPr>
        <w:spacing w:after="120"/>
        <w:jc w:val="both"/>
        <w:rPr>
          <w:rFonts w:asciiTheme="minorHAnsi" w:hAnsiTheme="minorHAnsi" w:cstheme="minorHAnsi"/>
          <w:sz w:val="20"/>
          <w:szCs w:val="20"/>
        </w:rPr>
      </w:pPr>
      <w:r w:rsidRPr="00FA0389">
        <w:rPr>
          <w:rFonts w:asciiTheme="minorHAnsi" w:hAnsiTheme="minorHAnsi" w:cstheme="minorHAnsi"/>
          <w:sz w:val="20"/>
          <w:szCs w:val="20"/>
        </w:rPr>
        <w:sym w:font="Wingdings" w:char="F06F"/>
      </w:r>
      <w:r w:rsidRPr="00FA0389">
        <w:rPr>
          <w:rFonts w:asciiTheme="minorHAnsi" w:hAnsiTheme="minorHAnsi" w:cstheme="minorHAnsi"/>
          <w:sz w:val="20"/>
          <w:szCs w:val="20"/>
        </w:rPr>
        <w:t xml:space="preserve"> mehr Chemie, weniger Zeit und Mechanik</w:t>
      </w:r>
      <w:r w:rsidR="00384D4A" w:rsidRPr="00FA0389">
        <w:rPr>
          <w:rFonts w:asciiTheme="minorHAnsi" w:hAnsiTheme="minorHAnsi" w:cstheme="minorHAnsi"/>
          <w:sz w:val="20"/>
          <w:szCs w:val="20"/>
        </w:rPr>
        <w:t>, weil ________</w:t>
      </w:r>
      <w:r w:rsidR="00F3713C" w:rsidRPr="00FA0389">
        <w:rPr>
          <w:rFonts w:asciiTheme="minorHAnsi" w:hAnsiTheme="minorHAnsi" w:cstheme="minorHAnsi"/>
          <w:sz w:val="20"/>
          <w:szCs w:val="20"/>
        </w:rPr>
        <w:t>___</w:t>
      </w:r>
      <w:r w:rsidR="00384D4A" w:rsidRPr="00FA0389">
        <w:rPr>
          <w:rFonts w:asciiTheme="minorHAnsi" w:hAnsiTheme="minorHAnsi" w:cstheme="minorHAnsi"/>
          <w:sz w:val="20"/>
          <w:szCs w:val="20"/>
        </w:rPr>
        <w:t>__________________________</w:t>
      </w:r>
      <w:r w:rsidR="00F3713C" w:rsidRPr="00FA0389">
        <w:rPr>
          <w:rFonts w:asciiTheme="minorHAnsi" w:hAnsiTheme="minorHAnsi" w:cstheme="minorHAnsi"/>
          <w:sz w:val="20"/>
          <w:szCs w:val="20"/>
        </w:rPr>
        <w:t>.</w:t>
      </w:r>
    </w:p>
    <w:p w:rsidR="007F553D" w:rsidRPr="00FA0389" w:rsidRDefault="00DF7A61" w:rsidP="00FA0389">
      <w:pPr>
        <w:spacing w:after="120"/>
        <w:jc w:val="both"/>
        <w:rPr>
          <w:rFonts w:asciiTheme="minorHAnsi" w:hAnsiTheme="minorHAnsi" w:cstheme="minorBidi"/>
          <w:b/>
          <w:sz w:val="20"/>
          <w:szCs w:val="20"/>
        </w:rPr>
      </w:pPr>
      <w:r w:rsidRPr="00FA0389">
        <w:rPr>
          <w:rFonts w:asciiTheme="minorHAnsi" w:hAnsiTheme="minorHAnsi" w:cstheme="minorHAnsi"/>
          <w:sz w:val="20"/>
          <w:szCs w:val="20"/>
        </w:rPr>
        <w:sym w:font="Wingdings" w:char="F06F"/>
      </w:r>
      <w:r w:rsidRPr="00FA0389">
        <w:rPr>
          <w:rFonts w:asciiTheme="minorHAnsi" w:hAnsiTheme="minorHAnsi" w:cstheme="minorHAnsi"/>
          <w:sz w:val="20"/>
          <w:szCs w:val="20"/>
        </w:rPr>
        <w:t xml:space="preserve"> mehr Mechanik und Chemie</w:t>
      </w:r>
      <w:r w:rsidR="00384D4A" w:rsidRPr="00FA0389">
        <w:rPr>
          <w:rFonts w:asciiTheme="minorHAnsi" w:hAnsiTheme="minorHAnsi" w:cstheme="minorHAnsi"/>
          <w:sz w:val="20"/>
          <w:szCs w:val="20"/>
        </w:rPr>
        <w:t>, weil______________</w:t>
      </w:r>
      <w:r w:rsidR="00F3713C" w:rsidRPr="00FA0389">
        <w:rPr>
          <w:rFonts w:asciiTheme="minorHAnsi" w:hAnsiTheme="minorHAnsi" w:cstheme="minorHAnsi"/>
          <w:sz w:val="20"/>
          <w:szCs w:val="20"/>
        </w:rPr>
        <w:t>_____</w:t>
      </w:r>
      <w:r w:rsidR="00384D4A" w:rsidRPr="00FA0389">
        <w:rPr>
          <w:rFonts w:asciiTheme="minorHAnsi" w:hAnsiTheme="minorHAnsi" w:cstheme="minorHAnsi"/>
          <w:sz w:val="20"/>
          <w:szCs w:val="20"/>
        </w:rPr>
        <w:t>______________________________.</w:t>
      </w:r>
      <w:r w:rsidR="007F553D" w:rsidRPr="00FA0389">
        <w:rPr>
          <w:b/>
          <w:sz w:val="20"/>
          <w:szCs w:val="20"/>
        </w:rPr>
        <w:br w:type="page"/>
      </w:r>
    </w:p>
    <w:p w:rsidR="00F3713C" w:rsidRPr="00F3713C" w:rsidRDefault="00F3713C" w:rsidP="00F3713C">
      <w:pPr>
        <w:pStyle w:val="Listenabsatz"/>
        <w:rPr>
          <w:rStyle w:val="berschrift1Zchn"/>
          <w:rFonts w:cstheme="minorBidi"/>
          <w:b w:val="0"/>
          <w:bCs w:val="0"/>
          <w:color w:val="auto"/>
          <w:sz w:val="22"/>
          <w:szCs w:val="22"/>
        </w:rPr>
      </w:pPr>
      <w:bookmarkStart w:id="57" w:name="_Ref513190964"/>
    </w:p>
    <w:p w:rsidR="00E25EB4" w:rsidRPr="00FA0389" w:rsidRDefault="00FA0389" w:rsidP="007F3D92">
      <w:pPr>
        <w:pStyle w:val="Listenabsatz"/>
        <w:spacing w:before="200" w:after="120"/>
        <w:ind w:left="0"/>
        <w:rPr>
          <w:rStyle w:val="berschrift3Zchn"/>
          <w:rFonts w:asciiTheme="minorHAnsi" w:eastAsiaTheme="minorHAnsi" w:hAnsiTheme="minorHAnsi" w:cstheme="minorHAnsi"/>
        </w:rPr>
      </w:pPr>
      <w:bookmarkStart w:id="58" w:name="_Ref531867198"/>
      <w:bookmarkStart w:id="59" w:name="_Ref531867261"/>
      <w:bookmarkStart w:id="60" w:name="_Toc535943938"/>
      <w:r>
        <w:rPr>
          <w:rStyle w:val="berschrift3Zchn"/>
          <w:rFonts w:asciiTheme="minorHAnsi" w:eastAsiaTheme="minorHAnsi" w:hAnsiTheme="minorHAnsi" w:cstheme="minorHAnsi"/>
        </w:rPr>
        <w:t xml:space="preserve">Station 5: </w:t>
      </w:r>
      <w:r w:rsidR="009018A2" w:rsidRPr="00FA0389">
        <w:rPr>
          <w:rStyle w:val="berschrift3Zchn"/>
          <w:rFonts w:asciiTheme="minorHAnsi" w:eastAsiaTheme="minorHAnsi" w:hAnsiTheme="minorHAnsi" w:cstheme="minorHAnsi"/>
        </w:rPr>
        <w:t xml:space="preserve">Ernährung –  </w:t>
      </w:r>
      <w:r w:rsidR="00AF3EE3" w:rsidRPr="00FA0389">
        <w:rPr>
          <w:rStyle w:val="berschrift3Zchn"/>
          <w:rFonts w:asciiTheme="minorHAnsi" w:eastAsiaTheme="minorHAnsi" w:hAnsiTheme="minorHAnsi" w:cstheme="minorHAnsi"/>
        </w:rPr>
        <w:t>Erkennst du die Kräuter?</w:t>
      </w:r>
      <w:bookmarkEnd w:id="58"/>
      <w:bookmarkEnd w:id="59"/>
      <w:bookmarkEnd w:id="60"/>
      <w:r w:rsidR="009018A2" w:rsidRPr="00FA0389">
        <w:rPr>
          <w:rStyle w:val="berschrift3Zchn"/>
          <w:rFonts w:asciiTheme="minorHAnsi" w:eastAsiaTheme="minorHAnsi" w:hAnsiTheme="minorHAnsi" w:cstheme="minorHAnsi"/>
        </w:rPr>
        <w:t xml:space="preserve"> </w:t>
      </w:r>
      <w:bookmarkEnd w:id="57"/>
    </w:p>
    <w:p w:rsidR="00DC4F9D" w:rsidRPr="00B23B75" w:rsidRDefault="00DC4F9D" w:rsidP="007F3D92">
      <w:pPr>
        <w:pStyle w:val="Listenabsatz"/>
        <w:spacing w:before="200" w:after="120"/>
        <w:ind w:left="426"/>
        <w:rPr>
          <w:rFonts w:ascii="Arial" w:hAnsi="Arial" w:cs="Arial"/>
        </w:rPr>
      </w:pPr>
    </w:p>
    <w:p w:rsidR="00DC4F9D" w:rsidRPr="00FA0389" w:rsidRDefault="00E05DA9" w:rsidP="007F3D92">
      <w:pPr>
        <w:pStyle w:val="Listenabsatz"/>
        <w:spacing w:before="200" w:after="120"/>
        <w:ind w:left="68"/>
        <w:contextualSpacing w:val="0"/>
        <w:rPr>
          <w:rFonts w:cstheme="minorHAnsi"/>
        </w:rPr>
      </w:pPr>
      <w:r w:rsidRPr="00FA0389">
        <w:rPr>
          <w:rFonts w:cstheme="minorHAnsi"/>
        </w:rPr>
        <w:t>Küchenkräuter bereichern seit Jahrhunderten unseren Speis</w:t>
      </w:r>
      <w:r w:rsidR="00896DC9" w:rsidRPr="00FA0389">
        <w:rPr>
          <w:rFonts w:cstheme="minorHAnsi"/>
        </w:rPr>
        <w:t>e</w:t>
      </w:r>
      <w:r w:rsidRPr="00FA0389">
        <w:rPr>
          <w:rFonts w:cstheme="minorHAnsi"/>
        </w:rPr>
        <w:t>plan</w:t>
      </w:r>
      <w:r w:rsidR="00FA0389" w:rsidRPr="00FA0389">
        <w:rPr>
          <w:rFonts w:cstheme="minorHAnsi"/>
        </w:rPr>
        <w:t xml:space="preserve"> als Würzmittel</w:t>
      </w:r>
      <w:r w:rsidRPr="00FA0389">
        <w:rPr>
          <w:rFonts w:cstheme="minorHAnsi"/>
        </w:rPr>
        <w:t>. Für jedes G</w:t>
      </w:r>
      <w:r w:rsidRPr="00FA0389">
        <w:rPr>
          <w:rFonts w:cstheme="minorHAnsi"/>
        </w:rPr>
        <w:t>e</w:t>
      </w:r>
      <w:r w:rsidRPr="00FA0389">
        <w:rPr>
          <w:rFonts w:cstheme="minorHAnsi"/>
        </w:rPr>
        <w:t>richt ist mindestens ein passendes Kraut gewachsen. Durch das Würzen mit Kräutern kann auch die Salzmenge in den Speisen reduziert werden.</w:t>
      </w:r>
    </w:p>
    <w:p w:rsidR="004352C1" w:rsidRPr="00FA0389" w:rsidRDefault="004A3585" w:rsidP="007F3D92">
      <w:pPr>
        <w:pStyle w:val="Listenabsatz"/>
        <w:numPr>
          <w:ilvl w:val="0"/>
          <w:numId w:val="29"/>
        </w:numPr>
        <w:spacing w:before="200" w:after="120"/>
        <w:contextualSpacing w:val="0"/>
        <w:rPr>
          <w:rFonts w:cstheme="minorHAnsi"/>
        </w:rPr>
      </w:pPr>
      <w:r w:rsidRPr="00FA0389">
        <w:rPr>
          <w:rFonts w:cstheme="minorHAnsi"/>
        </w:rPr>
        <w:t xml:space="preserve">Kannst du die Küchenkräuter am Geruch erkennen? </w:t>
      </w:r>
    </w:p>
    <w:p w:rsidR="00E05DA9" w:rsidRPr="00FA0389" w:rsidRDefault="004A3585" w:rsidP="007F3D92">
      <w:pPr>
        <w:pStyle w:val="Listenabsatz"/>
        <w:numPr>
          <w:ilvl w:val="0"/>
          <w:numId w:val="29"/>
        </w:numPr>
        <w:spacing w:before="200" w:after="120"/>
        <w:contextualSpacing w:val="0"/>
        <w:rPr>
          <w:rFonts w:cstheme="minorHAnsi"/>
        </w:rPr>
      </w:pPr>
      <w:r w:rsidRPr="00FA0389">
        <w:rPr>
          <w:rFonts w:cstheme="minorHAnsi"/>
        </w:rPr>
        <w:t xml:space="preserve">Lege die </w:t>
      </w:r>
      <w:r w:rsidR="004352C1" w:rsidRPr="00FA0389">
        <w:rPr>
          <w:rFonts w:cstheme="minorHAnsi"/>
        </w:rPr>
        <w:t xml:space="preserve">richtigen </w:t>
      </w:r>
      <w:r w:rsidRPr="00FA0389">
        <w:rPr>
          <w:rFonts w:cstheme="minorHAnsi"/>
        </w:rPr>
        <w:t>Kärtchen zu den</w:t>
      </w:r>
      <w:r w:rsidR="004352C1" w:rsidRPr="00FA0389">
        <w:rPr>
          <w:rFonts w:cstheme="minorHAnsi"/>
        </w:rPr>
        <w:t xml:space="preserve"> Kräutern.</w:t>
      </w:r>
    </w:p>
    <w:p w:rsidR="00896DC9" w:rsidRDefault="00896DC9" w:rsidP="007F3D92">
      <w:pPr>
        <w:pStyle w:val="Listenabsatz"/>
        <w:numPr>
          <w:ilvl w:val="0"/>
          <w:numId w:val="29"/>
        </w:numPr>
        <w:spacing w:before="200" w:after="120"/>
        <w:contextualSpacing w:val="0"/>
        <w:rPr>
          <w:rFonts w:ascii="Arial" w:hAnsi="Arial" w:cs="Arial"/>
        </w:rPr>
      </w:pPr>
      <w:r w:rsidRPr="00FA0389">
        <w:rPr>
          <w:rFonts w:cstheme="minorHAnsi"/>
        </w:rPr>
        <w:t>Verbinde die Bilder mit dem richtigen Namen</w:t>
      </w:r>
      <w:r w:rsidR="004A3585" w:rsidRPr="00B23B75">
        <w:rPr>
          <w:rFonts w:ascii="Arial" w:hAnsi="Arial" w:cs="Arial"/>
        </w:rPr>
        <w:t>:</w:t>
      </w:r>
    </w:p>
    <w:p w:rsidR="00B23B75" w:rsidRDefault="00B23B75" w:rsidP="007F3D92">
      <w:pPr>
        <w:pStyle w:val="Listenabsatz"/>
        <w:spacing w:before="200" w:after="120"/>
        <w:ind w:left="68"/>
        <w:contextualSpacing w:val="0"/>
        <w:rPr>
          <w:rFonts w:ascii="Arial" w:hAnsi="Arial" w:cs="Arial"/>
        </w:rPr>
      </w:pPr>
    </w:p>
    <w:tbl>
      <w:tblPr>
        <w:tblStyle w:val="Tabellenraster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1332"/>
        <w:gridCol w:w="2686"/>
        <w:gridCol w:w="365"/>
        <w:gridCol w:w="2848"/>
      </w:tblGrid>
      <w:tr w:rsidR="00B23B75" w:rsidRPr="00FA0389" w:rsidTr="00226765"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:rsidR="00B23B75" w:rsidRPr="00FA0389" w:rsidRDefault="00B23B75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1435" w:type="dxa"/>
            <w:vAlign w:val="center"/>
          </w:tcPr>
          <w:p w:rsidR="00B23B75" w:rsidRPr="00FA0389" w:rsidRDefault="00B23B75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center"/>
          </w:tcPr>
          <w:p w:rsidR="00B23B75" w:rsidRPr="00FA0389" w:rsidRDefault="00B23B75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378" w:type="dxa"/>
            <w:tcBorders>
              <w:bottom w:val="single" w:sz="4" w:space="0" w:color="auto"/>
            </w:tcBorders>
            <w:vAlign w:val="center"/>
          </w:tcPr>
          <w:p w:rsidR="00B23B75" w:rsidRPr="00FA0389" w:rsidRDefault="00B23B75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943" w:type="dxa"/>
            <w:tcBorders>
              <w:bottom w:val="single" w:sz="4" w:space="0" w:color="auto"/>
            </w:tcBorders>
            <w:vAlign w:val="center"/>
          </w:tcPr>
          <w:p w:rsidR="00B23B75" w:rsidRPr="00FA0389" w:rsidRDefault="00611B80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b/>
              </w:rPr>
              <w:t>Verwendung in der Küche</w:t>
            </w:r>
          </w:p>
        </w:tc>
      </w:tr>
      <w:tr w:rsidR="00B23B75" w:rsidRPr="00FA0389" w:rsidTr="00226765"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611B80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0A094653" wp14:editId="20DBA603">
                  <wp:extent cx="1146175" cy="109728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B23B75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B75" w:rsidRPr="00FA0389" w:rsidRDefault="00611B80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sz w:val="44"/>
              </w:rPr>
              <w:t>Pfefferminze</w:t>
            </w: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3B75" w:rsidRPr="00FA0389" w:rsidRDefault="00B23B75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C3" w:rsidRPr="00FA0389" w:rsidRDefault="00611B80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 xml:space="preserve">Tee, Desserts, </w:t>
            </w:r>
          </w:p>
          <w:p w:rsidR="00B23B75" w:rsidRPr="00FA0389" w:rsidRDefault="00611B80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>Pikante Salate, Obstsal</w:t>
            </w:r>
            <w:r w:rsidRPr="00FA0389">
              <w:rPr>
                <w:rFonts w:cstheme="minorHAnsi"/>
              </w:rPr>
              <w:t>a</w:t>
            </w:r>
            <w:r w:rsidRPr="00FA0389">
              <w:rPr>
                <w:rFonts w:cstheme="minorHAnsi"/>
              </w:rPr>
              <w:t>te, Garnitur für Desserts</w:t>
            </w:r>
          </w:p>
        </w:tc>
      </w:tr>
      <w:tr w:rsidR="00611B80" w:rsidRPr="00FF684A" w:rsidTr="00226765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A0389">
            <w:pPr>
              <w:pStyle w:val="Listenabsatz"/>
              <w:ind w:left="0"/>
              <w:jc w:val="center"/>
              <w:rPr>
                <w:rFonts w:cstheme="minorHAnsi"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1435" w:type="dxa"/>
            <w:tcBorders>
              <w:left w:val="nil"/>
            </w:tcBorders>
            <w:vAlign w:val="center"/>
          </w:tcPr>
          <w:p w:rsidR="00611B80" w:rsidRPr="00FF684A" w:rsidRDefault="00611B80" w:rsidP="00FA0389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A0389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A0389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A0389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FA3EC3" w:rsidRPr="00FA0389" w:rsidTr="000F295C">
        <w:trPr>
          <w:trHeight w:val="1681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C3" w:rsidRPr="00FA0389" w:rsidRDefault="00FA3EC3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57C7BFC" wp14:editId="33AD438C">
                  <wp:extent cx="956945" cy="956945"/>
                  <wp:effectExtent l="0" t="0" r="0" b="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A3EC3" w:rsidRPr="00FA0389" w:rsidRDefault="00FA3EC3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A3EC3" w:rsidRPr="00FA0389" w:rsidRDefault="00FA3EC3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sz w:val="44"/>
              </w:rPr>
              <w:t>Rosmarin</w:t>
            </w:r>
          </w:p>
        </w:tc>
        <w:tc>
          <w:tcPr>
            <w:tcW w:w="332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EC3" w:rsidRPr="00FA0389" w:rsidRDefault="00FA3EC3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 xml:space="preserve">Fleisch, Kartoffeln, </w:t>
            </w:r>
          </w:p>
          <w:p w:rsidR="00FA3EC3" w:rsidRPr="00FA0389" w:rsidRDefault="00FA3EC3" w:rsidP="00FA0389">
            <w:pPr>
              <w:pStyle w:val="Listenabsatz"/>
              <w:ind w:left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>mediterranes Gemüse</w:t>
            </w:r>
          </w:p>
        </w:tc>
      </w:tr>
      <w:tr w:rsidR="00FA3EC3" w:rsidRPr="00FF684A" w:rsidTr="00B93DEE"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C3" w:rsidRPr="00FF684A" w:rsidRDefault="00FA3EC3" w:rsidP="00FF684A">
            <w:pPr>
              <w:pStyle w:val="Listenabsatz"/>
              <w:ind w:left="0"/>
              <w:jc w:val="center"/>
              <w:rPr>
                <w:rFonts w:cstheme="minorHAnsi"/>
                <w:noProof/>
                <w:sz w:val="28"/>
                <w:szCs w:val="28"/>
                <w:lang w:eastAsia="de-DE"/>
              </w:rPr>
            </w:pPr>
          </w:p>
        </w:tc>
        <w:tc>
          <w:tcPr>
            <w:tcW w:w="1435" w:type="dxa"/>
            <w:tcBorders>
              <w:left w:val="nil"/>
            </w:tcBorders>
            <w:vAlign w:val="center"/>
          </w:tcPr>
          <w:p w:rsidR="00FA3EC3" w:rsidRPr="00FF684A" w:rsidRDefault="00FA3EC3" w:rsidP="00FF684A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C3" w:rsidRPr="00FF684A" w:rsidRDefault="00FA3EC3" w:rsidP="00FF684A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32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A3EC3" w:rsidRPr="00FF684A" w:rsidRDefault="00FA3EC3" w:rsidP="00FF684A">
            <w:pPr>
              <w:pStyle w:val="Listenabsatz"/>
              <w:ind w:left="0"/>
              <w:jc w:val="center"/>
              <w:rPr>
                <w:rFonts w:cstheme="minorHAnsi"/>
                <w:sz w:val="28"/>
                <w:szCs w:val="28"/>
              </w:rPr>
            </w:pPr>
          </w:p>
        </w:tc>
      </w:tr>
      <w:tr w:rsidR="00B23B75" w:rsidRPr="00FA0389" w:rsidTr="000F295C">
        <w:trPr>
          <w:trHeight w:val="1795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190512E6" wp14:editId="72B2CE81">
                  <wp:extent cx="1229711" cy="969378"/>
                  <wp:effectExtent l="0" t="0" r="8890" b="254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77" b="15279"/>
                          <a:stretch/>
                        </pic:blipFill>
                        <pic:spPr bwMode="auto">
                          <a:xfrm>
                            <a:off x="0" y="0"/>
                            <a:ext cx="1227308" cy="96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B23B75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B75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sz w:val="44"/>
              </w:rPr>
              <w:t xml:space="preserve">Zitronen- </w:t>
            </w:r>
            <w:proofErr w:type="spellStart"/>
            <w:r w:rsidRPr="00FA0389">
              <w:rPr>
                <w:rFonts w:cstheme="minorHAnsi"/>
                <w:sz w:val="44"/>
              </w:rPr>
              <w:t>melisse</w:t>
            </w:r>
            <w:proofErr w:type="spellEnd"/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3B75" w:rsidRPr="00FA0389" w:rsidRDefault="00B23B75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>Salatmarinaden, Tee,</w:t>
            </w:r>
            <w:r w:rsidR="00226765" w:rsidRPr="00FA0389">
              <w:rPr>
                <w:rFonts w:cstheme="minorHAnsi"/>
              </w:rPr>
              <w:t xml:space="preserve"> </w:t>
            </w:r>
            <w:r w:rsidRPr="00FA0389">
              <w:rPr>
                <w:rFonts w:cstheme="minorHAnsi"/>
              </w:rPr>
              <w:t>Obstsalate, Garnitur für Desserts</w:t>
            </w:r>
          </w:p>
        </w:tc>
      </w:tr>
      <w:tr w:rsidR="00611B80" w:rsidRPr="00FF684A" w:rsidTr="000F295C">
        <w:trPr>
          <w:trHeight w:val="660"/>
        </w:trPr>
        <w:tc>
          <w:tcPr>
            <w:tcW w:w="23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F684A">
            <w:pPr>
              <w:pStyle w:val="Listenabsatz"/>
              <w:ind w:left="0"/>
              <w:jc w:val="center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1435" w:type="dxa"/>
            <w:tcBorders>
              <w:left w:val="nil"/>
            </w:tcBorders>
            <w:vAlign w:val="center"/>
          </w:tcPr>
          <w:p w:rsidR="00611B80" w:rsidRPr="00FF684A" w:rsidRDefault="00611B80" w:rsidP="00FF684A">
            <w:pPr>
              <w:pStyle w:val="Listenabsatz"/>
              <w:ind w:left="0"/>
              <w:jc w:val="center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2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F684A">
            <w:pPr>
              <w:pStyle w:val="Listenabsatz"/>
              <w:ind w:left="0"/>
              <w:jc w:val="center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F684A">
            <w:pPr>
              <w:pStyle w:val="Listenabsatz"/>
              <w:ind w:left="0"/>
              <w:jc w:val="center"/>
              <w:rPr>
                <w:rFonts w:cstheme="minorHAnsi"/>
                <w:noProof/>
                <w:lang w:eastAsia="de-DE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1B80" w:rsidRPr="00FF684A" w:rsidRDefault="00611B80" w:rsidP="00FF684A">
            <w:pPr>
              <w:pStyle w:val="Listenabsatz"/>
              <w:ind w:left="0"/>
              <w:jc w:val="center"/>
              <w:rPr>
                <w:rFonts w:cstheme="minorHAnsi"/>
                <w:noProof/>
                <w:lang w:eastAsia="de-DE"/>
              </w:rPr>
            </w:pPr>
          </w:p>
        </w:tc>
      </w:tr>
      <w:tr w:rsidR="00B23B75" w:rsidRPr="00FA0389" w:rsidTr="00226765">
        <w:trPr>
          <w:trHeight w:val="2061"/>
        </w:trPr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50A9199B" wp14:editId="02483B22">
                  <wp:extent cx="1109345" cy="804545"/>
                  <wp:effectExtent l="0" t="0" r="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23B75" w:rsidRPr="00FA0389" w:rsidRDefault="00B23B75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23B75" w:rsidRPr="00FF684A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  <w:sz w:val="44"/>
              </w:rPr>
            </w:pPr>
            <w:r w:rsidRPr="00FA0389">
              <w:rPr>
                <w:rFonts w:cstheme="minorHAnsi"/>
                <w:sz w:val="44"/>
              </w:rPr>
              <w:t>Dill</w:t>
            </w:r>
          </w:p>
        </w:tc>
        <w:tc>
          <w:tcPr>
            <w:tcW w:w="3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23B75" w:rsidRPr="00FA0389" w:rsidRDefault="00B23B75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</w:p>
        </w:tc>
        <w:tc>
          <w:tcPr>
            <w:tcW w:w="29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765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 xml:space="preserve">Fisch, Helle Soßen, </w:t>
            </w:r>
          </w:p>
          <w:p w:rsidR="00FA3EC3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 xml:space="preserve">Mayonnaise, Gurken, </w:t>
            </w:r>
          </w:p>
          <w:p w:rsidR="00B23B75" w:rsidRPr="00FA0389" w:rsidRDefault="00611B80" w:rsidP="00FF684A">
            <w:pPr>
              <w:pStyle w:val="Listenabsatz"/>
              <w:ind w:left="0"/>
              <w:contextualSpacing w:val="0"/>
              <w:jc w:val="center"/>
              <w:rPr>
                <w:rFonts w:cstheme="minorHAnsi"/>
              </w:rPr>
            </w:pPr>
            <w:r w:rsidRPr="00FA0389">
              <w:rPr>
                <w:rFonts w:cstheme="minorHAnsi"/>
              </w:rPr>
              <w:t>Zucchin</w:t>
            </w:r>
            <w:r w:rsidR="00226765" w:rsidRPr="00FA0389">
              <w:rPr>
                <w:rFonts w:cstheme="minorHAnsi"/>
              </w:rPr>
              <w:t>i</w:t>
            </w:r>
          </w:p>
        </w:tc>
      </w:tr>
    </w:tbl>
    <w:p w:rsidR="00C325A3" w:rsidRDefault="00C325A3">
      <w:pPr>
        <w:sectPr w:rsidR="00C325A3" w:rsidSect="007F3D92">
          <w:headerReference w:type="default" r:id="rId41"/>
          <w:footerReference w:type="default" r:id="rId42"/>
          <w:pgSz w:w="11906" w:h="16838"/>
          <w:pgMar w:top="1096" w:right="1247" w:bottom="1134" w:left="1247" w:header="709" w:footer="709" w:gutter="0"/>
          <w:cols w:space="708"/>
          <w:docGrid w:linePitch="360"/>
        </w:sectPr>
      </w:pPr>
    </w:p>
    <w:p w:rsidR="00B871B7" w:rsidRPr="00FF684A" w:rsidRDefault="00B871B7" w:rsidP="00B871B7">
      <w:pPr>
        <w:jc w:val="center"/>
        <w:rPr>
          <w:rFonts w:asciiTheme="minorHAnsi" w:hAnsiTheme="minorHAnsi" w:cstheme="minorHAnsi"/>
          <w:b/>
          <w:color w:val="4F6228" w:themeColor="accent3" w:themeShade="80"/>
          <w:spacing w:val="62"/>
          <w:sz w:val="28"/>
          <w:szCs w:val="72"/>
          <w14:textOutline w14:w="9525" w14:cap="rnd" w14:cmpd="sng" w14:algn="ctr">
            <w14:noFill/>
            <w14:prstDash w14:val="solid"/>
            <w14:bevel/>
          </w14:textOutline>
        </w:rPr>
      </w:pPr>
      <w:r w:rsidRPr="00FF684A">
        <w:rPr>
          <w:rFonts w:asciiTheme="minorHAnsi" w:hAnsiTheme="minorHAnsi" w:cstheme="minorHAnsi"/>
        </w:rPr>
        <w:lastRenderedPageBreak/>
        <w:t xml:space="preserve"> </w:t>
      </w:r>
      <w:r w:rsidRPr="00FF684A">
        <w:rPr>
          <w:rFonts w:asciiTheme="minorHAnsi" w:hAnsiTheme="minorHAnsi" w:cstheme="minorHAnsi"/>
          <w:b/>
          <w:color w:val="4F6228" w:themeColor="accent3" w:themeShade="80"/>
          <w:spacing w:val="62"/>
          <w:sz w:val="28"/>
          <w:szCs w:val="72"/>
          <w14:textOutline w14:w="9525" w14:cap="rnd" w14:cmpd="sng" w14:algn="ctr">
            <w14:noFill/>
            <w14:prstDash w14:val="solid"/>
            <w14:bevel/>
          </w14:textOutline>
        </w:rPr>
        <w:t>Tolle Kräuterküche</w:t>
      </w:r>
    </w:p>
    <w:p w:rsidR="00B871B7" w:rsidRPr="00FF684A" w:rsidRDefault="00B871B7" w:rsidP="00B04023">
      <w:pPr>
        <w:contextualSpacing/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</w:pPr>
      <w:r w:rsidRPr="00FF684A"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  <w:t>Cremiger Gurkensalat mit Dill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57" w:type="dxa"/>
          <w:left w:w="70" w:type="dxa"/>
          <w:bottom w:w="57" w:type="dxa"/>
          <w:right w:w="70" w:type="dxa"/>
        </w:tblCellMar>
        <w:tblLook w:val="0000" w:firstRow="0" w:lastRow="0" w:firstColumn="0" w:lastColumn="0" w:noHBand="0" w:noVBand="0"/>
      </w:tblPr>
      <w:tblGrid>
        <w:gridCol w:w="1140"/>
        <w:gridCol w:w="1765"/>
        <w:gridCol w:w="5245"/>
      </w:tblGrid>
      <w:tr w:rsidR="00B871B7" w:rsidRPr="00FF684A" w:rsidTr="00014615">
        <w:trPr>
          <w:cantSplit/>
          <w:trHeight w:val="415"/>
        </w:trPr>
        <w:tc>
          <w:tcPr>
            <w:tcW w:w="1140" w:type="dxa"/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2 EL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½ TL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½ TL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1 Pr.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½ Zehe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3 EL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val="nb-NO"/>
              </w:rPr>
              <w:t>1 EL</w:t>
            </w:r>
          </w:p>
        </w:tc>
        <w:tc>
          <w:tcPr>
            <w:tcW w:w="1765" w:type="dxa"/>
          </w:tcPr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8114971" wp14:editId="3A3B2F79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48895</wp:posOffset>
                      </wp:positionV>
                      <wp:extent cx="113665" cy="1100667"/>
                      <wp:effectExtent l="0" t="0" r="19685" b="23495"/>
                      <wp:wrapNone/>
                      <wp:docPr id="60" name="Geschweifte Klammer rechts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65" cy="1100667"/>
                              </a:xfrm>
                              <a:prstGeom prst="rightBrace">
                                <a:avLst>
                                  <a:gd name="adj1" fmla="val 9208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60" o:spid="_x0000_s1026" type="#_x0000_t88" style="position:absolute;margin-left:76.65pt;margin-top:3.85pt;width:8.95pt;height:86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" adj="2054"/>
                  </w:pict>
                </mc:Fallback>
              </mc:AlternateContent>
            </w: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Essig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Senf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Salz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Pfeffer, Zucker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Knoblauch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Sauerrahm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Dill, fein gehackt</w:t>
            </w:r>
          </w:p>
        </w:tc>
        <w:tc>
          <w:tcPr>
            <w:tcW w:w="5245" w:type="dxa"/>
          </w:tcPr>
          <w:p w:rsidR="00B871B7" w:rsidRPr="00B04023" w:rsidRDefault="00B871B7" w:rsidP="00FF684A">
            <w:pPr>
              <w:tabs>
                <w:tab w:val="left" w:pos="215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noProof/>
                <w:color w:val="000000" w:themeColor="text1"/>
                <w:sz w:val="18"/>
                <w:szCs w:val="18"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88960" behindDoc="1" locked="0" layoutInCell="1" allowOverlap="1" wp14:anchorId="0B990103" wp14:editId="07C89195">
                      <wp:simplePos x="0" y="0"/>
                      <wp:positionH relativeFrom="column">
                        <wp:posOffset>2948124</wp:posOffset>
                      </wp:positionH>
                      <wp:positionV relativeFrom="paragraph">
                        <wp:posOffset>86632</wp:posOffset>
                      </wp:positionV>
                      <wp:extent cx="1730828" cy="7979229"/>
                      <wp:effectExtent l="0" t="0" r="250825" b="3175"/>
                      <wp:wrapNone/>
                      <wp:docPr id="61" name="Gruppieren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0828" cy="7979229"/>
                                <a:chOff x="0" y="0"/>
                                <a:chExt cx="1730828" cy="79792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Grafik 6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0692"/>
                                <a:stretch/>
                              </pic:blipFill>
                              <pic:spPr bwMode="auto">
                                <a:xfrm rot="16200000">
                                  <a:off x="146957" y="-38100"/>
                                  <a:ext cx="1545772" cy="162197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Grafik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4049537">
                                  <a:off x="119743" y="4833257"/>
                                  <a:ext cx="1796142" cy="1317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Grafik 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7714" y="2492829"/>
                                  <a:ext cx="1349828" cy="13498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Grafik 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63" r="3798"/>
                                <a:stretch/>
                              </pic:blipFill>
                              <pic:spPr bwMode="auto">
                                <a:xfrm>
                                  <a:off x="0" y="6836229"/>
                                  <a:ext cx="1567542" cy="1143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uppieren 61" o:spid="_x0000_s1026" style="position:absolute;margin-left:232.15pt;margin-top:6.8pt;width:136.3pt;height:628.3pt;z-index:-251627520" coordsize="17308,7979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//2VBLAwQKAAAAAAAAACEAHozpE4ReAACEXgAA&#10;FQAAAGRycy9tZWRpYS9pbWFnZTMuanBlZ//Y/+AAEEpGSUYAAQEBANwA3AAA/9sAQwACAQECAQEC&#10;AgICAgICAgMFAwMDAwMGBAQDBQcGBwcHBgcHCAkLCQgICggHBwoNCgoLDAwMDAcJDg8NDA4LDAwM&#10;/9sAQwECAgIDAwMGAwMGDAgHCAwMDAwMDAwMDAwMDAwMDAwMDAwMDAwMDAwMDAwMDAwMDAwMDAwM&#10;DAwMDAwMDAwMDAwM/8AAEQgBRAFE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62" o:spid="_x0000_s1027" type="#_x0000_t75" style="position:absolute;left:1469;top:-381;width:15457;height:1622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lPEHGAAAA2wAAAA8AAABkcnMvZG93bnJldi54bWxEj0FrwkAUhO+C/2F5Qi9SNxUaJHWVEBF7&#10;KmpE7O2RfU2C2bdpdhvT/nq3UOhxmJlvmOV6MI3oqXO1ZQVPswgEcWF1zaWCU759XIBwHlljY5kU&#10;fJOD9Wo8WmKi7Y0P1B99KQKEXYIKKu/bREpXVGTQzWxLHLwP2xn0QXal1B3eAtw0ch5FsTRYc1io&#10;sKWsouJ6/DIKZHr5lJd93+Iue9scps/n/Of9rNTDZEhfQHga/H/4r/2qFcRz+P0Sf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uU8QcYAAADbAAAADwAAAAAAAAAAAAAA&#10;AACfAgAAZHJzL2Rvd25yZXYueG1sUEsFBgAAAAAEAAQA9wAAAJIDAAAAAA==&#10;">
                        <v:imagedata r:id="rId47" o:title="" croptop="7007f"/>
                        <v:path arrowok="t"/>
                      </v:shape>
                      <v:shape id="Grafik 63" o:spid="_x0000_s1028" type="#_x0000_t75" style="position:absolute;left:1197;top:48332;width:17962;height:13172;rotation:442317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nMGXEAAAA2wAAAA8AAABkcnMvZG93bnJldi54bWxEj09rwkAUxO+FfoflFbw1G2Mb2tRVRBH0&#10;2FR6fs2+/MHs25BdTeyndwXB4zAzv2Hmy9G04ky9aywrmEYxCOLC6oYrBYef7esHCOeRNbaWScGF&#10;HCwXz09zzLQd+JvOua9EgLDLUEHtfZdJ6YqaDLrIdsTBK21v0AfZV1L3OAS4aWUSx6k02HBYqLGj&#10;dU3FMT8ZBX//u/ZzNry/7cfyoJMkXW9+Ta7U5GVcfYHwNPpH+N7eaQXpDG5fwg+Q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nMGXEAAAA2wAAAA8AAAAAAAAAAAAAAAAA&#10;nwIAAGRycy9kb3ducmV2LnhtbFBLBQYAAAAABAAEAPcAAACQAwAAAAA=&#10;">
                        <v:imagedata r:id="rId48" o:title=""/>
                        <v:path arrowok="t"/>
                      </v:shape>
                      <v:shape id="Grafik 64" o:spid="_x0000_s1029" type="#_x0000_t75" style="position:absolute;left:2177;top:24928;width:13498;height:13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gq6/AAAA2wAAAA8AAABkcnMvZG93bnJldi54bWxEj82qwjAUhPcXfIdwBDcXTSuiUo0igiCu&#10;/N0fmmNTbE5KE7W+vREEl8PMfMPMl62txIMaXzpWkA4SEMS50yUXCs6nTX8KwgdkjZVjUvAiD8tF&#10;52+OmXZPPtDjGAoRIewzVGBCqDMpfW7Ioh+4mjh6V9dYDFE2hdQNPiPcVnKYJGNpseS4YLCmtaH8&#10;drxbBXdnX7tLWpm21u6E28n/fp+SUr1uu5qBCNSGX/jb3moF4xF8vsQfIB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04KuvwAAANsAAAAPAAAAAAAAAAAAAAAAAJ8CAABk&#10;cnMvZG93bnJldi54bWxQSwUGAAAAAAQABAD3AAAAiwMAAAAA&#10;">
                        <v:imagedata r:id="rId49" o:title=""/>
                        <v:path arrowok="t"/>
                      </v:shape>
                      <v:shape id="Grafik 65" o:spid="_x0000_s1030" type="#_x0000_t75" style="position:absolute;top:68362;width:15675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GKWnDAAAA2wAAAA8AAABkcnMvZG93bnJldi54bWxEj0FrwkAUhO8F/8PyhN7qxkKlRDdBAhYv&#10;Hpq20OMz+8xGs29jdjXJv+8WCj0OM/MNs8lH24o79b5xrGC5SEAQV043XCv4/Ng9vYLwAVlj65gU&#10;TOQhz2YPG0y1G/id7mWoRYSwT1GBCaFLpfSVIYt+4Tri6J1cbzFE2ddS9zhEuG3lc5KspMWG44LB&#10;jgpD1aW82Uj5OvLhWph6ef5+mwo3TCXuG6Ue5+N2DSLQGP7Df+29VrB6gd8v8Qf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YpacMAAADbAAAADwAAAAAAAAAAAAAAAACf&#10;AgAAZHJzL2Rvd25yZXYueG1sUEsFBgAAAAAEAAQA9wAAAI8DAAAAAA==&#10;">
                        <v:imagedata r:id="rId50" o:title="" cropleft="3318f" cropright="2489f"/>
                        <v:path arrowok="t"/>
                      </v:shape>
                    </v:group>
                  </w:pict>
                </mc:Fallback>
              </mc:AlternateContent>
            </w:r>
          </w:p>
          <w:p w:rsidR="00B871B7" w:rsidRPr="00B04023" w:rsidRDefault="00B871B7" w:rsidP="00FF684A">
            <w:pPr>
              <w:tabs>
                <w:tab w:val="left" w:pos="215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:rsidR="00B871B7" w:rsidRPr="00B04023" w:rsidRDefault="00B871B7" w:rsidP="00FF684A">
            <w:pPr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Marinade herstellen.</w:t>
            </w:r>
          </w:p>
          <w:p w:rsidR="00B871B7" w:rsidRPr="00B04023" w:rsidRDefault="00B871B7" w:rsidP="00FF684A">
            <w:pPr>
              <w:tabs>
                <w:tab w:val="left" w:pos="215"/>
              </w:tabs>
              <w:ind w:left="340"/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:rsidR="00B871B7" w:rsidRPr="00B04023" w:rsidRDefault="00B871B7" w:rsidP="00FF684A">
            <w:pPr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Kleines Dillsträußchen für Garnitur abgedeckt beiseite stellen!</w:t>
            </w:r>
          </w:p>
          <w:p w:rsidR="00B871B7" w:rsidRPr="00B04023" w:rsidRDefault="00B871B7" w:rsidP="00FF684A">
            <w:pPr>
              <w:tabs>
                <w:tab w:val="left" w:pos="215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</w:tc>
      </w:tr>
      <w:tr w:rsidR="00B871B7" w:rsidRPr="00FF684A" w:rsidTr="00014615">
        <w:trPr>
          <w:cantSplit/>
          <w:trHeight w:val="415"/>
        </w:trPr>
        <w:tc>
          <w:tcPr>
            <w:tcW w:w="1140" w:type="dxa"/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765" w:type="dxa"/>
          </w:tcPr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Salatgurke</w:t>
            </w:r>
          </w:p>
        </w:tc>
        <w:tc>
          <w:tcPr>
            <w:tcW w:w="5245" w:type="dxa"/>
          </w:tcPr>
          <w:p w:rsidR="00B871B7" w:rsidRPr="00B04023" w:rsidRDefault="00B871B7" w:rsidP="00FF684A">
            <w:pPr>
              <w:ind w:left="360"/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kurz vor dem Servieren:</w:t>
            </w:r>
          </w:p>
          <w:p w:rsidR="00B871B7" w:rsidRPr="00B04023" w:rsidRDefault="00B871B7" w:rsidP="00FF684A">
            <w:pPr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waschen, schneiden, in Scheiben oder Stifte hobeln,</w:t>
            </w:r>
          </w:p>
          <w:p w:rsidR="00B871B7" w:rsidRPr="00B04023" w:rsidRDefault="00B871B7" w:rsidP="00FF684A">
            <w:pPr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schuppenförmig anrichten,</w:t>
            </w:r>
          </w:p>
          <w:p w:rsidR="00B871B7" w:rsidRPr="00B04023" w:rsidRDefault="00B871B7" w:rsidP="00FF684A">
            <w:pPr>
              <w:numPr>
                <w:ilvl w:val="0"/>
                <w:numId w:val="4"/>
              </w:num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mit der Marinade überziehen. </w:t>
            </w:r>
          </w:p>
        </w:tc>
      </w:tr>
    </w:tbl>
    <w:p w:rsidR="00B871B7" w:rsidRPr="00FF684A" w:rsidRDefault="00B871B7" w:rsidP="00FF684A">
      <w:pPr>
        <w:contextualSpacing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:rsidR="00B871B7" w:rsidRPr="00FF684A" w:rsidRDefault="00B871B7" w:rsidP="00B04023">
      <w:pPr>
        <w:contextualSpacing/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</w:pPr>
      <w:r w:rsidRPr="00FF684A"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  <w:t>Erfrischender Melonensalat mit Avocado und Pfefferminze</w:t>
      </w:r>
    </w:p>
    <w:tbl>
      <w:tblPr>
        <w:tblStyle w:val="MeineVorlage1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727"/>
        <w:gridCol w:w="2104"/>
        <w:gridCol w:w="6491"/>
      </w:tblGrid>
      <w:tr w:rsidR="00B871B7" w:rsidRPr="00FF684A" w:rsidTr="00B04023">
        <w:tc>
          <w:tcPr>
            <w:tcW w:w="0" w:type="auto"/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  <w:t>1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  <w:t>1 kl.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  <w:t>1/2 TL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  <w:t>2 Pr.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  <w:t>3 EL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  <w:lang w:val="fr-FR"/>
              </w:rPr>
              <w:t>3 EL</w:t>
            </w:r>
          </w:p>
        </w:tc>
        <w:tc>
          <w:tcPr>
            <w:tcW w:w="2104" w:type="dxa"/>
          </w:tcPr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485AB2A" wp14:editId="07044047">
                      <wp:simplePos x="0" y="0"/>
                      <wp:positionH relativeFrom="column">
                        <wp:posOffset>1217718</wp:posOffset>
                      </wp:positionH>
                      <wp:positionV relativeFrom="paragraph">
                        <wp:posOffset>-2117</wp:posOffset>
                      </wp:positionV>
                      <wp:extent cx="113665" cy="1049866"/>
                      <wp:effectExtent l="0" t="0" r="19685" b="17145"/>
                      <wp:wrapNone/>
                      <wp:docPr id="66" name="Geschweifte Klammer rechts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65" cy="1049866"/>
                              </a:xfrm>
                              <a:prstGeom prst="rightBrace">
                                <a:avLst>
                                  <a:gd name="adj1" fmla="val 9208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schweifte Klammer rechts 66" o:spid="_x0000_s1026" type="#_x0000_t88" style="position:absolute;margin-left:95.9pt;margin-top:-.15pt;width:8.95pt;height:82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" adj="2153"/>
                  </w:pict>
                </mc:Fallback>
              </mc:AlternateContent>
            </w: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Limettensaft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Knoblauch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Salz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Pfeffer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Olivenöl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Minze, feine Streifen</w:t>
            </w:r>
          </w:p>
        </w:tc>
        <w:tc>
          <w:tcPr>
            <w:tcW w:w="6491" w:type="dxa"/>
          </w:tcPr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</w:p>
          <w:p w:rsidR="00B871B7" w:rsidRPr="00B04023" w:rsidRDefault="00B871B7" w:rsidP="00FF684A">
            <w:pPr>
              <w:numPr>
                <w:ilvl w:val="0"/>
                <w:numId w:val="5"/>
              </w:numPr>
              <w:ind w:left="360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Marinade herstellen.</w:t>
            </w:r>
          </w:p>
        </w:tc>
      </w:tr>
      <w:tr w:rsidR="00B871B7" w:rsidRPr="00FF684A" w:rsidTr="00B04023">
        <w:tc>
          <w:tcPr>
            <w:tcW w:w="0" w:type="auto"/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1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2104" w:type="dxa"/>
          </w:tcPr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Mini-Wassermelone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Avocado</w:t>
            </w:r>
          </w:p>
        </w:tc>
        <w:tc>
          <w:tcPr>
            <w:tcW w:w="6491" w:type="dxa"/>
          </w:tcPr>
          <w:p w:rsidR="00B871B7" w:rsidRPr="00B04023" w:rsidRDefault="00B871B7" w:rsidP="00FF684A">
            <w:pPr>
              <w:numPr>
                <w:ilvl w:val="0"/>
                <w:numId w:val="5"/>
              </w:numPr>
              <w:ind w:left="360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Kugeln ausstechen.</w:t>
            </w:r>
          </w:p>
          <w:p w:rsidR="00B871B7" w:rsidRPr="00B04023" w:rsidRDefault="00B871B7" w:rsidP="00FF684A">
            <w:pPr>
              <w:numPr>
                <w:ilvl w:val="0"/>
                <w:numId w:val="5"/>
              </w:numPr>
              <w:ind w:left="360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feine Scheiben schneiden, beides marinieren.</w:t>
            </w:r>
          </w:p>
          <w:p w:rsidR="00B871B7" w:rsidRPr="00B04023" w:rsidRDefault="00B871B7" w:rsidP="00FF684A">
            <w:pPr>
              <w:numPr>
                <w:ilvl w:val="0"/>
                <w:numId w:val="5"/>
              </w:numPr>
              <w:ind w:left="360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 xml:space="preserve">wahlweise zugeben: Frühlingszwiebeln, </w:t>
            </w:r>
            <w:proofErr w:type="spellStart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Feta</w:t>
            </w:r>
            <w:proofErr w:type="spellEnd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 xml:space="preserve"> oder </w:t>
            </w:r>
            <w:proofErr w:type="spellStart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Mozzarellakugeln</w:t>
            </w:r>
            <w:proofErr w:type="spellEnd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.</w:t>
            </w:r>
          </w:p>
        </w:tc>
      </w:tr>
    </w:tbl>
    <w:p w:rsidR="00B871B7" w:rsidRPr="00FF684A" w:rsidRDefault="00B871B7" w:rsidP="00FF684A">
      <w:pPr>
        <w:contextualSpacing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:rsidR="00B871B7" w:rsidRPr="00B04023" w:rsidRDefault="00B871B7" w:rsidP="00B04023">
      <w:pPr>
        <w:contextualSpacing/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</w:pPr>
      <w:r w:rsidRPr="00B04023"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  <w:t>Rosmarin-Kartoffeln vom Blech</w:t>
      </w:r>
    </w:p>
    <w:tbl>
      <w:tblPr>
        <w:tblW w:w="0" w:type="auto"/>
        <w:tblBorders>
          <w:insideH w:val="single" w:sz="4" w:space="0" w:color="auto"/>
        </w:tblBorders>
        <w:tblCellMar>
          <w:top w:w="113" w:type="dxa"/>
          <w:left w:w="70" w:type="dxa"/>
          <w:bottom w:w="113" w:type="dxa"/>
          <w:right w:w="70" w:type="dxa"/>
        </w:tblCellMar>
        <w:tblLook w:val="0000" w:firstRow="0" w:lastRow="0" w:firstColumn="0" w:lastColumn="0" w:noHBand="0" w:noVBand="0"/>
      </w:tblPr>
      <w:tblGrid>
        <w:gridCol w:w="871"/>
        <w:gridCol w:w="1953"/>
        <w:gridCol w:w="5245"/>
      </w:tblGrid>
      <w:tr w:rsidR="00B871B7" w:rsidRPr="00FF684A" w:rsidTr="00014615">
        <w:trPr>
          <w:cantSplit/>
          <w:trHeight w:val="445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8 kleine</w:t>
            </w:r>
          </w:p>
        </w:tc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Kartoffeln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871B7" w:rsidRPr="00B04023" w:rsidRDefault="00B871B7" w:rsidP="00FF684A">
            <w:pPr>
              <w:numPr>
                <w:ilvl w:val="0"/>
                <w:numId w:val="6"/>
              </w:numPr>
              <w:tabs>
                <w:tab w:val="clear" w:pos="397"/>
                <w:tab w:val="left" w:pos="379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waschen, schälen, waschen,</w:t>
            </w:r>
          </w:p>
          <w:p w:rsidR="00B871B7" w:rsidRPr="00B04023" w:rsidRDefault="00B871B7" w:rsidP="00FF684A">
            <w:pPr>
              <w:numPr>
                <w:ilvl w:val="0"/>
                <w:numId w:val="6"/>
              </w:numPr>
              <w:tabs>
                <w:tab w:val="clear" w:pos="397"/>
                <w:tab w:val="left" w:pos="379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der Länge nach halbieren. Trocken tupfen.</w:t>
            </w:r>
          </w:p>
        </w:tc>
      </w:tr>
      <w:tr w:rsidR="00B871B7" w:rsidRPr="00FF684A" w:rsidTr="00014615">
        <w:trPr>
          <w:cantSplit/>
          <w:trHeight w:val="508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 EL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 Zweige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953" w:type="dxa"/>
            <w:tcBorders>
              <w:top w:val="single" w:sz="4" w:space="0" w:color="auto"/>
              <w:bottom w:val="single" w:sz="4" w:space="0" w:color="auto"/>
            </w:tcBorders>
          </w:tcPr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Olivenöl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Rosmarin</w:t>
            </w:r>
          </w:p>
          <w:p w:rsidR="00B871B7" w:rsidRPr="00B04023" w:rsidRDefault="00B871B7" w:rsidP="00FF684A">
            <w:pPr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Knoblauchzehen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871B7" w:rsidRPr="00B04023" w:rsidRDefault="00B871B7" w:rsidP="00FF684A">
            <w:pPr>
              <w:ind w:left="397"/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:rsidR="00B871B7" w:rsidRPr="00B04023" w:rsidRDefault="00B871B7" w:rsidP="00FF684A">
            <w:pPr>
              <w:numPr>
                <w:ilvl w:val="0"/>
                <w:numId w:val="6"/>
              </w:numPr>
              <w:tabs>
                <w:tab w:val="clear" w:pos="397"/>
                <w:tab w:val="left" w:pos="379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auf einem Backblech mischen.</w:t>
            </w:r>
          </w:p>
          <w:p w:rsidR="00B871B7" w:rsidRPr="00B04023" w:rsidRDefault="00B871B7" w:rsidP="00FF684A">
            <w:pPr>
              <w:numPr>
                <w:ilvl w:val="0"/>
                <w:numId w:val="6"/>
              </w:numPr>
              <w:tabs>
                <w:tab w:val="clear" w:pos="397"/>
                <w:tab w:val="left" w:pos="379"/>
              </w:tabs>
              <w:contextualSpacing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bei 200 °C für ca. 20 Min. goldbraun backen. Salzen.</w:t>
            </w:r>
          </w:p>
        </w:tc>
      </w:tr>
    </w:tbl>
    <w:p w:rsidR="00B871B7" w:rsidRPr="00FF684A" w:rsidRDefault="00B871B7" w:rsidP="00FF684A">
      <w:pPr>
        <w:contextualSpacing/>
        <w:rPr>
          <w:rFonts w:asciiTheme="minorHAnsi" w:hAnsiTheme="minorHAnsi" w:cstheme="minorHAnsi"/>
          <w:color w:val="000000" w:themeColor="text1"/>
          <w:sz w:val="16"/>
          <w:szCs w:val="16"/>
        </w:rPr>
      </w:pPr>
    </w:p>
    <w:p w:rsidR="00B871B7" w:rsidRPr="00B04023" w:rsidRDefault="00B871B7" w:rsidP="00B04023">
      <w:pPr>
        <w:contextualSpacing/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</w:pPr>
      <w:r w:rsidRPr="00B04023">
        <w:rPr>
          <w:rFonts w:asciiTheme="minorHAnsi" w:hAnsiTheme="minorHAnsi" w:cstheme="minorHAnsi"/>
          <w:b/>
          <w:color w:val="4F6228" w:themeColor="accent3" w:themeShade="80"/>
          <w:sz w:val="20"/>
          <w:szCs w:val="20"/>
        </w:rPr>
        <w:t>Apfelknusper-Dessert mit Zitronenmelisse</w:t>
      </w:r>
    </w:p>
    <w:tbl>
      <w:tblPr>
        <w:tblStyle w:val="MeineVorlage1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101"/>
        <w:gridCol w:w="1842"/>
        <w:gridCol w:w="5245"/>
        <w:gridCol w:w="567"/>
      </w:tblGrid>
      <w:tr w:rsidR="00B871B7" w:rsidRPr="00FF684A" w:rsidTr="00B04023">
        <w:tc>
          <w:tcPr>
            <w:tcW w:w="1101" w:type="dxa"/>
            <w:tcBorders>
              <w:bottom w:val="single" w:sz="4" w:space="0" w:color="262626" w:themeColor="text1" w:themeTint="D9"/>
            </w:tcBorders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1 EL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1 EL</w:t>
            </w:r>
          </w:p>
        </w:tc>
        <w:tc>
          <w:tcPr>
            <w:tcW w:w="1842" w:type="dxa"/>
            <w:tcBorders>
              <w:bottom w:val="single" w:sz="4" w:space="0" w:color="262626" w:themeColor="text1" w:themeTint="D9"/>
            </w:tcBorders>
          </w:tcPr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Butter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Haferflocken, kernig</w:t>
            </w:r>
          </w:p>
        </w:tc>
        <w:tc>
          <w:tcPr>
            <w:tcW w:w="5812" w:type="dxa"/>
            <w:gridSpan w:val="2"/>
            <w:tcBorders>
              <w:bottom w:val="single" w:sz="4" w:space="0" w:color="262626" w:themeColor="text1" w:themeTint="D9"/>
            </w:tcBorders>
          </w:tcPr>
          <w:p w:rsidR="00B871B7" w:rsidRPr="00B04023" w:rsidRDefault="00B871B7" w:rsidP="00FF684A">
            <w:pPr>
              <w:numPr>
                <w:ilvl w:val="0"/>
                <w:numId w:val="7"/>
              </w:numPr>
              <w:ind w:left="318" w:hanging="284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schmelzen.</w:t>
            </w:r>
          </w:p>
          <w:p w:rsidR="00B871B7" w:rsidRPr="00B04023" w:rsidRDefault="00B871B7" w:rsidP="00B04023">
            <w:pPr>
              <w:numPr>
                <w:ilvl w:val="0"/>
                <w:numId w:val="7"/>
              </w:numPr>
              <w:ind w:left="318" w:hanging="284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 xml:space="preserve">zugeben und knusprig </w:t>
            </w:r>
            <w:proofErr w:type="spellStart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rösten,auf</w:t>
            </w:r>
            <w:proofErr w:type="spellEnd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 xml:space="preserve"> Teller mit Backpapier abkü</w:t>
            </w:r>
            <w:r w:rsid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h</w:t>
            </w: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len.</w:t>
            </w:r>
          </w:p>
        </w:tc>
      </w:tr>
      <w:tr w:rsidR="00B871B7" w:rsidRPr="00FF684A" w:rsidTr="00B04023">
        <w:trPr>
          <w:gridAfter w:val="1"/>
          <w:wAfter w:w="567" w:type="dxa"/>
          <w:trHeight w:val="1316"/>
        </w:trPr>
        <w:tc>
          <w:tcPr>
            <w:tcW w:w="1101" w:type="dxa"/>
            <w:tcBorders>
              <w:bottom w:val="nil"/>
            </w:tcBorders>
          </w:tcPr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1 B.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 xml:space="preserve">1 </w:t>
            </w:r>
            <w:proofErr w:type="spellStart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Pr</w:t>
            </w:r>
            <w:proofErr w:type="spellEnd"/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.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2 TL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1 EL</w:t>
            </w:r>
          </w:p>
          <w:p w:rsidR="00B871B7" w:rsidRPr="00B04023" w:rsidRDefault="00B871B7" w:rsidP="00FF684A">
            <w:pPr>
              <w:contextualSpacing/>
              <w:jc w:val="right"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400 g</w:t>
            </w:r>
          </w:p>
        </w:tc>
        <w:tc>
          <w:tcPr>
            <w:tcW w:w="1842" w:type="dxa"/>
            <w:tcBorders>
              <w:bottom w:val="nil"/>
            </w:tcBorders>
          </w:tcPr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hAnsiTheme="minorHAnsi" w:cstheme="minorHAnsi"/>
                <w:noProof/>
                <w:sz w:val="18"/>
                <w:szCs w:val="18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22AB59" wp14:editId="52146114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29936</wp:posOffset>
                      </wp:positionV>
                      <wp:extent cx="113665" cy="684000"/>
                      <wp:effectExtent l="0" t="0" r="19685" b="20955"/>
                      <wp:wrapNone/>
                      <wp:docPr id="67" name="Geschweifte Klammer rechts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65" cy="684000"/>
                              </a:xfrm>
                              <a:prstGeom prst="rightBrace">
                                <a:avLst>
                                  <a:gd name="adj1" fmla="val 92086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Geschweifte Klammer rechts 67" o:spid="_x0000_s1026" type="#_x0000_t88" style="position:absolute;margin-left:82.6pt;margin-top:2.35pt;width:8.95pt;height:5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" adj="3305"/>
                  </w:pict>
                </mc:Fallback>
              </mc:AlternateContent>
            </w: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Sahne, geschlagen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Zimt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Honig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Zitronensaft</w:t>
            </w:r>
          </w:p>
          <w:p w:rsidR="00B871B7" w:rsidRPr="00B04023" w:rsidRDefault="00B871B7" w:rsidP="00FF684A">
            <w:pPr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Äpfel, geraspelt</w:t>
            </w:r>
          </w:p>
        </w:tc>
        <w:tc>
          <w:tcPr>
            <w:tcW w:w="5245" w:type="dxa"/>
            <w:tcBorders>
              <w:bottom w:val="nil"/>
            </w:tcBorders>
            <w:vAlign w:val="center"/>
          </w:tcPr>
          <w:p w:rsidR="00B871B7" w:rsidRPr="00B04023" w:rsidRDefault="00B871B7" w:rsidP="00FF684A">
            <w:pPr>
              <w:numPr>
                <w:ilvl w:val="0"/>
                <w:numId w:val="7"/>
              </w:numPr>
              <w:ind w:left="318" w:hanging="284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alles vermengen.</w:t>
            </w:r>
          </w:p>
          <w:p w:rsidR="00B871B7" w:rsidRPr="00B04023" w:rsidRDefault="00B871B7" w:rsidP="00FF684A">
            <w:pPr>
              <w:numPr>
                <w:ilvl w:val="0"/>
                <w:numId w:val="7"/>
              </w:numPr>
              <w:ind w:left="318" w:hanging="284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Mischung in Gläser füllen,</w:t>
            </w:r>
          </w:p>
          <w:p w:rsidR="00B871B7" w:rsidRPr="00B04023" w:rsidRDefault="00B871B7" w:rsidP="00FF684A">
            <w:pPr>
              <w:numPr>
                <w:ilvl w:val="0"/>
                <w:numId w:val="7"/>
              </w:numPr>
              <w:ind w:left="318" w:hanging="284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garnieren mit Knusperflocken und</w:t>
            </w:r>
          </w:p>
          <w:p w:rsidR="00B871B7" w:rsidRPr="00B04023" w:rsidRDefault="00B871B7" w:rsidP="00FF684A">
            <w:pPr>
              <w:numPr>
                <w:ilvl w:val="0"/>
                <w:numId w:val="7"/>
              </w:numPr>
              <w:ind w:left="318" w:hanging="284"/>
              <w:contextualSpacing/>
              <w:rPr>
                <w:rFonts w:asciiTheme="minorHAnsi" w:eastAsiaTheme="minorHAnsi" w:hAnsiTheme="minorHAnsi" w:cstheme="minorHAnsi"/>
                <w:sz w:val="18"/>
                <w:szCs w:val="18"/>
              </w:rPr>
            </w:pPr>
            <w:r w:rsidRPr="00B04023">
              <w:rPr>
                <w:rFonts w:asciiTheme="minorHAnsi" w:eastAsiaTheme="minorHAnsi" w:hAnsiTheme="minorHAnsi" w:cstheme="minorHAnsi"/>
                <w:sz w:val="18"/>
                <w:szCs w:val="18"/>
              </w:rPr>
              <w:t>Zitronenmelisse.</w:t>
            </w:r>
          </w:p>
        </w:tc>
      </w:tr>
    </w:tbl>
    <w:p w:rsidR="00D773DA" w:rsidRDefault="00D773DA" w:rsidP="00C023A2">
      <w:pPr>
        <w:pStyle w:val="berschrift1"/>
        <w:rPr>
          <w:rStyle w:val="berschrift1Zchn"/>
          <w:b/>
          <w:bCs/>
          <w:sz w:val="22"/>
          <w:szCs w:val="22"/>
        </w:rPr>
      </w:pPr>
      <w:bookmarkStart w:id="61" w:name="_Toc535943939"/>
      <w:r w:rsidRPr="00B04023">
        <w:rPr>
          <w:rStyle w:val="berschrift1Zchn"/>
          <w:b/>
          <w:bCs/>
          <w:sz w:val="22"/>
          <w:szCs w:val="22"/>
        </w:rPr>
        <w:lastRenderedPageBreak/>
        <w:t>Feedbackbogen</w:t>
      </w:r>
      <w:bookmarkEnd w:id="61"/>
    </w:p>
    <w:p w:rsidR="00891C39" w:rsidRPr="00B04023" w:rsidRDefault="00891C39" w:rsidP="00891C39">
      <w:pPr>
        <w:contextualSpacing/>
        <w:jc w:val="center"/>
        <w:rPr>
          <w:rFonts w:asciiTheme="minorHAnsi" w:hAnsiTheme="minorHAnsi" w:cstheme="minorHAnsi"/>
          <w:b/>
        </w:rPr>
      </w:pPr>
      <w:r w:rsidRPr="00B04023">
        <w:rPr>
          <w:rFonts w:asciiTheme="minorHAnsi" w:hAnsiTheme="minorHAnsi" w:cstheme="minorHAnsi"/>
          <w:b/>
        </w:rPr>
        <w:t xml:space="preserve">Feedback Berufsorientierungs-Rallye Hauswirtschaft </w:t>
      </w:r>
    </w:p>
    <w:p w:rsidR="00891C39" w:rsidRDefault="00891C39" w:rsidP="00891C39">
      <w:pPr>
        <w:contextualSpacing/>
        <w:jc w:val="center"/>
        <w:rPr>
          <w:rFonts w:asciiTheme="minorHAnsi" w:hAnsiTheme="minorHAnsi" w:cstheme="minorHAnsi"/>
          <w:b/>
        </w:rPr>
      </w:pPr>
      <w:r w:rsidRPr="00B04023">
        <w:rPr>
          <w:rFonts w:asciiTheme="minorHAnsi" w:hAnsiTheme="minorHAnsi" w:cstheme="minorHAnsi"/>
          <w:b/>
        </w:rPr>
        <w:t>am __________________ in__________________</w:t>
      </w:r>
    </w:p>
    <w:p w:rsidR="00B04023" w:rsidRPr="00B04023" w:rsidRDefault="00B04023" w:rsidP="00891C39">
      <w:pPr>
        <w:contextualSpacing/>
        <w:jc w:val="center"/>
        <w:rPr>
          <w:rFonts w:asciiTheme="minorHAnsi" w:hAnsiTheme="minorHAnsi" w:cstheme="minorHAnsi"/>
          <w:b/>
        </w:rPr>
      </w:pPr>
    </w:p>
    <w:p w:rsidR="00891C39" w:rsidRDefault="00891C39" w:rsidP="00B04023">
      <w:pPr>
        <w:spacing w:before="120"/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  <w:b/>
        </w:rPr>
        <w:t>I</w:t>
      </w:r>
      <w:r w:rsidRPr="00B04023">
        <w:rPr>
          <w:rFonts w:asciiTheme="minorHAnsi" w:hAnsiTheme="minorHAnsi" w:cstheme="minorHAnsi"/>
        </w:rPr>
        <w:t xml:space="preserve">ch habe </w:t>
      </w:r>
      <w:r w:rsidR="00226765" w:rsidRPr="00B04023">
        <w:rPr>
          <w:rFonts w:asciiTheme="minorHAnsi" w:hAnsiTheme="minorHAnsi" w:cstheme="minorHAnsi"/>
        </w:rPr>
        <w:t>… Neues gelernt</w:t>
      </w:r>
      <w:r w:rsidRPr="00B04023">
        <w:rPr>
          <w:rFonts w:asciiTheme="minorHAnsi" w:hAnsiTheme="minorHAnsi" w:cstheme="minorHAnsi"/>
        </w:rPr>
        <w:t xml:space="preserve"> (mache ein Kreuz in der Skala)</w:t>
      </w:r>
      <w:r w:rsidR="00226765" w:rsidRPr="00B04023">
        <w:rPr>
          <w:rFonts w:asciiTheme="minorHAnsi" w:hAnsiTheme="minorHAnsi" w:cstheme="minorHAnsi"/>
        </w:rPr>
        <w:t>:</w:t>
      </w:r>
    </w:p>
    <w:p w:rsidR="00B04023" w:rsidRPr="00B04023" w:rsidRDefault="00B04023" w:rsidP="00B04023">
      <w:pPr>
        <w:spacing w:before="120"/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91C39" w:rsidRPr="00B04023" w:rsidTr="00014615">
        <w:tc>
          <w:tcPr>
            <w:tcW w:w="3070" w:type="dxa"/>
          </w:tcPr>
          <w:p w:rsidR="00891C39" w:rsidRPr="00B04023" w:rsidRDefault="00891C39" w:rsidP="00014615">
            <w:pPr>
              <w:contextualSpacing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wenig</w:t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mittel</w:t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right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viel</w:t>
            </w:r>
          </w:p>
        </w:tc>
      </w:tr>
      <w:tr w:rsidR="00891C39" w:rsidRPr="00B04023" w:rsidTr="00014615">
        <w:tc>
          <w:tcPr>
            <w:tcW w:w="3070" w:type="dxa"/>
          </w:tcPr>
          <w:p w:rsidR="00891C39" w:rsidRPr="00B04023" w:rsidRDefault="00891C39" w:rsidP="00014615">
            <w:pPr>
              <w:contextualSpacing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2DD1DBF" wp14:editId="27CB0E4A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65718</wp:posOffset>
                      </wp:positionV>
                      <wp:extent cx="5759355" cy="0"/>
                      <wp:effectExtent l="57150" t="76200" r="32385" b="152400"/>
                      <wp:wrapNone/>
                      <wp:docPr id="23" name="Gerade Verbindung mit Pfei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93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3" o:spid="_x0000_s1026" type="#_x0000_t32" style="position:absolute;margin-left:3.25pt;margin-top:5.15pt;width:453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" strokecolor="black [3200]" strokeweight="2pt">
                      <v:stroke startarrow="open"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right"/>
              <w:rPr>
                <w:rFonts w:asciiTheme="minorHAnsi" w:hAnsiTheme="minorHAnsi" w:cstheme="minorHAnsi"/>
              </w:rPr>
            </w:pPr>
          </w:p>
        </w:tc>
      </w:tr>
      <w:tr w:rsidR="00891C39" w:rsidRPr="00B04023" w:rsidTr="00014615">
        <w:trPr>
          <w:trHeight w:val="321"/>
        </w:trPr>
        <w:tc>
          <w:tcPr>
            <w:tcW w:w="3070" w:type="dxa"/>
          </w:tcPr>
          <w:p w:rsidR="00891C39" w:rsidRPr="00B04023" w:rsidRDefault="00891C39" w:rsidP="00014615">
            <w:pPr>
              <w:contextualSpacing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noProof/>
                <w:sz w:val="20"/>
                <w:lang w:eastAsia="de-DE"/>
              </w:rPr>
              <w:drawing>
                <wp:inline distT="0" distB="0" distL="0" distR="0" wp14:anchorId="33F007EC" wp14:editId="1A6CB6D0">
                  <wp:extent cx="362607" cy="364549"/>
                  <wp:effectExtent l="0" t="0" r="0" b="0"/>
                  <wp:docPr id="25" name="Grafik 25" descr="http://images.clipartlogo.com/files/images/37/379876/light-bulb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9876/light-bulb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28" cy="36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noProof/>
                <w:lang w:eastAsia="de-DE"/>
              </w:rPr>
              <w:drawing>
                <wp:inline distT="0" distB="0" distL="0" distR="0" wp14:anchorId="57AE0761" wp14:editId="4A5DE875">
                  <wp:extent cx="360000" cy="361928"/>
                  <wp:effectExtent l="0" t="0" r="2540" b="635"/>
                  <wp:docPr id="26" name="Grafik 26" descr="http://images.clipartlogo.com/files/images/37/379876/light-bulb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9876/light-bulb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4023">
              <w:rPr>
                <w:rFonts w:asciiTheme="minorHAnsi" w:hAnsiTheme="minorHAnsi" w:cstheme="minorHAnsi"/>
                <w:noProof/>
                <w:lang w:eastAsia="de-DE"/>
              </w:rPr>
              <w:drawing>
                <wp:inline distT="0" distB="0" distL="0" distR="0" wp14:anchorId="0FABB0A4" wp14:editId="48A438C7">
                  <wp:extent cx="360000" cy="361928"/>
                  <wp:effectExtent l="0" t="0" r="2540" b="635"/>
                  <wp:docPr id="27" name="Grafik 27" descr="http://images.clipartlogo.com/files/images/37/379876/light-bulb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9876/light-bulb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right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noProof/>
                <w:lang w:eastAsia="de-DE"/>
              </w:rPr>
              <w:drawing>
                <wp:inline distT="0" distB="0" distL="0" distR="0" wp14:anchorId="5F2302C8" wp14:editId="5D2EA05A">
                  <wp:extent cx="360000" cy="361928"/>
                  <wp:effectExtent l="0" t="0" r="2540" b="635"/>
                  <wp:docPr id="28" name="Grafik 28" descr="http://images.clipartlogo.com/files/images/37/379876/light-bulb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9876/light-bulb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4023">
              <w:rPr>
                <w:rFonts w:asciiTheme="minorHAnsi" w:hAnsiTheme="minorHAnsi" w:cstheme="minorHAnsi"/>
                <w:noProof/>
                <w:lang w:eastAsia="de-DE"/>
              </w:rPr>
              <w:drawing>
                <wp:inline distT="0" distB="0" distL="0" distR="0" wp14:anchorId="60CA7389" wp14:editId="51BF3C9D">
                  <wp:extent cx="360000" cy="361928"/>
                  <wp:effectExtent l="0" t="0" r="2540" b="635"/>
                  <wp:docPr id="29" name="Grafik 29" descr="http://images.clipartlogo.com/files/images/37/379876/light-bulb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9876/light-bulb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4023">
              <w:rPr>
                <w:rFonts w:asciiTheme="minorHAnsi" w:hAnsiTheme="minorHAnsi" w:cstheme="minorHAnsi"/>
                <w:noProof/>
                <w:lang w:eastAsia="de-DE"/>
              </w:rPr>
              <w:drawing>
                <wp:inline distT="0" distB="0" distL="0" distR="0" wp14:anchorId="308537D1" wp14:editId="01BB0C2B">
                  <wp:extent cx="360000" cy="361928"/>
                  <wp:effectExtent l="0" t="0" r="2540" b="635"/>
                  <wp:docPr id="30" name="Grafik 30" descr="http://images.clipartlogo.com/files/images/37/379876/light-bulb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9876/light-bulb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C39" w:rsidRPr="00B04023" w:rsidRDefault="00891C39" w:rsidP="00891C39">
      <w:pPr>
        <w:contextualSpacing/>
        <w:rPr>
          <w:rFonts w:asciiTheme="minorHAnsi" w:hAnsiTheme="minorHAnsi" w:cstheme="minorHAnsi"/>
          <w:sz w:val="16"/>
        </w:rPr>
      </w:pPr>
    </w:p>
    <w:p w:rsidR="00891C39" w:rsidRPr="00B04023" w:rsidRDefault="00891C39" w:rsidP="00891C39">
      <w:pPr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  <w:b/>
        </w:rPr>
        <w:t>B</w:t>
      </w:r>
      <w:r w:rsidRPr="00B04023">
        <w:rPr>
          <w:rFonts w:asciiTheme="minorHAnsi" w:hAnsiTheme="minorHAnsi" w:cstheme="minorHAnsi"/>
        </w:rPr>
        <w:t xml:space="preserve">esonders gefallen hat mir </w:t>
      </w:r>
      <w:r w:rsidR="00B23B75" w:rsidRPr="00B04023">
        <w:rPr>
          <w:rFonts w:asciiTheme="minorHAnsi" w:hAnsiTheme="minorHAnsi" w:cstheme="minorHAnsi"/>
        </w:rPr>
        <w:t>heute</w:t>
      </w:r>
      <w:r w:rsidRPr="00B04023">
        <w:rPr>
          <w:rFonts w:asciiTheme="minorHAnsi" w:hAnsiTheme="minorHAnsi" w:cstheme="minorHAnsi"/>
        </w:rPr>
        <w:t xml:space="preserve"> (kreuze an):</w:t>
      </w:r>
    </w:p>
    <w:p w:rsidR="00891C39" w:rsidRPr="00B04023" w:rsidRDefault="00891C39" w:rsidP="00226765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before="60"/>
        <w:ind w:left="714" w:hanging="357"/>
        <w:contextualSpacing/>
        <w:rPr>
          <w:rFonts w:asciiTheme="minorHAnsi" w:hAnsiTheme="minorHAnsi" w:cstheme="minorHAnsi"/>
          <w:szCs w:val="24"/>
        </w:rPr>
      </w:pPr>
      <w:r w:rsidRPr="00B04023">
        <w:rPr>
          <w:rFonts w:asciiTheme="minorHAnsi" w:hAnsiTheme="minorHAnsi" w:cstheme="minorHAnsi"/>
          <w:szCs w:val="24"/>
        </w:rPr>
        <w:t>Aus- und Weiterbildungsmöglichkeiten in der Hauswirtschaft</w:t>
      </w:r>
    </w:p>
    <w:p w:rsidR="00891C39" w:rsidRPr="00B04023" w:rsidRDefault="00891C39" w:rsidP="00226765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before="60"/>
        <w:ind w:left="714" w:hanging="357"/>
        <w:contextualSpacing/>
        <w:rPr>
          <w:rFonts w:asciiTheme="minorHAnsi" w:hAnsiTheme="minorHAnsi" w:cstheme="minorHAnsi"/>
          <w:szCs w:val="24"/>
        </w:rPr>
      </w:pPr>
      <w:r w:rsidRPr="00B04023">
        <w:rPr>
          <w:rFonts w:asciiTheme="minorHAnsi" w:hAnsiTheme="minorHAnsi" w:cstheme="minorHAnsi"/>
          <w:szCs w:val="24"/>
        </w:rPr>
        <w:t>Hygiene – richtige Händedesinfektion</w:t>
      </w:r>
    </w:p>
    <w:p w:rsidR="00891C39" w:rsidRPr="00B04023" w:rsidRDefault="00891C39" w:rsidP="00226765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before="60"/>
        <w:ind w:left="714" w:hanging="357"/>
        <w:contextualSpacing/>
        <w:rPr>
          <w:rFonts w:asciiTheme="minorHAnsi" w:hAnsiTheme="minorHAnsi" w:cstheme="minorHAnsi"/>
          <w:szCs w:val="24"/>
        </w:rPr>
      </w:pPr>
      <w:r w:rsidRPr="00B04023">
        <w:rPr>
          <w:rFonts w:asciiTheme="minorHAnsi" w:hAnsiTheme="minorHAnsi" w:cstheme="minorHAnsi"/>
          <w:szCs w:val="24"/>
        </w:rPr>
        <w:t>Ernährung – Kräuterkunde</w:t>
      </w:r>
    </w:p>
    <w:p w:rsidR="00891C39" w:rsidRPr="00B04023" w:rsidRDefault="00891C39" w:rsidP="00226765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before="60"/>
        <w:ind w:left="714" w:hanging="357"/>
        <w:contextualSpacing/>
        <w:rPr>
          <w:rFonts w:asciiTheme="minorHAnsi" w:hAnsiTheme="minorHAnsi" w:cstheme="minorHAnsi"/>
          <w:szCs w:val="24"/>
        </w:rPr>
      </w:pPr>
      <w:r w:rsidRPr="00B04023">
        <w:rPr>
          <w:rFonts w:asciiTheme="minorHAnsi" w:hAnsiTheme="minorHAnsi" w:cstheme="minorHAnsi"/>
          <w:szCs w:val="24"/>
        </w:rPr>
        <w:t xml:space="preserve">Grundlage Reinigung – der </w:t>
      </w:r>
      <w:proofErr w:type="spellStart"/>
      <w:r w:rsidRPr="00B04023">
        <w:rPr>
          <w:rFonts w:asciiTheme="minorHAnsi" w:hAnsiTheme="minorHAnsi" w:cstheme="minorHAnsi"/>
          <w:szCs w:val="24"/>
        </w:rPr>
        <w:t>Sinnersche</w:t>
      </w:r>
      <w:proofErr w:type="spellEnd"/>
      <w:r w:rsidRPr="00B04023">
        <w:rPr>
          <w:rFonts w:asciiTheme="minorHAnsi" w:hAnsiTheme="minorHAnsi" w:cstheme="minorHAnsi"/>
          <w:szCs w:val="24"/>
        </w:rPr>
        <w:t>-Kreis</w:t>
      </w:r>
    </w:p>
    <w:p w:rsidR="00891C39" w:rsidRPr="00B04023" w:rsidRDefault="00891C39" w:rsidP="00226765">
      <w:pPr>
        <w:pStyle w:val="Kopfzeile"/>
        <w:numPr>
          <w:ilvl w:val="0"/>
          <w:numId w:val="10"/>
        </w:numPr>
        <w:tabs>
          <w:tab w:val="clear" w:pos="4536"/>
          <w:tab w:val="clear" w:pos="9072"/>
        </w:tabs>
        <w:spacing w:before="60"/>
        <w:ind w:left="714" w:hanging="357"/>
        <w:contextualSpacing/>
        <w:rPr>
          <w:rFonts w:asciiTheme="minorHAnsi" w:hAnsiTheme="minorHAnsi" w:cstheme="minorHAnsi"/>
          <w:szCs w:val="24"/>
        </w:rPr>
      </w:pPr>
      <w:r w:rsidRPr="00B04023">
        <w:rPr>
          <w:rFonts w:asciiTheme="minorHAnsi" w:hAnsiTheme="minorHAnsi" w:cstheme="minorHAnsi"/>
          <w:szCs w:val="24"/>
        </w:rPr>
        <w:t>Textilkunde – Stoffe erkennen und Waschanleitungen zuordnen</w:t>
      </w:r>
    </w:p>
    <w:p w:rsidR="00891C39" w:rsidRPr="00B04023" w:rsidRDefault="00891C39" w:rsidP="00891C39">
      <w:pPr>
        <w:pStyle w:val="Kopfzeile"/>
        <w:tabs>
          <w:tab w:val="clear" w:pos="4536"/>
          <w:tab w:val="clear" w:pos="9072"/>
        </w:tabs>
        <w:spacing w:before="60"/>
        <w:ind w:left="720"/>
        <w:rPr>
          <w:rFonts w:asciiTheme="minorHAnsi" w:hAnsiTheme="minorHAnsi" w:cstheme="minorHAnsi"/>
          <w:sz w:val="24"/>
          <w:szCs w:val="24"/>
        </w:rPr>
      </w:pPr>
    </w:p>
    <w:p w:rsidR="00891C39" w:rsidRPr="00B04023" w:rsidRDefault="00891C39" w:rsidP="00891C39">
      <w:pPr>
        <w:contextualSpacing/>
        <w:rPr>
          <w:rFonts w:asciiTheme="minorHAnsi" w:hAnsiTheme="minorHAnsi" w:cstheme="minorHAnsi"/>
          <w:sz w:val="2"/>
        </w:rPr>
      </w:pPr>
    </w:p>
    <w:p w:rsidR="00891C39" w:rsidRPr="00B04023" w:rsidRDefault="00891C39" w:rsidP="00891C39">
      <w:pPr>
        <w:contextualSpacing/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  <w:b/>
        </w:rPr>
        <w:t>W</w:t>
      </w:r>
      <w:r w:rsidRPr="00B04023">
        <w:rPr>
          <w:rFonts w:asciiTheme="minorHAnsi" w:hAnsiTheme="minorHAnsi" w:cstheme="minorHAnsi"/>
        </w:rPr>
        <w:t xml:space="preserve">ie findest du das Berufsbild Hauswirtschaft nach </w:t>
      </w:r>
      <w:r w:rsidR="00B23B75" w:rsidRPr="00B04023">
        <w:rPr>
          <w:rFonts w:asciiTheme="minorHAnsi" w:hAnsiTheme="minorHAnsi" w:cstheme="minorHAnsi"/>
        </w:rPr>
        <w:t>der Rallye</w:t>
      </w:r>
      <w:r w:rsidRPr="00B04023">
        <w:rPr>
          <w:rFonts w:asciiTheme="minorHAnsi" w:hAnsiTheme="minorHAnsi" w:cstheme="minorHAnsi"/>
        </w:rPr>
        <w:t>? (kreuze an)</w:t>
      </w:r>
    </w:p>
    <w:p w:rsidR="00B04023" w:rsidRDefault="00B04023" w:rsidP="00B04023">
      <w:pPr>
        <w:contextualSpacing/>
        <w:rPr>
          <w:rFonts w:asciiTheme="minorHAnsi" w:hAnsiTheme="minorHAnsi" w:cstheme="minorHAnsi"/>
        </w:rPr>
      </w:pPr>
    </w:p>
    <w:p w:rsidR="00891C39" w:rsidRPr="00B04023" w:rsidRDefault="00891C39" w:rsidP="00B04023">
      <w:pPr>
        <w:ind w:firstLine="708"/>
        <w:contextualSpacing/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</w:rPr>
        <w:t>Anders als vorher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891C39" w:rsidRPr="00B04023" w:rsidTr="00014615">
        <w:trPr>
          <w:trHeight w:val="119"/>
        </w:trPr>
        <w:tc>
          <w:tcPr>
            <w:tcW w:w="4606" w:type="dxa"/>
          </w:tcPr>
          <w:p w:rsidR="00891C39" w:rsidRPr="00B04023" w:rsidRDefault="00891C39" w:rsidP="00014615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ja</w:t>
            </w:r>
          </w:p>
        </w:tc>
        <w:tc>
          <w:tcPr>
            <w:tcW w:w="4606" w:type="dxa"/>
          </w:tcPr>
          <w:p w:rsidR="00891C39" w:rsidRPr="00B04023" w:rsidRDefault="00891C39" w:rsidP="00014615">
            <w:pPr>
              <w:spacing w:after="200" w:line="276" w:lineRule="auto"/>
              <w:contextualSpacing/>
              <w:jc w:val="center"/>
              <w:rPr>
                <w:rFonts w:asciiTheme="minorHAnsi" w:hAnsiTheme="minorHAnsi" w:cstheme="minorHAnsi"/>
                <w:sz w:val="72"/>
              </w:rPr>
            </w:pPr>
            <w:r w:rsidRPr="00B04023">
              <w:rPr>
                <w:rFonts w:asciiTheme="minorHAnsi" w:hAnsiTheme="minorHAnsi" w:cstheme="minorHAnsi"/>
              </w:rPr>
              <w:t>nein</w:t>
            </w:r>
          </w:p>
        </w:tc>
      </w:tr>
      <w:tr w:rsidR="00891C39" w:rsidRPr="00B04023" w:rsidTr="00014615">
        <w:trPr>
          <w:trHeight w:val="391"/>
        </w:trPr>
        <w:tc>
          <w:tcPr>
            <w:tcW w:w="4606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32"/>
              </w:rPr>
            </w:pPr>
            <w:r w:rsidRPr="00B04023">
              <w:rPr>
                <w:rFonts w:asciiTheme="minorHAnsi" w:hAnsiTheme="minorHAnsi" w:cstheme="minorHAnsi"/>
                <w:sz w:val="32"/>
              </w:rPr>
              <w:sym w:font="Webdings" w:char="F063"/>
            </w:r>
          </w:p>
        </w:tc>
        <w:tc>
          <w:tcPr>
            <w:tcW w:w="4606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32"/>
              </w:rPr>
            </w:pPr>
            <w:r w:rsidRPr="00B04023">
              <w:rPr>
                <w:rFonts w:asciiTheme="minorHAnsi" w:hAnsiTheme="minorHAnsi" w:cstheme="minorHAnsi"/>
                <w:sz w:val="32"/>
              </w:rPr>
              <w:sym w:font="Webdings" w:char="F063"/>
            </w:r>
          </w:p>
        </w:tc>
      </w:tr>
    </w:tbl>
    <w:p w:rsidR="00891C39" w:rsidRPr="00B04023" w:rsidRDefault="00891C39" w:rsidP="00891C39">
      <w:pPr>
        <w:contextualSpacing/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</w:rPr>
        <w:tab/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891C39" w:rsidRPr="00B04023" w:rsidTr="00014615">
        <w:trPr>
          <w:jc w:val="center"/>
        </w:trPr>
        <w:tc>
          <w:tcPr>
            <w:tcW w:w="3070" w:type="dxa"/>
            <w:vAlign w:val="center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52"/>
              </w:rPr>
            </w:pPr>
            <w:r w:rsidRPr="00B04023">
              <w:rPr>
                <w:rFonts w:asciiTheme="minorHAnsi" w:hAnsiTheme="minorHAnsi" w:cstheme="minorHAnsi"/>
                <w:color w:val="92D050"/>
                <w:sz w:val="52"/>
              </w:rPr>
              <w:sym w:font="Wingdings" w:char="F04A"/>
            </w:r>
          </w:p>
        </w:tc>
        <w:tc>
          <w:tcPr>
            <w:tcW w:w="3071" w:type="dxa"/>
            <w:vAlign w:val="center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52"/>
              </w:rPr>
            </w:pPr>
            <w:r w:rsidRPr="00B04023">
              <w:rPr>
                <w:rFonts w:asciiTheme="minorHAnsi" w:hAnsiTheme="minorHAnsi" w:cstheme="minorHAnsi"/>
                <w:color w:val="FFC000"/>
                <w:sz w:val="52"/>
              </w:rPr>
              <w:sym w:font="Wingdings" w:char="F04B"/>
            </w:r>
          </w:p>
        </w:tc>
        <w:tc>
          <w:tcPr>
            <w:tcW w:w="3071" w:type="dxa"/>
            <w:vAlign w:val="center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52"/>
              </w:rPr>
            </w:pPr>
            <w:r w:rsidRPr="00B04023">
              <w:rPr>
                <w:rFonts w:asciiTheme="minorHAnsi" w:hAnsiTheme="minorHAnsi" w:cstheme="minorHAnsi"/>
                <w:color w:val="FF0000"/>
                <w:sz w:val="52"/>
              </w:rPr>
              <w:sym w:font="Wingdings" w:char="F04C"/>
            </w:r>
          </w:p>
        </w:tc>
      </w:tr>
      <w:tr w:rsidR="00891C39" w:rsidRPr="00B04023" w:rsidTr="00014615">
        <w:trPr>
          <w:jc w:val="center"/>
        </w:trPr>
        <w:tc>
          <w:tcPr>
            <w:tcW w:w="3070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super</w:t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neutral</w:t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</w:rPr>
              <w:t>doof</w:t>
            </w:r>
          </w:p>
        </w:tc>
      </w:tr>
      <w:tr w:rsidR="00891C39" w:rsidRPr="00B04023" w:rsidTr="00014615">
        <w:trPr>
          <w:jc w:val="center"/>
        </w:trPr>
        <w:tc>
          <w:tcPr>
            <w:tcW w:w="3070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sz w:val="32"/>
              </w:rPr>
              <w:sym w:font="Webdings" w:char="F063"/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sz w:val="32"/>
              </w:rPr>
              <w:sym w:font="Webdings" w:char="F063"/>
            </w:r>
          </w:p>
        </w:tc>
        <w:tc>
          <w:tcPr>
            <w:tcW w:w="3071" w:type="dxa"/>
          </w:tcPr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  <w:sz w:val="14"/>
                <w:szCs w:val="14"/>
              </w:rPr>
            </w:pPr>
          </w:p>
          <w:p w:rsidR="00891C39" w:rsidRPr="00B04023" w:rsidRDefault="00891C39" w:rsidP="00014615">
            <w:pPr>
              <w:contextualSpacing/>
              <w:jc w:val="center"/>
              <w:rPr>
                <w:rFonts w:asciiTheme="minorHAnsi" w:hAnsiTheme="minorHAnsi" w:cstheme="minorHAnsi"/>
              </w:rPr>
            </w:pPr>
            <w:r w:rsidRPr="00B04023">
              <w:rPr>
                <w:rFonts w:asciiTheme="minorHAnsi" w:hAnsiTheme="minorHAnsi" w:cstheme="minorHAnsi"/>
                <w:sz w:val="32"/>
              </w:rPr>
              <w:sym w:font="Webdings" w:char="F063"/>
            </w:r>
          </w:p>
        </w:tc>
      </w:tr>
    </w:tbl>
    <w:p w:rsidR="00891C39" w:rsidRPr="00B04023" w:rsidRDefault="00891C39" w:rsidP="00891C39">
      <w:pPr>
        <w:contextualSpacing/>
        <w:rPr>
          <w:rFonts w:asciiTheme="minorHAnsi" w:hAnsiTheme="minorHAnsi" w:cstheme="minorHAnsi"/>
        </w:rPr>
      </w:pPr>
    </w:p>
    <w:p w:rsidR="00891C39" w:rsidRPr="00B04023" w:rsidRDefault="00891C39" w:rsidP="00891C39">
      <w:pPr>
        <w:contextualSpacing/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  <w:b/>
        </w:rPr>
        <w:t>D</w:t>
      </w:r>
      <w:r w:rsidRPr="00B04023">
        <w:rPr>
          <w:rFonts w:asciiTheme="minorHAnsi" w:hAnsiTheme="minorHAnsi" w:cstheme="minorHAnsi"/>
        </w:rPr>
        <w:t>as sollte verbessert werden/oder das hat mir gefehlt:</w:t>
      </w:r>
    </w:p>
    <w:p w:rsidR="00891C39" w:rsidRPr="00B04023" w:rsidRDefault="00891C39" w:rsidP="00891C39">
      <w:pPr>
        <w:pBdr>
          <w:bottom w:val="single" w:sz="4" w:space="1" w:color="auto"/>
        </w:pBdr>
        <w:contextualSpacing/>
        <w:rPr>
          <w:rFonts w:asciiTheme="minorHAnsi" w:hAnsiTheme="minorHAnsi" w:cstheme="minorHAnsi"/>
          <w:sz w:val="24"/>
        </w:rPr>
      </w:pPr>
    </w:p>
    <w:p w:rsidR="00891C39" w:rsidRPr="00B04023" w:rsidRDefault="00891C39" w:rsidP="00891C39">
      <w:pPr>
        <w:contextualSpacing/>
        <w:rPr>
          <w:rFonts w:asciiTheme="minorHAnsi" w:hAnsiTheme="minorHAnsi" w:cstheme="minorHAnsi"/>
          <w:sz w:val="24"/>
        </w:rPr>
      </w:pPr>
    </w:p>
    <w:p w:rsidR="00891C39" w:rsidRPr="00B04023" w:rsidRDefault="00891C39" w:rsidP="00891C39">
      <w:pPr>
        <w:contextualSpacing/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  <w:b/>
        </w:rPr>
        <w:t>M</w:t>
      </w:r>
      <w:r w:rsidRPr="00B04023">
        <w:rPr>
          <w:rFonts w:asciiTheme="minorHAnsi" w:hAnsiTheme="minorHAnsi" w:cstheme="minorHAnsi"/>
        </w:rPr>
        <w:t xml:space="preserve">ein Feedback an die Personen vor Ort: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2"/>
        <w:gridCol w:w="2248"/>
        <w:gridCol w:w="2504"/>
        <w:gridCol w:w="2504"/>
      </w:tblGrid>
      <w:tr w:rsidR="00891C39" w:rsidRPr="00B04023" w:rsidTr="00014615">
        <w:trPr>
          <w:trHeight w:val="848"/>
        </w:trPr>
        <w:tc>
          <w:tcPr>
            <w:tcW w:w="2032" w:type="dxa"/>
          </w:tcPr>
          <w:p w:rsidR="00891C39" w:rsidRPr="00B04023" w:rsidRDefault="00891C39" w:rsidP="00014615">
            <w:pPr>
              <w:contextualSpacing/>
              <w:jc w:val="right"/>
              <w:rPr>
                <w:rFonts w:asciiTheme="minorHAnsi" w:hAnsiTheme="minorHAnsi" w:cstheme="minorHAnsi"/>
                <w:sz w:val="36"/>
                <w:szCs w:val="24"/>
              </w:rPr>
            </w:pPr>
            <w:r w:rsidRPr="00B04023">
              <w:rPr>
                <w:rFonts w:asciiTheme="minorHAnsi" w:hAnsiTheme="minorHAnsi" w:cstheme="minorHAnsi"/>
                <w:sz w:val="72"/>
              </w:rPr>
              <w:sym w:font="Wingdings" w:char="F043"/>
            </w:r>
          </w:p>
        </w:tc>
        <w:tc>
          <w:tcPr>
            <w:tcW w:w="2248" w:type="dxa"/>
            <w:vAlign w:val="center"/>
          </w:tcPr>
          <w:p w:rsidR="00891C39" w:rsidRPr="00B04023" w:rsidRDefault="00891C39" w:rsidP="00014615">
            <w:pPr>
              <w:contextualSpacing/>
              <w:rPr>
                <w:rFonts w:asciiTheme="minorHAnsi" w:hAnsiTheme="minorHAnsi" w:cstheme="minorHAnsi"/>
                <w:sz w:val="36"/>
                <w:szCs w:val="24"/>
              </w:rPr>
            </w:pPr>
            <w:r w:rsidRPr="00B04023">
              <w:rPr>
                <w:rFonts w:asciiTheme="minorHAnsi" w:hAnsiTheme="minorHAnsi" w:cstheme="minorHAnsi"/>
                <w:sz w:val="36"/>
              </w:rPr>
              <w:sym w:font="Webdings" w:char="F063"/>
            </w:r>
          </w:p>
        </w:tc>
        <w:tc>
          <w:tcPr>
            <w:tcW w:w="2504" w:type="dxa"/>
            <w:vAlign w:val="center"/>
          </w:tcPr>
          <w:p w:rsidR="00891C39" w:rsidRPr="00B04023" w:rsidRDefault="00891C39" w:rsidP="00014615">
            <w:pPr>
              <w:contextualSpacing/>
              <w:jc w:val="right"/>
              <w:rPr>
                <w:rFonts w:asciiTheme="minorHAnsi" w:hAnsiTheme="minorHAnsi" w:cstheme="minorHAnsi"/>
                <w:sz w:val="72"/>
                <w:szCs w:val="72"/>
              </w:rPr>
            </w:pPr>
            <w:r w:rsidRPr="00B04023">
              <w:rPr>
                <w:rFonts w:asciiTheme="minorHAnsi" w:hAnsiTheme="minorHAnsi" w:cstheme="minorHAnsi"/>
                <w:sz w:val="72"/>
                <w:szCs w:val="72"/>
              </w:rPr>
              <w:sym w:font="Wingdings" w:char="F044"/>
            </w:r>
          </w:p>
        </w:tc>
        <w:tc>
          <w:tcPr>
            <w:tcW w:w="2504" w:type="dxa"/>
            <w:vAlign w:val="center"/>
          </w:tcPr>
          <w:p w:rsidR="00891C39" w:rsidRPr="00B04023" w:rsidRDefault="00891C39" w:rsidP="00014615">
            <w:pPr>
              <w:contextualSpacing/>
              <w:rPr>
                <w:rFonts w:asciiTheme="minorHAnsi" w:hAnsiTheme="minorHAnsi" w:cstheme="minorHAnsi"/>
                <w:sz w:val="36"/>
              </w:rPr>
            </w:pPr>
            <w:r w:rsidRPr="00B04023">
              <w:rPr>
                <w:rFonts w:asciiTheme="minorHAnsi" w:hAnsiTheme="minorHAnsi" w:cstheme="minorHAnsi"/>
                <w:sz w:val="36"/>
              </w:rPr>
              <w:sym w:font="Webdings" w:char="F063"/>
            </w:r>
          </w:p>
        </w:tc>
      </w:tr>
    </w:tbl>
    <w:p w:rsidR="00BD3990" w:rsidRPr="00B04023" w:rsidRDefault="00BD3990">
      <w:pPr>
        <w:rPr>
          <w:rFonts w:asciiTheme="minorHAnsi" w:hAnsiTheme="minorHAnsi" w:cstheme="minorHAnsi"/>
        </w:rPr>
      </w:pPr>
      <w:r w:rsidRPr="00B04023">
        <w:rPr>
          <w:rFonts w:asciiTheme="minorHAnsi" w:hAnsiTheme="minorHAnsi" w:cstheme="minorHAnsi"/>
        </w:rPr>
        <w:br w:type="page"/>
      </w:r>
    </w:p>
    <w:p w:rsidR="00BD3990" w:rsidRDefault="00BD3990" w:rsidP="00BD3990">
      <w:pPr>
        <w:jc w:val="center"/>
        <w:rPr>
          <w:rStyle w:val="berschrift1Zchn"/>
        </w:rPr>
      </w:pPr>
    </w:p>
    <w:p w:rsidR="00BD3990" w:rsidRPr="00B04023" w:rsidRDefault="00BD3990" w:rsidP="00E97E46">
      <w:pPr>
        <w:pStyle w:val="berschrift3"/>
        <w:jc w:val="center"/>
        <w:rPr>
          <w:rFonts w:asciiTheme="minorHAnsi" w:eastAsiaTheme="minorHAnsi" w:hAnsiTheme="minorHAnsi" w:cstheme="minorHAnsi"/>
          <w:b w:val="0"/>
          <w:sz w:val="28"/>
        </w:rPr>
      </w:pPr>
      <w:bookmarkStart w:id="62" w:name="_Ref531868126"/>
      <w:bookmarkStart w:id="63" w:name="_Ref531868135"/>
      <w:bookmarkStart w:id="64" w:name="_Ref531868377"/>
      <w:bookmarkStart w:id="65" w:name="_Toc535943940"/>
      <w:r w:rsidRPr="00B04023">
        <w:rPr>
          <w:rStyle w:val="berschrift1Zchn"/>
          <w:rFonts w:asciiTheme="minorHAnsi" w:eastAsiaTheme="minorHAnsi" w:hAnsiTheme="minorHAnsi"/>
          <w:b/>
        </w:rPr>
        <w:t>TEILNAHMEBESCHEINIGUNG</w:t>
      </w:r>
      <w:bookmarkEnd w:id="62"/>
      <w:bookmarkEnd w:id="63"/>
      <w:bookmarkEnd w:id="64"/>
      <w:bookmarkEnd w:id="65"/>
    </w:p>
    <w:p w:rsidR="00BD3990" w:rsidRPr="00B04023" w:rsidRDefault="00BD3990" w:rsidP="00B23B75">
      <w:pPr>
        <w:pBdr>
          <w:bottom w:val="single" w:sz="4" w:space="1" w:color="auto"/>
        </w:pBdr>
        <w:rPr>
          <w:rFonts w:asciiTheme="minorHAnsi" w:hAnsiTheme="minorHAnsi" w:cstheme="minorHAnsi"/>
          <w:b/>
          <w:sz w:val="28"/>
        </w:rPr>
      </w:pPr>
    </w:p>
    <w:p w:rsidR="008D27EC" w:rsidRDefault="008D27EC" w:rsidP="00B23B75">
      <w:pPr>
        <w:pBdr>
          <w:bottom w:val="single" w:sz="4" w:space="1" w:color="auto"/>
        </w:pBdr>
        <w:rPr>
          <w:rFonts w:asciiTheme="minorHAnsi" w:hAnsiTheme="minorHAnsi" w:cstheme="minorHAnsi"/>
          <w:b/>
          <w:sz w:val="28"/>
        </w:rPr>
      </w:pPr>
    </w:p>
    <w:p w:rsidR="00B25625" w:rsidRDefault="00B25625" w:rsidP="00B23B75">
      <w:pPr>
        <w:pBdr>
          <w:bottom w:val="single" w:sz="4" w:space="1" w:color="auto"/>
        </w:pBdr>
        <w:rPr>
          <w:rFonts w:asciiTheme="minorHAnsi" w:hAnsiTheme="minorHAnsi" w:cstheme="minorHAnsi"/>
          <w:b/>
          <w:sz w:val="28"/>
        </w:rPr>
      </w:pPr>
    </w:p>
    <w:p w:rsidR="00B25625" w:rsidRPr="00B04023" w:rsidRDefault="00B25625" w:rsidP="00B23B75">
      <w:pPr>
        <w:pBdr>
          <w:bottom w:val="single" w:sz="4" w:space="1" w:color="auto"/>
        </w:pBdr>
        <w:rPr>
          <w:rFonts w:asciiTheme="minorHAnsi" w:hAnsiTheme="minorHAnsi" w:cstheme="minorHAnsi"/>
          <w:b/>
          <w:sz w:val="28"/>
        </w:rPr>
      </w:pPr>
    </w:p>
    <w:p w:rsidR="00BD3990" w:rsidRPr="00B04023" w:rsidRDefault="00BD3990" w:rsidP="00BD3990">
      <w:pPr>
        <w:jc w:val="center"/>
        <w:rPr>
          <w:rFonts w:asciiTheme="minorHAnsi" w:hAnsiTheme="minorHAnsi" w:cstheme="minorHAnsi"/>
          <w:sz w:val="24"/>
        </w:rPr>
      </w:pPr>
    </w:p>
    <w:p w:rsidR="00BD3990" w:rsidRPr="00B04023" w:rsidRDefault="00BD3990" w:rsidP="00BD3990">
      <w:pPr>
        <w:jc w:val="center"/>
        <w:rPr>
          <w:rFonts w:asciiTheme="minorHAnsi" w:hAnsiTheme="minorHAnsi" w:cstheme="minorHAnsi"/>
          <w:sz w:val="24"/>
        </w:rPr>
      </w:pPr>
      <w:r w:rsidRPr="00B04023">
        <w:rPr>
          <w:rFonts w:asciiTheme="minorHAnsi" w:hAnsiTheme="minorHAnsi" w:cstheme="minorHAnsi"/>
          <w:sz w:val="24"/>
        </w:rPr>
        <w:t xml:space="preserve">hat teilgenommen an der </w:t>
      </w:r>
    </w:p>
    <w:p w:rsidR="00BD3990" w:rsidRDefault="00BD3990" w:rsidP="00BD3990">
      <w:pPr>
        <w:jc w:val="center"/>
        <w:rPr>
          <w:rFonts w:asciiTheme="minorHAnsi" w:hAnsiTheme="minorHAnsi" w:cstheme="minorHAnsi"/>
          <w:sz w:val="24"/>
        </w:rPr>
      </w:pPr>
    </w:p>
    <w:p w:rsidR="00B25625" w:rsidRPr="00B04023" w:rsidRDefault="00B25625" w:rsidP="00BD3990">
      <w:pPr>
        <w:jc w:val="center"/>
        <w:rPr>
          <w:rFonts w:asciiTheme="minorHAnsi" w:hAnsiTheme="minorHAnsi" w:cstheme="minorHAnsi"/>
          <w:sz w:val="24"/>
        </w:rPr>
      </w:pPr>
    </w:p>
    <w:p w:rsidR="00BD3990" w:rsidRPr="00B04023" w:rsidRDefault="00BD3990" w:rsidP="00BD3990">
      <w:pPr>
        <w:spacing w:before="60"/>
        <w:jc w:val="center"/>
        <w:rPr>
          <w:rFonts w:asciiTheme="minorHAnsi" w:hAnsiTheme="minorHAnsi" w:cstheme="minorHAnsi"/>
          <w:b/>
          <w:sz w:val="36"/>
          <w:szCs w:val="36"/>
        </w:rPr>
      </w:pPr>
      <w:r w:rsidRPr="00B04023">
        <w:rPr>
          <w:rFonts w:asciiTheme="minorHAnsi" w:hAnsiTheme="minorHAnsi" w:cstheme="minorHAnsi"/>
          <w:b/>
          <w:sz w:val="36"/>
          <w:szCs w:val="36"/>
        </w:rPr>
        <w:t>Berufsorientierungs-Rallye Hauswirtschaft</w:t>
      </w:r>
    </w:p>
    <w:p w:rsidR="00BD3990" w:rsidRPr="00B04023" w:rsidRDefault="00BD3990" w:rsidP="00BD3990">
      <w:pPr>
        <w:spacing w:before="60"/>
        <w:jc w:val="center"/>
        <w:rPr>
          <w:rFonts w:asciiTheme="minorHAnsi" w:hAnsiTheme="minorHAnsi" w:cstheme="minorHAnsi"/>
          <w:i/>
          <w:sz w:val="28"/>
          <w:szCs w:val="28"/>
        </w:rPr>
      </w:pPr>
    </w:p>
    <w:sdt>
      <w:sdtPr>
        <w:rPr>
          <w:rFonts w:asciiTheme="minorHAnsi" w:hAnsiTheme="minorHAnsi" w:cstheme="minorHAnsi"/>
          <w:sz w:val="24"/>
        </w:rPr>
        <w:id w:val="1610163565"/>
        <w:text/>
      </w:sdtPr>
      <w:sdtEndPr/>
      <w:sdtContent>
        <w:p w:rsidR="00BD3990" w:rsidRPr="00B04023" w:rsidRDefault="008D27EC" w:rsidP="00BD3990">
          <w:pPr>
            <w:spacing w:before="60"/>
            <w:jc w:val="center"/>
            <w:rPr>
              <w:rFonts w:asciiTheme="minorHAnsi" w:hAnsiTheme="minorHAnsi" w:cstheme="minorHAnsi"/>
              <w:sz w:val="24"/>
            </w:rPr>
          </w:pPr>
          <w:r w:rsidRPr="00B04023">
            <w:rPr>
              <w:rFonts w:asciiTheme="minorHAnsi" w:hAnsiTheme="minorHAnsi" w:cstheme="minorHAnsi"/>
              <w:sz w:val="24"/>
            </w:rPr>
            <w:t>[</w:t>
          </w:r>
          <w:r w:rsidR="003A5F1A" w:rsidRPr="00B04023">
            <w:rPr>
              <w:rFonts w:asciiTheme="minorHAnsi" w:hAnsiTheme="minorHAnsi" w:cstheme="minorHAnsi"/>
              <w:sz w:val="24"/>
            </w:rPr>
            <w:t>Datum eingeben</w:t>
          </w:r>
          <w:r w:rsidRPr="00B04023">
            <w:rPr>
              <w:rFonts w:asciiTheme="minorHAnsi" w:hAnsiTheme="minorHAnsi" w:cstheme="minorHAnsi"/>
              <w:sz w:val="24"/>
            </w:rPr>
            <w:t>]</w:t>
          </w:r>
        </w:p>
      </w:sdtContent>
    </w:sdt>
    <w:sdt>
      <w:sdtPr>
        <w:rPr>
          <w:rFonts w:asciiTheme="minorHAnsi" w:hAnsiTheme="minorHAnsi" w:cstheme="minorHAnsi"/>
          <w:sz w:val="24"/>
        </w:rPr>
        <w:id w:val="-756205828"/>
        <w:text/>
      </w:sdtPr>
      <w:sdtEndPr/>
      <w:sdtContent>
        <w:p w:rsidR="00BD3990" w:rsidRPr="00B04023" w:rsidRDefault="008D27EC" w:rsidP="00B23B75">
          <w:pPr>
            <w:spacing w:before="60"/>
            <w:jc w:val="center"/>
            <w:rPr>
              <w:rFonts w:asciiTheme="minorHAnsi" w:hAnsiTheme="minorHAnsi" w:cstheme="minorHAnsi"/>
              <w:b/>
              <w:sz w:val="24"/>
            </w:rPr>
          </w:pPr>
          <w:r w:rsidRPr="00B04023">
            <w:rPr>
              <w:rFonts w:asciiTheme="minorHAnsi" w:hAnsiTheme="minorHAnsi" w:cstheme="minorHAnsi"/>
              <w:sz w:val="24"/>
            </w:rPr>
            <w:t>[</w:t>
          </w:r>
          <w:r w:rsidR="003A5F1A" w:rsidRPr="00B04023">
            <w:rPr>
              <w:rFonts w:asciiTheme="minorHAnsi" w:hAnsiTheme="minorHAnsi" w:cstheme="minorHAnsi"/>
              <w:sz w:val="24"/>
            </w:rPr>
            <w:t>Veranstaltungsort eingeben</w:t>
          </w:r>
          <w:r w:rsidRPr="00B04023">
            <w:rPr>
              <w:rFonts w:asciiTheme="minorHAnsi" w:hAnsiTheme="minorHAnsi" w:cstheme="minorHAnsi"/>
              <w:sz w:val="24"/>
            </w:rPr>
            <w:t>]</w:t>
          </w:r>
        </w:p>
      </w:sdtContent>
    </w:sdt>
    <w:p w:rsidR="00BD3990" w:rsidRPr="00B04023" w:rsidRDefault="00BD3990" w:rsidP="00BD3990">
      <w:pPr>
        <w:pStyle w:val="Kopfzeile"/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  <w:r w:rsidRPr="00B04023">
        <w:rPr>
          <w:rFonts w:asciiTheme="minorHAnsi" w:hAnsiTheme="minorHAnsi" w:cstheme="minorHAnsi"/>
          <w:sz w:val="24"/>
          <w:szCs w:val="24"/>
        </w:rPr>
        <w:t>Inhalte waren:</w:t>
      </w:r>
    </w:p>
    <w:p w:rsidR="00BD3990" w:rsidRPr="00B04023" w:rsidRDefault="00BD3990" w:rsidP="00BD3990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  <w:r w:rsidRPr="00B04023">
        <w:rPr>
          <w:rFonts w:asciiTheme="minorHAnsi" w:hAnsiTheme="minorHAnsi" w:cstheme="minorHAnsi"/>
          <w:sz w:val="24"/>
          <w:szCs w:val="24"/>
        </w:rPr>
        <w:t>Aus- und Weiterbildungsmöglichkeiten in der Hauswirtschaft</w:t>
      </w:r>
    </w:p>
    <w:p w:rsidR="00BD3990" w:rsidRPr="00B04023" w:rsidRDefault="00BD3990" w:rsidP="00BD3990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  <w:r w:rsidRPr="00B04023">
        <w:rPr>
          <w:rFonts w:asciiTheme="minorHAnsi" w:hAnsiTheme="minorHAnsi" w:cstheme="minorHAnsi"/>
          <w:sz w:val="24"/>
          <w:szCs w:val="24"/>
        </w:rPr>
        <w:t>Hygiene – richtige Händedesinfektion</w:t>
      </w:r>
    </w:p>
    <w:p w:rsidR="00BD3990" w:rsidRPr="00B04023" w:rsidRDefault="00BD3990" w:rsidP="00BD3990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  <w:r w:rsidRPr="00B04023">
        <w:rPr>
          <w:rFonts w:asciiTheme="minorHAnsi" w:hAnsiTheme="minorHAnsi" w:cstheme="minorHAnsi"/>
          <w:sz w:val="24"/>
          <w:szCs w:val="24"/>
        </w:rPr>
        <w:t>Ernährung – Kräuterkunde</w:t>
      </w:r>
    </w:p>
    <w:p w:rsidR="00BD3990" w:rsidRPr="00B04023" w:rsidRDefault="00BD3990" w:rsidP="00BD3990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  <w:r w:rsidRPr="00B04023">
        <w:rPr>
          <w:rFonts w:asciiTheme="minorHAnsi" w:hAnsiTheme="minorHAnsi" w:cstheme="minorHAnsi"/>
          <w:sz w:val="24"/>
          <w:szCs w:val="24"/>
        </w:rPr>
        <w:t xml:space="preserve">Grundlage </w:t>
      </w:r>
      <w:r w:rsidR="00226765" w:rsidRPr="00B04023">
        <w:rPr>
          <w:rFonts w:asciiTheme="minorHAnsi" w:hAnsiTheme="minorHAnsi" w:cstheme="minorHAnsi"/>
          <w:sz w:val="24"/>
          <w:szCs w:val="24"/>
        </w:rPr>
        <w:t xml:space="preserve">der </w:t>
      </w:r>
      <w:r w:rsidRPr="00B04023">
        <w:rPr>
          <w:rFonts w:asciiTheme="minorHAnsi" w:hAnsiTheme="minorHAnsi" w:cstheme="minorHAnsi"/>
          <w:sz w:val="24"/>
          <w:szCs w:val="24"/>
        </w:rPr>
        <w:t xml:space="preserve">Reinigung – der </w:t>
      </w:r>
      <w:proofErr w:type="spellStart"/>
      <w:r w:rsidRPr="00B04023">
        <w:rPr>
          <w:rFonts w:asciiTheme="minorHAnsi" w:hAnsiTheme="minorHAnsi" w:cstheme="minorHAnsi"/>
          <w:sz w:val="24"/>
          <w:szCs w:val="24"/>
        </w:rPr>
        <w:t>Sinnersche</w:t>
      </w:r>
      <w:proofErr w:type="spellEnd"/>
      <w:r w:rsidR="00B04023">
        <w:rPr>
          <w:rFonts w:asciiTheme="minorHAnsi" w:hAnsiTheme="minorHAnsi" w:cstheme="minorHAnsi"/>
          <w:sz w:val="24"/>
          <w:szCs w:val="24"/>
        </w:rPr>
        <w:t xml:space="preserve"> </w:t>
      </w:r>
      <w:r w:rsidRPr="00B04023">
        <w:rPr>
          <w:rFonts w:asciiTheme="minorHAnsi" w:hAnsiTheme="minorHAnsi" w:cstheme="minorHAnsi"/>
          <w:sz w:val="24"/>
          <w:szCs w:val="24"/>
        </w:rPr>
        <w:t>Kreis</w:t>
      </w:r>
    </w:p>
    <w:p w:rsidR="00BD3990" w:rsidRPr="00B04023" w:rsidRDefault="00BD3990" w:rsidP="00BD3990">
      <w:pPr>
        <w:pStyle w:val="Kopfzeile"/>
        <w:numPr>
          <w:ilvl w:val="0"/>
          <w:numId w:val="8"/>
        </w:numPr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  <w:r w:rsidRPr="00B04023">
        <w:rPr>
          <w:rFonts w:asciiTheme="minorHAnsi" w:hAnsiTheme="minorHAnsi" w:cstheme="minorHAnsi"/>
          <w:sz w:val="24"/>
          <w:szCs w:val="24"/>
        </w:rPr>
        <w:t>Textilkunde – Stoffe erkennen und Waschanleitungen zuordnen</w:t>
      </w:r>
    </w:p>
    <w:p w:rsidR="00BD3990" w:rsidRPr="00B04023" w:rsidRDefault="00BD3990" w:rsidP="00BD3990">
      <w:pPr>
        <w:pStyle w:val="Kopfzeile"/>
        <w:tabs>
          <w:tab w:val="clear" w:pos="4536"/>
          <w:tab w:val="clear" w:pos="9072"/>
        </w:tabs>
        <w:spacing w:before="60"/>
        <w:rPr>
          <w:rFonts w:asciiTheme="minorHAnsi" w:hAnsiTheme="minorHAnsi" w:cstheme="minorHAnsi"/>
          <w:sz w:val="24"/>
          <w:szCs w:val="24"/>
        </w:rPr>
      </w:pPr>
    </w:p>
    <w:p w:rsidR="00BD3990" w:rsidRPr="00B04023" w:rsidRDefault="00BD3990" w:rsidP="00BD3990">
      <w:pPr>
        <w:pStyle w:val="Textkrper-Zeileneinzug"/>
        <w:ind w:left="0"/>
        <w:rPr>
          <w:rFonts w:asciiTheme="minorHAnsi" w:eastAsiaTheme="minorHAnsi" w:hAnsiTheme="minorHAnsi" w:cstheme="minorHAnsi"/>
          <w:sz w:val="24"/>
          <w:szCs w:val="24"/>
        </w:rPr>
      </w:pPr>
      <w:r w:rsidRPr="00B04023">
        <w:rPr>
          <w:rFonts w:asciiTheme="minorHAnsi" w:eastAsiaTheme="minorHAnsi" w:hAnsiTheme="minorHAnsi" w:cstheme="minorHAnsi"/>
          <w:sz w:val="24"/>
          <w:szCs w:val="24"/>
        </w:rPr>
        <w:t xml:space="preserve">Die Veranstaltung wurde von </w:t>
      </w:r>
      <w:sdt>
        <w:sdtPr>
          <w:rPr>
            <w:rFonts w:asciiTheme="minorHAnsi" w:eastAsiaTheme="minorHAnsi" w:hAnsiTheme="minorHAnsi" w:cstheme="minorHAnsi"/>
            <w:sz w:val="24"/>
            <w:szCs w:val="24"/>
          </w:rPr>
          <w:id w:val="-657454435"/>
          <w:text/>
        </w:sdtPr>
        <w:sdtEndPr/>
        <w:sdtContent>
          <w:r w:rsidR="00226765" w:rsidRPr="00B04023">
            <w:rPr>
              <w:rFonts w:asciiTheme="minorHAnsi" w:eastAsiaTheme="minorHAnsi" w:hAnsiTheme="minorHAnsi" w:cstheme="minorHAnsi"/>
              <w:sz w:val="24"/>
              <w:szCs w:val="24"/>
            </w:rPr>
            <w:t>[</w:t>
          </w:r>
          <w:r w:rsidR="003A5F1A" w:rsidRPr="00B04023">
            <w:rPr>
              <w:rFonts w:asciiTheme="minorHAnsi" w:eastAsiaTheme="minorHAnsi" w:hAnsiTheme="minorHAnsi" w:cstheme="minorHAnsi"/>
              <w:sz w:val="24"/>
              <w:szCs w:val="24"/>
            </w:rPr>
            <w:t xml:space="preserve">Namen der </w:t>
          </w:r>
          <w:r w:rsidR="00226765" w:rsidRPr="00B04023">
            <w:rPr>
              <w:rFonts w:asciiTheme="minorHAnsi" w:eastAsiaTheme="minorHAnsi" w:hAnsiTheme="minorHAnsi" w:cstheme="minorHAnsi"/>
              <w:sz w:val="24"/>
              <w:szCs w:val="24"/>
            </w:rPr>
            <w:t>Einrichtung/Kooperationspartner]</w:t>
          </w:r>
        </w:sdtContent>
      </w:sdt>
      <w:r w:rsidRPr="00B04023">
        <w:rPr>
          <w:rFonts w:asciiTheme="minorHAnsi" w:eastAsiaTheme="minorHAnsi" w:hAnsiTheme="minorHAnsi" w:cstheme="minorHAnsi"/>
          <w:sz w:val="24"/>
          <w:szCs w:val="24"/>
        </w:rPr>
        <w:t xml:space="preserve"> angeboten und durchgeführt.</w:t>
      </w:r>
    </w:p>
    <w:p w:rsidR="00BD3990" w:rsidRPr="00B04023" w:rsidRDefault="00BD3990" w:rsidP="00BD3990">
      <w:pPr>
        <w:pStyle w:val="Textkrper-Zeileneinzug"/>
        <w:ind w:left="0"/>
        <w:rPr>
          <w:rFonts w:asciiTheme="minorHAnsi" w:eastAsiaTheme="minorHAnsi" w:hAnsiTheme="minorHAnsi" w:cstheme="minorHAnsi"/>
          <w:noProof/>
        </w:rPr>
      </w:pPr>
    </w:p>
    <w:p w:rsidR="00BD3990" w:rsidRPr="00B04023" w:rsidRDefault="00BD3990" w:rsidP="00BD3990">
      <w:pPr>
        <w:pStyle w:val="Textkrper-Zeileneinzug"/>
        <w:ind w:left="0"/>
        <w:rPr>
          <w:rFonts w:asciiTheme="minorHAnsi" w:eastAsiaTheme="minorHAnsi" w:hAnsiTheme="minorHAnsi" w:cstheme="minorHAnsi"/>
          <w:snapToGrid w:val="0"/>
          <w:sz w:val="24"/>
        </w:rPr>
      </w:pPr>
    </w:p>
    <w:p w:rsidR="00BD3990" w:rsidRPr="00B04023" w:rsidRDefault="00BD3990" w:rsidP="00BD3990">
      <w:pPr>
        <w:pStyle w:val="Textkrper-Zeileneinzug"/>
        <w:ind w:left="0"/>
        <w:rPr>
          <w:rFonts w:asciiTheme="minorHAnsi" w:eastAsiaTheme="minorHAnsi" w:hAnsiTheme="minorHAnsi" w:cstheme="minorHAnsi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68"/>
        <w:gridCol w:w="2235"/>
      </w:tblGrid>
      <w:tr w:rsidR="00BD3990" w:rsidRPr="00B04023" w:rsidTr="00014615">
        <w:sdt>
          <w:sdtPr>
            <w:rPr>
              <w:rFonts w:asciiTheme="minorHAnsi" w:eastAsiaTheme="minorHAnsi" w:hAnsiTheme="minorHAnsi" w:cstheme="minorHAnsi"/>
            </w:rPr>
            <w:alias w:val="Name des Verantwortlichen"/>
            <w:tag w:val="Name des Verantwortlichen"/>
            <w:id w:val="-238864828"/>
            <w:text/>
          </w:sdtPr>
          <w:sdtEndPr/>
          <w:sdtContent>
            <w:tc>
              <w:tcPr>
                <w:tcW w:w="3468" w:type="dxa"/>
              </w:tcPr>
              <w:p w:rsidR="00BD3990" w:rsidRPr="00B04023" w:rsidRDefault="008D27EC" w:rsidP="008D27EC">
                <w:pPr>
                  <w:pStyle w:val="Textkrper-Zeileneinzug"/>
                  <w:ind w:left="0"/>
                  <w:rPr>
                    <w:rFonts w:asciiTheme="minorHAnsi" w:eastAsiaTheme="minorHAnsi" w:hAnsiTheme="minorHAnsi" w:cstheme="minorHAnsi"/>
                  </w:rPr>
                </w:pPr>
                <w:r w:rsidRPr="00B04023">
                  <w:rPr>
                    <w:rFonts w:asciiTheme="minorHAnsi" w:eastAsiaTheme="minorHAnsi" w:hAnsiTheme="minorHAnsi" w:cstheme="minorHAnsi"/>
                  </w:rPr>
                  <w:t>[Name des Verantwortlichen]</w:t>
                </w:r>
              </w:p>
            </w:tc>
          </w:sdtContent>
        </w:sdt>
        <w:tc>
          <w:tcPr>
            <w:tcW w:w="2235" w:type="dxa"/>
            <w:tcBorders>
              <w:top w:val="nil"/>
            </w:tcBorders>
          </w:tcPr>
          <w:p w:rsidR="00BD3990" w:rsidRPr="00B04023" w:rsidRDefault="00BD3990" w:rsidP="00014615">
            <w:pPr>
              <w:pStyle w:val="Textkrper-Zeileneinzug"/>
              <w:ind w:left="0"/>
              <w:rPr>
                <w:rFonts w:asciiTheme="minorHAnsi" w:eastAsiaTheme="minorHAnsi" w:hAnsiTheme="minorHAnsi" w:cstheme="minorHAnsi"/>
                <w:i/>
                <w:sz w:val="24"/>
                <w:szCs w:val="24"/>
              </w:rPr>
            </w:pPr>
          </w:p>
        </w:tc>
      </w:tr>
    </w:tbl>
    <w:p w:rsidR="00D773DA" w:rsidRPr="00AC4210" w:rsidRDefault="00AC4210" w:rsidP="00D773DA">
      <w:pPr>
        <w:rPr>
          <w:rFonts w:asciiTheme="minorHAnsi" w:hAnsiTheme="minorHAnsi" w:cstheme="minorHAnsi"/>
        </w:rPr>
        <w:sectPr w:rsidR="00D773DA" w:rsidRPr="00AC4210" w:rsidSect="007F3D92">
          <w:headerReference w:type="default" r:id="rId52"/>
          <w:pgSz w:w="11906" w:h="16838"/>
          <w:pgMar w:top="1096" w:right="1247" w:bottom="1134" w:left="1247" w:header="709" w:footer="709" w:gutter="0"/>
          <w:cols w:space="708"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:rsidR="004039B5" w:rsidRPr="00B04023" w:rsidRDefault="004039B5" w:rsidP="00B04023">
      <w:pPr>
        <w:rPr>
          <w:rStyle w:val="berschrift1Zchn"/>
          <w:rFonts w:cs="Arial"/>
          <w:b w:val="0"/>
          <w:bCs w:val="0"/>
          <w:color w:val="auto"/>
          <w:sz w:val="22"/>
          <w:szCs w:val="22"/>
        </w:rPr>
      </w:pPr>
    </w:p>
    <w:p w:rsidR="004039B5" w:rsidRPr="00B04023" w:rsidRDefault="004039B5" w:rsidP="00B04023">
      <w:pPr>
        <w:rPr>
          <w:rStyle w:val="berschrift1Zchn"/>
          <w:rFonts w:cs="Arial"/>
          <w:b w:val="0"/>
          <w:bCs w:val="0"/>
          <w:color w:val="auto"/>
          <w:sz w:val="22"/>
          <w:szCs w:val="22"/>
        </w:rPr>
      </w:pPr>
    </w:p>
    <w:p w:rsidR="00B04023" w:rsidRPr="00B04023" w:rsidRDefault="00B04023" w:rsidP="00B04023">
      <w:pPr>
        <w:rPr>
          <w:rStyle w:val="berschrift1Zchn"/>
          <w:rFonts w:cs="Arial"/>
          <w:b w:val="0"/>
          <w:bCs w:val="0"/>
          <w:color w:val="auto"/>
          <w:sz w:val="22"/>
          <w:szCs w:val="22"/>
        </w:rPr>
      </w:pPr>
    </w:p>
    <w:p w:rsidR="00B04023" w:rsidRDefault="00B04023" w:rsidP="00B04023">
      <w:pPr>
        <w:rPr>
          <w:rStyle w:val="berschrift1Zchn"/>
          <w:rFonts w:cs="Arial"/>
          <w:b w:val="0"/>
          <w:bCs w:val="0"/>
          <w:color w:val="auto"/>
          <w:sz w:val="22"/>
          <w:szCs w:val="22"/>
        </w:rPr>
      </w:pPr>
    </w:p>
    <w:p w:rsidR="00B04023" w:rsidRPr="00B04023" w:rsidRDefault="00B04023" w:rsidP="00B04023">
      <w:pPr>
        <w:rPr>
          <w:rStyle w:val="berschrift1Zchn"/>
          <w:rFonts w:cs="Arial"/>
          <w:b w:val="0"/>
          <w:bCs w:val="0"/>
          <w:color w:val="auto"/>
          <w:sz w:val="22"/>
          <w:szCs w:val="22"/>
        </w:rPr>
      </w:pPr>
    </w:p>
    <w:p w:rsidR="000F7459" w:rsidRPr="00FF15A1" w:rsidRDefault="001B546C" w:rsidP="00C023A2">
      <w:pPr>
        <w:pStyle w:val="berschrift1"/>
        <w:rPr>
          <w:rStyle w:val="berschrift1Zchn"/>
          <w:b/>
        </w:rPr>
      </w:pPr>
      <w:bookmarkStart w:id="66" w:name="_Toc535943941"/>
      <w:r w:rsidRPr="00FF15A1">
        <w:rPr>
          <w:rStyle w:val="berschrift1Zchn"/>
          <w:b/>
        </w:rPr>
        <w:t>Stationen-Schilder und Material</w:t>
      </w:r>
      <w:r w:rsidR="00E97E46">
        <w:rPr>
          <w:rStyle w:val="berschrift1Zchn"/>
          <w:b/>
        </w:rPr>
        <w:t xml:space="preserve"> zum Basteln</w:t>
      </w:r>
      <w:bookmarkEnd w:id="66"/>
    </w:p>
    <w:p w:rsidR="00086EC1" w:rsidRPr="00240741" w:rsidRDefault="004039B5" w:rsidP="00240741">
      <w:pPr>
        <w:spacing w:before="200" w:after="120"/>
        <w:rPr>
          <w:rFonts w:asciiTheme="minorHAnsi" w:hAnsiTheme="minorHAnsi" w:cstheme="minorHAnsi"/>
          <w:bCs/>
        </w:rPr>
      </w:pPr>
      <w:r w:rsidRPr="00240741">
        <w:rPr>
          <w:rFonts w:asciiTheme="minorHAnsi" w:hAnsiTheme="minorHAnsi" w:cstheme="minorHAnsi"/>
          <w:bCs/>
        </w:rPr>
        <w:t>Auf den f</w:t>
      </w:r>
      <w:r w:rsidR="00086EC1" w:rsidRPr="00240741">
        <w:rPr>
          <w:rFonts w:asciiTheme="minorHAnsi" w:hAnsiTheme="minorHAnsi" w:cstheme="minorHAnsi"/>
          <w:bCs/>
        </w:rPr>
        <w:t>olgenden Seiten sind die Schilder und Materialien für die Stationen zu finden.</w:t>
      </w:r>
      <w:r w:rsidR="00240741">
        <w:rPr>
          <w:rFonts w:asciiTheme="minorHAnsi" w:hAnsiTheme="minorHAnsi" w:cstheme="minorHAnsi"/>
          <w:bCs/>
        </w:rPr>
        <w:t xml:space="preserve"> </w:t>
      </w:r>
      <w:r w:rsidR="00086EC1" w:rsidRPr="00240741">
        <w:rPr>
          <w:rFonts w:asciiTheme="minorHAnsi" w:hAnsiTheme="minorHAnsi" w:cstheme="minorHAnsi"/>
          <w:bCs/>
        </w:rPr>
        <w:t xml:space="preserve">Diese sollten Sie jeweils einmal in DinA3 </w:t>
      </w:r>
      <w:r w:rsidR="001D3F83" w:rsidRPr="00240741">
        <w:rPr>
          <w:rFonts w:asciiTheme="minorHAnsi" w:hAnsiTheme="minorHAnsi" w:cstheme="minorHAnsi"/>
          <w:bCs/>
        </w:rPr>
        <w:t>a</w:t>
      </w:r>
      <w:r w:rsidR="00086EC1" w:rsidRPr="00240741">
        <w:rPr>
          <w:rFonts w:asciiTheme="minorHAnsi" w:hAnsiTheme="minorHAnsi" w:cstheme="minorHAnsi"/>
          <w:bCs/>
        </w:rPr>
        <w:t>usdrucken</w:t>
      </w:r>
      <w:r w:rsidR="00520820" w:rsidRPr="00240741">
        <w:rPr>
          <w:rFonts w:asciiTheme="minorHAnsi" w:hAnsiTheme="minorHAnsi" w:cstheme="minorHAnsi"/>
          <w:bCs/>
        </w:rPr>
        <w:t>, wenn es angegeben ist ausschneiden</w:t>
      </w:r>
      <w:r w:rsidR="00086EC1" w:rsidRPr="00240741">
        <w:rPr>
          <w:rFonts w:asciiTheme="minorHAnsi" w:hAnsiTheme="minorHAnsi" w:cstheme="minorHAnsi"/>
          <w:bCs/>
        </w:rPr>
        <w:t xml:space="preserve"> und ggf. laminieren.</w:t>
      </w:r>
    </w:p>
    <w:p w:rsidR="00086EC1" w:rsidRPr="00240741" w:rsidRDefault="00086EC1" w:rsidP="00240741">
      <w:pPr>
        <w:spacing w:before="200" w:after="120"/>
        <w:rPr>
          <w:rFonts w:asciiTheme="minorHAnsi" w:hAnsiTheme="minorHAnsi" w:cstheme="minorHAnsi"/>
          <w:bCs/>
        </w:rPr>
      </w:pPr>
      <w:r w:rsidRPr="00240741">
        <w:rPr>
          <w:rFonts w:asciiTheme="minorHAnsi" w:hAnsiTheme="minorHAnsi" w:cstheme="minorHAnsi"/>
          <w:bCs/>
        </w:rPr>
        <w:t>Es sind drei Puzzle-Diagramme enthalten, hier sollten Sie jede Farbe einzeln ausschneiden und laminieren, so dass diese auf die runden Scheiben gelegt werden können.</w:t>
      </w:r>
    </w:p>
    <w:p w:rsidR="00086EC1" w:rsidRPr="00240741" w:rsidRDefault="00086EC1" w:rsidP="00240741">
      <w:pPr>
        <w:spacing w:before="200" w:after="120"/>
        <w:rPr>
          <w:rFonts w:asciiTheme="minorHAnsi" w:hAnsiTheme="minorHAnsi" w:cstheme="minorHAnsi"/>
          <w:bCs/>
        </w:rPr>
      </w:pPr>
      <w:r w:rsidRPr="00240741">
        <w:rPr>
          <w:rFonts w:asciiTheme="minorHAnsi" w:hAnsiTheme="minorHAnsi" w:cstheme="minorHAnsi"/>
          <w:bCs/>
        </w:rPr>
        <w:t>Es sind auch verschiedene Textilpflegesymbole angedruckt, so kann man den Schwierigkeitsgrad an der Station zur Wäsche erhöhen. Bei schw</w:t>
      </w:r>
      <w:r w:rsidRPr="00240741">
        <w:rPr>
          <w:rFonts w:asciiTheme="minorHAnsi" w:hAnsiTheme="minorHAnsi" w:cstheme="minorHAnsi"/>
          <w:bCs/>
        </w:rPr>
        <w:t>ä</w:t>
      </w:r>
      <w:r w:rsidRPr="00240741">
        <w:rPr>
          <w:rFonts w:asciiTheme="minorHAnsi" w:hAnsiTheme="minorHAnsi" w:cstheme="minorHAnsi"/>
          <w:bCs/>
        </w:rPr>
        <w:t>cheren Schülerinnen und Schülern genügt es</w:t>
      </w:r>
      <w:r w:rsidR="001D3F83" w:rsidRPr="00240741">
        <w:rPr>
          <w:rFonts w:asciiTheme="minorHAnsi" w:hAnsiTheme="minorHAnsi" w:cstheme="minorHAnsi"/>
          <w:bCs/>
        </w:rPr>
        <w:t>,</w:t>
      </w:r>
      <w:r w:rsidRPr="00240741">
        <w:rPr>
          <w:rFonts w:asciiTheme="minorHAnsi" w:hAnsiTheme="minorHAnsi" w:cstheme="minorHAnsi"/>
          <w:bCs/>
        </w:rPr>
        <w:t xml:space="preserve"> die drei richtigen Symbole bereitzulegen und zuordnen zu lassen.</w:t>
      </w:r>
    </w:p>
    <w:p w:rsidR="00520820" w:rsidRPr="00240741" w:rsidRDefault="00520820" w:rsidP="00240741">
      <w:pPr>
        <w:spacing w:before="200" w:after="120"/>
        <w:rPr>
          <w:rFonts w:asciiTheme="minorHAnsi" w:hAnsiTheme="minorHAnsi" w:cstheme="minorHAnsi"/>
          <w:bCs/>
        </w:rPr>
      </w:pPr>
      <w:r w:rsidRPr="00240741">
        <w:rPr>
          <w:rFonts w:asciiTheme="minorHAnsi" w:hAnsiTheme="minorHAnsi" w:cstheme="minorHAnsi"/>
          <w:bCs/>
        </w:rPr>
        <w:t>Die Druckvorlage und Anleitung für die Karriereleiter finden Sie unter folgendem Link:</w:t>
      </w:r>
    </w:p>
    <w:p w:rsidR="00520820" w:rsidRPr="00240741" w:rsidRDefault="008E4ABE" w:rsidP="00240741">
      <w:pPr>
        <w:spacing w:before="200" w:after="120"/>
        <w:rPr>
          <w:rFonts w:asciiTheme="minorHAnsi" w:hAnsiTheme="minorHAnsi" w:cstheme="minorHAnsi"/>
          <w:bCs/>
        </w:rPr>
      </w:pPr>
      <w:hyperlink r:id="rId53" w:history="1">
        <w:r w:rsidR="00520820" w:rsidRPr="00240741">
          <w:rPr>
            <w:rStyle w:val="Hyperlink"/>
            <w:rFonts w:asciiTheme="minorHAnsi" w:hAnsiTheme="minorHAnsi" w:cstheme="minorHAnsi"/>
            <w:bCs/>
          </w:rPr>
          <w:t>https://www.oikos-hw.de/oikos-angebote/messen-und-pr%C3%A4sentationen/karriereleiter/</w:t>
        </w:r>
      </w:hyperlink>
    </w:p>
    <w:p w:rsidR="00520820" w:rsidRDefault="00520820" w:rsidP="00240741">
      <w:pPr>
        <w:spacing w:before="200" w:after="120"/>
        <w:contextualSpacing/>
        <w:rPr>
          <w:rFonts w:ascii="Arial Unicode MS" w:eastAsia="Arial Unicode MS" w:hAnsi="Arial Unicode MS" w:cs="Arial Unicode MS"/>
          <w:bCs/>
        </w:rPr>
      </w:pPr>
    </w:p>
    <w:p w:rsidR="00520820" w:rsidRPr="00086EC1" w:rsidRDefault="00520820" w:rsidP="00240741">
      <w:pPr>
        <w:spacing w:before="200" w:after="120"/>
        <w:contextualSpacing/>
        <w:rPr>
          <w:rFonts w:ascii="Arial Unicode MS" w:eastAsia="Arial Unicode MS" w:hAnsi="Arial Unicode MS" w:cs="Arial Unicode MS"/>
          <w:bCs/>
        </w:rPr>
      </w:pPr>
    </w:p>
    <w:p w:rsidR="000F7459" w:rsidRPr="00086EC1" w:rsidRDefault="000F7459" w:rsidP="00240741">
      <w:pPr>
        <w:spacing w:before="200" w:after="120"/>
        <w:contextualSpacing/>
        <w:rPr>
          <w:rFonts w:ascii="Arial Unicode MS" w:eastAsia="Arial Unicode MS" w:hAnsi="Arial Unicode MS" w:cs="Arial Unicode MS"/>
          <w:b/>
        </w:rPr>
      </w:pPr>
      <w:r w:rsidRPr="00086EC1">
        <w:rPr>
          <w:rFonts w:ascii="Arial Unicode MS" w:eastAsia="Arial Unicode MS" w:hAnsi="Arial Unicode MS" w:cs="Arial Unicode MS"/>
          <w:b/>
        </w:rPr>
        <w:br w:type="page"/>
      </w:r>
    </w:p>
    <w:p w:rsidR="0083771D" w:rsidRPr="001B546C" w:rsidRDefault="0083771D" w:rsidP="0083771D">
      <w:pPr>
        <w:rPr>
          <w:rStyle w:val="berschrift1Zchn"/>
        </w:rPr>
      </w:pPr>
    </w:p>
    <w:tbl>
      <w:tblPr>
        <w:tblStyle w:val="Tabellenraster1"/>
        <w:tblpPr w:leftFromText="141" w:rightFromText="141" w:horzAnchor="margin" w:tblpY="804"/>
        <w:tblW w:w="13433" w:type="dxa"/>
        <w:tblLayout w:type="fixed"/>
        <w:tblLook w:val="04A0" w:firstRow="1" w:lastRow="0" w:firstColumn="1" w:lastColumn="0" w:noHBand="0" w:noVBand="1"/>
      </w:tblPr>
      <w:tblGrid>
        <w:gridCol w:w="4219"/>
        <w:gridCol w:w="9214"/>
      </w:tblGrid>
      <w:tr w:rsidR="0083771D" w:rsidRPr="0083771D" w:rsidTr="00014615">
        <w:tc>
          <w:tcPr>
            <w:tcW w:w="4219" w:type="dxa"/>
          </w:tcPr>
          <w:p w:rsidR="0083771D" w:rsidRPr="0083771D" w:rsidRDefault="0083771D" w:rsidP="0083771D">
            <w:pPr>
              <w:rPr>
                <w:rFonts w:ascii="Desyrel" w:hAnsi="Desyrel"/>
                <w:b/>
                <w:sz w:val="44"/>
                <w:szCs w:val="30"/>
              </w:rPr>
            </w:pPr>
            <w:r w:rsidRPr="0083771D">
              <w:rPr>
                <w:rFonts w:ascii="Desyrel" w:hAnsi="Desyrel"/>
                <w:b/>
                <w:sz w:val="44"/>
                <w:szCs w:val="30"/>
              </w:rPr>
              <w:t>Station</w:t>
            </w:r>
          </w:p>
        </w:tc>
        <w:tc>
          <w:tcPr>
            <w:tcW w:w="9214" w:type="dxa"/>
          </w:tcPr>
          <w:p w:rsidR="0083771D" w:rsidRPr="0083771D" w:rsidRDefault="0083771D" w:rsidP="0083771D">
            <w:pPr>
              <w:rPr>
                <w:rFonts w:ascii="Desyrel" w:hAnsi="Desyrel"/>
                <w:b/>
                <w:sz w:val="44"/>
                <w:szCs w:val="30"/>
              </w:rPr>
            </w:pPr>
            <w:r w:rsidRPr="0083771D">
              <w:rPr>
                <w:rFonts w:ascii="Desyrel" w:hAnsi="Desyrel"/>
                <w:b/>
                <w:sz w:val="44"/>
                <w:szCs w:val="30"/>
              </w:rPr>
              <w:t>Thema</w:t>
            </w:r>
          </w:p>
        </w:tc>
      </w:tr>
      <w:tr w:rsidR="0083771D" w:rsidRPr="0083771D" w:rsidTr="00014615">
        <w:tc>
          <w:tcPr>
            <w:tcW w:w="4219" w:type="dxa"/>
          </w:tcPr>
          <w:p w:rsidR="0083771D" w:rsidRPr="0083771D" w:rsidRDefault="0083771D" w:rsidP="0083771D">
            <w:pPr>
              <w:rPr>
                <w:rFonts w:ascii="Desyrel" w:hAnsi="Desyrel"/>
                <w:b/>
                <w:sz w:val="48"/>
                <w:szCs w:val="48"/>
              </w:rPr>
            </w:pPr>
            <w:r w:rsidRPr="0083771D">
              <w:rPr>
                <w:rFonts w:ascii="Desyrel" w:hAnsi="Desyrel" w:cstheme="minorBidi"/>
                <w:b/>
                <w:color w:val="948A54" w:themeColor="background2" w:themeShade="80"/>
                <w:sz w:val="48"/>
                <w:szCs w:val="48"/>
              </w:rPr>
              <w:sym w:font="Wingdings" w:char="F08C"/>
            </w:r>
            <w:r w:rsidRPr="0083771D">
              <w:rPr>
                <w:rFonts w:ascii="Desyrel" w:hAnsi="Desyrel" w:cstheme="minorBidi"/>
                <w:b/>
                <w:color w:val="948A54" w:themeColor="background2" w:themeShade="80"/>
                <w:sz w:val="48"/>
                <w:szCs w:val="48"/>
              </w:rPr>
              <w:t xml:space="preserve"> </w:t>
            </w:r>
            <w:r w:rsidRPr="0083771D">
              <w:rPr>
                <w:rFonts w:ascii="Desyrel" w:hAnsi="Desyrel"/>
                <w:b/>
                <w:sz w:val="48"/>
                <w:szCs w:val="48"/>
              </w:rPr>
              <w:t>(Start braun)</w:t>
            </w:r>
          </w:p>
        </w:tc>
        <w:tc>
          <w:tcPr>
            <w:tcW w:w="9214" w:type="dxa"/>
          </w:tcPr>
          <w:p w:rsidR="0083771D" w:rsidRPr="0083771D" w:rsidRDefault="0083771D" w:rsidP="0083771D">
            <w:pPr>
              <w:rPr>
                <w:rFonts w:ascii="Desyrel" w:hAnsi="Desyrel"/>
                <w:sz w:val="48"/>
                <w:szCs w:val="30"/>
              </w:rPr>
            </w:pPr>
            <w:r w:rsidRPr="0083771D">
              <w:rPr>
                <w:rFonts w:ascii="Desyrel" w:hAnsi="Desyrel"/>
                <w:sz w:val="48"/>
                <w:szCs w:val="30"/>
              </w:rPr>
              <w:t xml:space="preserve">Karriereleiter der Hauswirtschaft – Welche Stufe erklimmst du? </w:t>
            </w:r>
          </w:p>
        </w:tc>
      </w:tr>
      <w:tr w:rsidR="0083771D" w:rsidRPr="0083771D" w:rsidTr="00014615">
        <w:tc>
          <w:tcPr>
            <w:tcW w:w="4219" w:type="dxa"/>
          </w:tcPr>
          <w:p w:rsidR="0083771D" w:rsidRPr="0083771D" w:rsidRDefault="0083771D" w:rsidP="0083771D">
            <w:pPr>
              <w:rPr>
                <w:rFonts w:ascii="Desyrel" w:hAnsi="Desyrel"/>
                <w:b/>
                <w:sz w:val="48"/>
                <w:szCs w:val="48"/>
              </w:rPr>
            </w:pPr>
            <w:r w:rsidRPr="0083771D">
              <w:rPr>
                <w:rFonts w:ascii="Desyrel" w:hAnsi="Desyrel" w:cstheme="minorBidi"/>
                <w:b/>
                <w:color w:val="548DD4" w:themeColor="text2" w:themeTint="99"/>
                <w:sz w:val="48"/>
                <w:szCs w:val="48"/>
              </w:rPr>
              <w:sym w:font="Wingdings" w:char="F08D"/>
            </w:r>
            <w:r w:rsidRPr="0083771D">
              <w:rPr>
                <w:rFonts w:ascii="Desyrel" w:hAnsi="Desyrel"/>
                <w:b/>
                <w:sz w:val="48"/>
                <w:szCs w:val="48"/>
              </w:rPr>
              <w:t xml:space="preserve"> (Start blau)</w:t>
            </w:r>
          </w:p>
        </w:tc>
        <w:tc>
          <w:tcPr>
            <w:tcW w:w="9214" w:type="dxa"/>
          </w:tcPr>
          <w:p w:rsidR="0083771D" w:rsidRPr="0083771D" w:rsidRDefault="0083771D" w:rsidP="0083771D">
            <w:pPr>
              <w:rPr>
                <w:rFonts w:ascii="Desyrel" w:hAnsi="Desyrel"/>
                <w:sz w:val="48"/>
                <w:szCs w:val="30"/>
              </w:rPr>
            </w:pPr>
            <w:r w:rsidRPr="0083771D">
              <w:rPr>
                <w:rFonts w:ascii="Desyrel" w:hAnsi="Desyrel"/>
                <w:sz w:val="48"/>
                <w:szCs w:val="30"/>
              </w:rPr>
              <w:t xml:space="preserve">Wäsche fühlen und pflegen –  Erkennst du unterschiedliche Textilien? </w:t>
            </w:r>
          </w:p>
        </w:tc>
      </w:tr>
      <w:tr w:rsidR="0083771D" w:rsidRPr="0083771D" w:rsidTr="00014615">
        <w:tc>
          <w:tcPr>
            <w:tcW w:w="4219" w:type="dxa"/>
          </w:tcPr>
          <w:p w:rsidR="0083771D" w:rsidRPr="0083771D" w:rsidRDefault="0083771D" w:rsidP="0083771D">
            <w:pPr>
              <w:rPr>
                <w:rFonts w:ascii="Desyrel" w:hAnsi="Desyrel"/>
                <w:b/>
                <w:sz w:val="48"/>
                <w:szCs w:val="48"/>
              </w:rPr>
            </w:pPr>
            <w:r w:rsidRPr="0083771D">
              <w:rPr>
                <w:rFonts w:ascii="Desyrel" w:hAnsi="Desyrel" w:cstheme="minorBidi"/>
                <w:b/>
                <w:color w:val="FF99CC"/>
                <w:sz w:val="48"/>
                <w:szCs w:val="48"/>
              </w:rPr>
              <w:sym w:font="Wingdings" w:char="F08E"/>
            </w:r>
            <w:r w:rsidRPr="0083771D">
              <w:rPr>
                <w:rFonts w:ascii="Desyrel" w:hAnsi="Desyrel" w:cstheme="minorBidi"/>
                <w:b/>
                <w:color w:val="FF99CC"/>
                <w:sz w:val="48"/>
                <w:szCs w:val="48"/>
              </w:rPr>
              <w:t xml:space="preserve"> </w:t>
            </w:r>
            <w:r w:rsidRPr="0083771D">
              <w:rPr>
                <w:rFonts w:ascii="Desyrel" w:hAnsi="Desyrel"/>
                <w:b/>
                <w:sz w:val="48"/>
                <w:szCs w:val="48"/>
              </w:rPr>
              <w:t>(Start rosa)</w:t>
            </w:r>
          </w:p>
        </w:tc>
        <w:tc>
          <w:tcPr>
            <w:tcW w:w="9214" w:type="dxa"/>
          </w:tcPr>
          <w:p w:rsidR="0083771D" w:rsidRPr="0083771D" w:rsidRDefault="0083771D" w:rsidP="0083771D">
            <w:pPr>
              <w:rPr>
                <w:rFonts w:ascii="Desyrel" w:hAnsi="Desyrel"/>
                <w:sz w:val="48"/>
                <w:szCs w:val="30"/>
              </w:rPr>
            </w:pPr>
            <w:r w:rsidRPr="0083771D">
              <w:rPr>
                <w:rFonts w:ascii="Desyrel" w:hAnsi="Desyrel"/>
                <w:sz w:val="48"/>
                <w:szCs w:val="30"/>
              </w:rPr>
              <w:t>Hygiene – Wie sauber sind meine Hä</w:t>
            </w:r>
            <w:r w:rsidRPr="0083771D">
              <w:rPr>
                <w:rFonts w:ascii="Desyrel" w:hAnsi="Desyrel"/>
                <w:sz w:val="48"/>
                <w:szCs w:val="30"/>
              </w:rPr>
              <w:t>n</w:t>
            </w:r>
            <w:r w:rsidRPr="0083771D">
              <w:rPr>
                <w:rFonts w:ascii="Desyrel" w:hAnsi="Desyrel"/>
                <w:sz w:val="48"/>
                <w:szCs w:val="30"/>
              </w:rPr>
              <w:t xml:space="preserve">de unter der Schwarzlichtlampe? </w:t>
            </w:r>
          </w:p>
        </w:tc>
      </w:tr>
      <w:tr w:rsidR="0083771D" w:rsidRPr="0083771D" w:rsidTr="00014615">
        <w:tc>
          <w:tcPr>
            <w:tcW w:w="4219" w:type="dxa"/>
          </w:tcPr>
          <w:p w:rsidR="0083771D" w:rsidRPr="0083771D" w:rsidRDefault="0083771D" w:rsidP="0083771D">
            <w:pPr>
              <w:rPr>
                <w:rFonts w:asciiTheme="minorHAnsi" w:hAnsiTheme="minorHAnsi" w:cstheme="minorBidi"/>
                <w:b/>
                <w:sz w:val="48"/>
                <w:szCs w:val="48"/>
              </w:rPr>
            </w:pPr>
            <w:r w:rsidRPr="0083771D">
              <w:rPr>
                <w:rFonts w:ascii="Desyrel" w:hAnsi="Desyrel" w:cstheme="minorBidi"/>
                <w:b/>
                <w:color w:val="7030A0"/>
                <w:sz w:val="48"/>
                <w:szCs w:val="48"/>
              </w:rPr>
              <w:sym w:font="Wingdings" w:char="F08F"/>
            </w:r>
            <w:r w:rsidR="008B428D">
              <w:rPr>
                <w:rFonts w:asciiTheme="minorHAnsi" w:hAnsiTheme="minorHAnsi" w:cstheme="minorBidi"/>
                <w:b/>
                <w:sz w:val="48"/>
                <w:szCs w:val="48"/>
              </w:rPr>
              <w:t xml:space="preserve"> </w:t>
            </w:r>
            <w:r w:rsidRPr="0083771D">
              <w:rPr>
                <w:rFonts w:ascii="Desyrel" w:hAnsi="Desyrel"/>
                <w:b/>
                <w:sz w:val="48"/>
                <w:szCs w:val="48"/>
              </w:rPr>
              <w:t>(Start lila)</w:t>
            </w:r>
          </w:p>
        </w:tc>
        <w:tc>
          <w:tcPr>
            <w:tcW w:w="9214" w:type="dxa"/>
          </w:tcPr>
          <w:p w:rsidR="0083771D" w:rsidRPr="0083771D" w:rsidRDefault="0083771D" w:rsidP="0083771D">
            <w:pPr>
              <w:rPr>
                <w:rFonts w:ascii="Desyrel" w:hAnsi="Desyrel"/>
                <w:sz w:val="48"/>
                <w:szCs w:val="30"/>
              </w:rPr>
            </w:pPr>
            <w:r w:rsidRPr="0083771D">
              <w:rPr>
                <w:rFonts w:ascii="Desyrel" w:hAnsi="Desyrel"/>
                <w:sz w:val="48"/>
                <w:szCs w:val="30"/>
              </w:rPr>
              <w:t xml:space="preserve">Reinigung – Wofür entscheidest du dich? </w:t>
            </w:r>
          </w:p>
        </w:tc>
      </w:tr>
      <w:tr w:rsidR="0083771D" w:rsidRPr="0083771D" w:rsidTr="00014615">
        <w:tc>
          <w:tcPr>
            <w:tcW w:w="4219" w:type="dxa"/>
          </w:tcPr>
          <w:p w:rsidR="0083771D" w:rsidRPr="0083771D" w:rsidRDefault="0083771D" w:rsidP="0083771D">
            <w:pPr>
              <w:rPr>
                <w:rFonts w:ascii="Desyrel" w:hAnsi="Desyrel"/>
                <w:b/>
                <w:sz w:val="48"/>
                <w:szCs w:val="48"/>
              </w:rPr>
            </w:pPr>
            <w:r w:rsidRPr="0083771D">
              <w:rPr>
                <w:rFonts w:ascii="Desyrel" w:hAnsi="Desyrel" w:cstheme="minorBidi"/>
                <w:b/>
                <w:color w:val="E36C0A" w:themeColor="accent6" w:themeShade="BF"/>
                <w:sz w:val="48"/>
                <w:szCs w:val="48"/>
              </w:rPr>
              <w:sym w:font="Wingdings" w:char="F090"/>
            </w:r>
            <w:r w:rsidRPr="0083771D">
              <w:rPr>
                <w:rFonts w:ascii="Desyrel" w:hAnsi="Desyrel"/>
                <w:b/>
                <w:sz w:val="48"/>
                <w:szCs w:val="48"/>
              </w:rPr>
              <w:t xml:space="preserve"> (Start orange)</w:t>
            </w:r>
          </w:p>
        </w:tc>
        <w:tc>
          <w:tcPr>
            <w:tcW w:w="9214" w:type="dxa"/>
          </w:tcPr>
          <w:p w:rsidR="0083771D" w:rsidRPr="0083771D" w:rsidRDefault="0083771D" w:rsidP="0083771D">
            <w:pPr>
              <w:rPr>
                <w:rFonts w:ascii="Desyrel" w:hAnsi="Desyrel"/>
                <w:sz w:val="48"/>
                <w:szCs w:val="30"/>
              </w:rPr>
            </w:pPr>
            <w:r w:rsidRPr="0083771D">
              <w:rPr>
                <w:rFonts w:ascii="Desyrel" w:hAnsi="Desyrel"/>
                <w:sz w:val="48"/>
                <w:szCs w:val="30"/>
              </w:rPr>
              <w:t>Ernährung – Erkennst du die Kräuter</w:t>
            </w:r>
          </w:p>
        </w:tc>
      </w:tr>
    </w:tbl>
    <w:p w:rsidR="0083771D" w:rsidRPr="0083771D" w:rsidRDefault="0083771D" w:rsidP="0083771D">
      <w:pPr>
        <w:rPr>
          <w:rFonts w:ascii="Desyrel" w:hAnsi="Desyrel" w:cstheme="minorBidi"/>
          <w:color w:val="948A54" w:themeColor="background2" w:themeShade="80"/>
          <w:sz w:val="160"/>
          <w:szCs w:val="160"/>
        </w:rPr>
      </w:pPr>
      <w:r w:rsidRPr="0083771D">
        <w:rPr>
          <w:rFonts w:ascii="Desyrel" w:hAnsi="Desyrel" w:cstheme="minorBidi"/>
          <w:color w:val="948A54" w:themeColor="background2" w:themeShade="80"/>
          <w:sz w:val="160"/>
          <w:szCs w:val="160"/>
        </w:rPr>
        <w:br w:type="page"/>
      </w:r>
    </w:p>
    <w:p w:rsidR="0083771D" w:rsidRPr="0083771D" w:rsidRDefault="0083771D" w:rsidP="0083771D">
      <w:pPr>
        <w:jc w:val="center"/>
        <w:rPr>
          <w:rFonts w:ascii="Desyrel" w:hAnsi="Desyrel" w:cstheme="minorBidi"/>
          <w:color w:val="948A54" w:themeColor="background2" w:themeShade="80"/>
          <w:sz w:val="160"/>
          <w:szCs w:val="160"/>
        </w:rPr>
      </w:pPr>
      <w:r w:rsidRPr="0083771D">
        <w:rPr>
          <w:rFonts w:ascii="Desyrel" w:hAnsi="Desyrel" w:cstheme="minorBidi"/>
          <w:color w:val="948A54" w:themeColor="background2" w:themeShade="80"/>
          <w:sz w:val="160"/>
          <w:szCs w:val="160"/>
        </w:rPr>
        <w:lastRenderedPageBreak/>
        <w:sym w:font="Wingdings" w:char="F08C"/>
      </w:r>
    </w:p>
    <w:p w:rsidR="00E53EF6" w:rsidRDefault="0083771D" w:rsidP="0083771D">
      <w:pPr>
        <w:jc w:val="center"/>
        <w:rPr>
          <w:rFonts w:ascii="Desyrel" w:hAnsi="Desyrel" w:cstheme="minorBidi"/>
          <w:b/>
          <w:sz w:val="100"/>
          <w:szCs w:val="100"/>
        </w:rPr>
      </w:pPr>
      <w:r w:rsidRPr="0083771D">
        <w:rPr>
          <w:rFonts w:ascii="Desyrel" w:hAnsi="Desyrel" w:cstheme="minorBidi"/>
          <w:b/>
          <w:sz w:val="100"/>
          <w:szCs w:val="100"/>
        </w:rPr>
        <w:t xml:space="preserve">Karriereleiter der </w:t>
      </w:r>
    </w:p>
    <w:p w:rsidR="0083771D" w:rsidRPr="0083771D" w:rsidRDefault="0083771D" w:rsidP="0083771D">
      <w:pPr>
        <w:jc w:val="center"/>
        <w:rPr>
          <w:rFonts w:ascii="Desyrel" w:hAnsi="Desyrel" w:cstheme="minorBidi"/>
          <w:b/>
          <w:sz w:val="100"/>
          <w:szCs w:val="100"/>
        </w:rPr>
      </w:pPr>
      <w:r w:rsidRPr="0083771D">
        <w:rPr>
          <w:rFonts w:ascii="Desyrel" w:hAnsi="Desyrel" w:cstheme="minorBidi"/>
          <w:b/>
          <w:sz w:val="100"/>
          <w:szCs w:val="100"/>
        </w:rPr>
        <w:t xml:space="preserve">Hauswirtschaft – </w:t>
      </w:r>
    </w:p>
    <w:p w:rsidR="0083771D" w:rsidRPr="0083771D" w:rsidRDefault="0083771D" w:rsidP="0083771D">
      <w:pPr>
        <w:jc w:val="center"/>
        <w:rPr>
          <w:rFonts w:ascii="Desyrel" w:hAnsi="Desyrel" w:cstheme="minorBidi"/>
          <w:sz w:val="160"/>
          <w:szCs w:val="160"/>
        </w:rPr>
      </w:pPr>
      <w:r w:rsidRPr="0083771D">
        <w:rPr>
          <w:rFonts w:ascii="Desyrel" w:hAnsi="Desyrel" w:cstheme="minorBidi"/>
          <w:sz w:val="80"/>
          <w:szCs w:val="80"/>
        </w:rPr>
        <w:t>Welche Stufe erklimmst du? (Weite</w:t>
      </w:r>
      <w:r w:rsidRPr="0083771D">
        <w:rPr>
          <w:rFonts w:ascii="Desyrel" w:hAnsi="Desyrel" w:cstheme="minorBidi"/>
          <w:sz w:val="80"/>
          <w:szCs w:val="80"/>
        </w:rPr>
        <w:t>r</w:t>
      </w:r>
      <w:r w:rsidRPr="0083771D">
        <w:rPr>
          <w:rFonts w:ascii="Desyrel" w:hAnsi="Desyrel" w:cstheme="minorBidi"/>
          <w:sz w:val="80"/>
          <w:szCs w:val="80"/>
        </w:rPr>
        <w:t>bildungsmöglichkeiten)</w:t>
      </w:r>
      <w:r w:rsidRPr="0083771D">
        <w:rPr>
          <w:rFonts w:ascii="Desyrel" w:hAnsi="Desyrel" w:cstheme="minorBidi"/>
          <w:sz w:val="160"/>
          <w:szCs w:val="160"/>
        </w:rPr>
        <w:br w:type="page"/>
      </w:r>
    </w:p>
    <w:p w:rsidR="0083771D" w:rsidRPr="0083771D" w:rsidRDefault="0083771D" w:rsidP="0083771D">
      <w:pPr>
        <w:jc w:val="center"/>
        <w:rPr>
          <w:rFonts w:ascii="Desyrel" w:hAnsi="Desyrel" w:cstheme="minorBidi"/>
          <w:color w:val="548DD4" w:themeColor="text2" w:themeTint="99"/>
          <w:sz w:val="160"/>
          <w:szCs w:val="160"/>
        </w:rPr>
      </w:pPr>
      <w:r w:rsidRPr="0083771D">
        <w:rPr>
          <w:rFonts w:ascii="Desyrel" w:hAnsi="Desyrel" w:cstheme="minorBidi"/>
          <w:color w:val="548DD4" w:themeColor="text2" w:themeTint="99"/>
          <w:sz w:val="160"/>
          <w:szCs w:val="160"/>
        </w:rPr>
        <w:lastRenderedPageBreak/>
        <w:sym w:font="Wingdings" w:char="F08D"/>
      </w:r>
    </w:p>
    <w:p w:rsidR="0083771D" w:rsidRPr="0083771D" w:rsidRDefault="0083771D" w:rsidP="0083771D">
      <w:pPr>
        <w:jc w:val="center"/>
        <w:rPr>
          <w:rFonts w:ascii="Desyrel" w:hAnsi="Desyrel" w:cstheme="minorBidi"/>
          <w:b/>
          <w:sz w:val="100"/>
          <w:szCs w:val="100"/>
        </w:rPr>
      </w:pPr>
      <w:r w:rsidRPr="0083771D">
        <w:rPr>
          <w:rFonts w:ascii="Desyrel" w:hAnsi="Desyrel" w:cstheme="minorBidi"/>
          <w:b/>
          <w:sz w:val="100"/>
          <w:szCs w:val="100"/>
        </w:rPr>
        <w:t>Wäsche fühlen und pflegen –</w:t>
      </w:r>
      <w:r w:rsidR="00240741">
        <w:rPr>
          <w:rFonts w:ascii="Desyrel" w:hAnsi="Desyrel" w:cstheme="minorBidi"/>
          <w:b/>
          <w:sz w:val="100"/>
          <w:szCs w:val="100"/>
        </w:rPr>
        <w:t xml:space="preserve"> </w:t>
      </w:r>
    </w:p>
    <w:p w:rsidR="00086EC1" w:rsidRDefault="0083771D" w:rsidP="0083771D">
      <w:pPr>
        <w:jc w:val="center"/>
        <w:rPr>
          <w:rFonts w:ascii="Desyrel" w:hAnsi="Desyrel" w:cstheme="minorBidi"/>
          <w:sz w:val="80"/>
          <w:szCs w:val="80"/>
        </w:rPr>
      </w:pPr>
      <w:r w:rsidRPr="0083771D">
        <w:rPr>
          <w:rFonts w:ascii="Desyrel" w:hAnsi="Desyrel" w:cstheme="minorBidi"/>
          <w:sz w:val="80"/>
          <w:szCs w:val="80"/>
        </w:rPr>
        <w:t xml:space="preserve">Erkennst du unterschiedliche </w:t>
      </w:r>
    </w:p>
    <w:p w:rsidR="00086EC1" w:rsidRDefault="0083771D" w:rsidP="0083771D">
      <w:pPr>
        <w:jc w:val="center"/>
        <w:rPr>
          <w:rFonts w:ascii="Desyrel" w:hAnsi="Desyrel" w:cstheme="minorBidi"/>
          <w:sz w:val="80"/>
          <w:szCs w:val="80"/>
        </w:rPr>
      </w:pPr>
      <w:r w:rsidRPr="0083771D">
        <w:rPr>
          <w:rFonts w:ascii="Desyrel" w:hAnsi="Desyrel" w:cstheme="minorBidi"/>
          <w:sz w:val="80"/>
          <w:szCs w:val="80"/>
        </w:rPr>
        <w:t xml:space="preserve">Textilien? </w:t>
      </w:r>
    </w:p>
    <w:p w:rsidR="0083771D" w:rsidRPr="0083771D" w:rsidRDefault="0083771D" w:rsidP="00086EC1">
      <w:pPr>
        <w:jc w:val="center"/>
        <w:rPr>
          <w:rFonts w:ascii="Desyrel" w:hAnsi="Desyrel" w:cstheme="minorBidi"/>
          <w:sz w:val="80"/>
          <w:szCs w:val="80"/>
        </w:rPr>
      </w:pPr>
      <w:r w:rsidRPr="0083771D">
        <w:rPr>
          <w:rFonts w:ascii="Desyrel" w:hAnsi="Desyrel" w:cstheme="minorBidi"/>
          <w:sz w:val="80"/>
          <w:szCs w:val="80"/>
        </w:rPr>
        <w:t>(Textilien erfühlen und Waschanle</w:t>
      </w:r>
      <w:r w:rsidRPr="0083771D">
        <w:rPr>
          <w:rFonts w:ascii="Desyrel" w:hAnsi="Desyrel" w:cstheme="minorBidi"/>
          <w:sz w:val="80"/>
          <w:szCs w:val="80"/>
        </w:rPr>
        <w:t>i</w:t>
      </w:r>
      <w:r w:rsidRPr="0083771D">
        <w:rPr>
          <w:rFonts w:ascii="Desyrel" w:hAnsi="Desyrel" w:cstheme="minorBidi"/>
          <w:sz w:val="80"/>
          <w:szCs w:val="80"/>
        </w:rPr>
        <w:t>tungen zuordnen)</w:t>
      </w:r>
    </w:p>
    <w:p w:rsidR="0083771D" w:rsidRPr="0083771D" w:rsidRDefault="0083771D" w:rsidP="0083771D">
      <w:pPr>
        <w:jc w:val="center"/>
        <w:rPr>
          <w:rFonts w:ascii="Desyrel" w:hAnsi="Desyrel" w:cstheme="minorBidi"/>
          <w:color w:val="FF99CC"/>
          <w:sz w:val="160"/>
          <w:szCs w:val="160"/>
        </w:rPr>
      </w:pPr>
      <w:r w:rsidRPr="0083771D">
        <w:rPr>
          <w:rFonts w:ascii="Desyrel" w:hAnsi="Desyrel" w:cstheme="minorBidi"/>
          <w:color w:val="FF99CC"/>
          <w:sz w:val="160"/>
          <w:szCs w:val="160"/>
        </w:rPr>
        <w:lastRenderedPageBreak/>
        <w:sym w:font="Wingdings" w:char="F08E"/>
      </w:r>
    </w:p>
    <w:p w:rsidR="0083771D" w:rsidRPr="0083771D" w:rsidRDefault="0083771D" w:rsidP="0083771D">
      <w:pPr>
        <w:jc w:val="center"/>
        <w:rPr>
          <w:rFonts w:ascii="Desyrel" w:hAnsi="Desyrel" w:cstheme="minorBidi"/>
          <w:b/>
          <w:sz w:val="100"/>
          <w:szCs w:val="100"/>
        </w:rPr>
      </w:pPr>
      <w:r w:rsidRPr="0083771D">
        <w:rPr>
          <w:rFonts w:ascii="Desyrel" w:hAnsi="Desyrel" w:cstheme="minorBidi"/>
          <w:b/>
          <w:sz w:val="100"/>
          <w:szCs w:val="100"/>
        </w:rPr>
        <w:t xml:space="preserve">Hygiene – </w:t>
      </w:r>
    </w:p>
    <w:p w:rsidR="00086EC1" w:rsidRDefault="0083771D" w:rsidP="0083771D">
      <w:pPr>
        <w:jc w:val="center"/>
        <w:rPr>
          <w:rFonts w:ascii="Desyrel" w:hAnsi="Desyrel" w:cstheme="minorBidi"/>
          <w:sz w:val="80"/>
          <w:szCs w:val="80"/>
        </w:rPr>
      </w:pPr>
      <w:r w:rsidRPr="0083771D">
        <w:rPr>
          <w:rFonts w:ascii="Desyrel" w:hAnsi="Desyrel" w:cstheme="minorBidi"/>
          <w:sz w:val="80"/>
          <w:szCs w:val="80"/>
        </w:rPr>
        <w:t xml:space="preserve">Wie sauber sind meine Hände unter der Schwarzlichtlampe? </w:t>
      </w:r>
    </w:p>
    <w:p w:rsidR="0083771D" w:rsidRPr="0083771D" w:rsidRDefault="0083771D" w:rsidP="0083771D">
      <w:pPr>
        <w:jc w:val="center"/>
        <w:rPr>
          <w:rFonts w:ascii="Desyrel" w:hAnsi="Desyrel" w:cstheme="minorBidi"/>
          <w:sz w:val="160"/>
          <w:szCs w:val="160"/>
        </w:rPr>
      </w:pPr>
      <w:r w:rsidRPr="0083771D">
        <w:rPr>
          <w:rFonts w:ascii="Desyrel" w:hAnsi="Desyrel" w:cstheme="minorBidi"/>
          <w:sz w:val="80"/>
          <w:szCs w:val="80"/>
        </w:rPr>
        <w:t>(Händehygiene)</w:t>
      </w:r>
      <w:r w:rsidRPr="0083771D">
        <w:rPr>
          <w:rFonts w:ascii="Desyrel" w:hAnsi="Desyrel" w:cstheme="minorBidi"/>
          <w:sz w:val="160"/>
          <w:szCs w:val="160"/>
        </w:rPr>
        <w:br w:type="page"/>
      </w:r>
    </w:p>
    <w:p w:rsidR="0083771D" w:rsidRPr="0083771D" w:rsidRDefault="0083771D" w:rsidP="0083771D">
      <w:pPr>
        <w:jc w:val="center"/>
        <w:rPr>
          <w:rFonts w:ascii="Desyrel" w:hAnsi="Desyrel" w:cstheme="minorBidi"/>
          <w:color w:val="7030A0"/>
          <w:sz w:val="160"/>
          <w:szCs w:val="160"/>
        </w:rPr>
      </w:pPr>
      <w:r w:rsidRPr="0083771D">
        <w:rPr>
          <w:rFonts w:ascii="Desyrel" w:hAnsi="Desyrel" w:cstheme="minorBidi"/>
          <w:color w:val="7030A0"/>
          <w:sz w:val="160"/>
          <w:szCs w:val="160"/>
        </w:rPr>
        <w:lastRenderedPageBreak/>
        <w:sym w:font="Wingdings" w:char="F08F"/>
      </w:r>
    </w:p>
    <w:p w:rsidR="0083771D" w:rsidRPr="0083771D" w:rsidRDefault="0083771D" w:rsidP="0083771D">
      <w:pPr>
        <w:jc w:val="center"/>
        <w:rPr>
          <w:rFonts w:ascii="Desyrel" w:hAnsi="Desyrel" w:cstheme="minorBidi"/>
          <w:b/>
          <w:sz w:val="100"/>
          <w:szCs w:val="100"/>
        </w:rPr>
      </w:pPr>
      <w:r w:rsidRPr="0083771D">
        <w:rPr>
          <w:rFonts w:ascii="Desyrel" w:hAnsi="Desyrel" w:cstheme="minorBidi"/>
          <w:b/>
          <w:sz w:val="100"/>
          <w:szCs w:val="100"/>
        </w:rPr>
        <w:t xml:space="preserve">Reinigung: </w:t>
      </w:r>
      <w:proofErr w:type="spellStart"/>
      <w:r w:rsidRPr="0083771D">
        <w:rPr>
          <w:rFonts w:ascii="Desyrel" w:hAnsi="Desyrel" w:cstheme="minorBidi"/>
          <w:b/>
          <w:sz w:val="100"/>
          <w:szCs w:val="100"/>
        </w:rPr>
        <w:t>Sinnersche</w:t>
      </w:r>
      <w:r w:rsidR="001E6AA8">
        <w:rPr>
          <w:rFonts w:ascii="Desyrel" w:hAnsi="Desyrel" w:cstheme="minorBidi"/>
          <w:b/>
          <w:sz w:val="100"/>
          <w:szCs w:val="100"/>
        </w:rPr>
        <w:t>r</w:t>
      </w:r>
      <w:proofErr w:type="spellEnd"/>
      <w:r w:rsidRPr="0083771D">
        <w:rPr>
          <w:rFonts w:ascii="Desyrel" w:hAnsi="Desyrel" w:cstheme="minorBidi"/>
          <w:b/>
          <w:sz w:val="100"/>
          <w:szCs w:val="100"/>
        </w:rPr>
        <w:t xml:space="preserve"> Kreis </w:t>
      </w:r>
    </w:p>
    <w:p w:rsidR="0083771D" w:rsidRPr="0083771D" w:rsidRDefault="0083771D" w:rsidP="0083771D">
      <w:pPr>
        <w:jc w:val="center"/>
        <w:rPr>
          <w:rFonts w:ascii="Desyrel" w:hAnsi="Desyrel" w:cstheme="minorBidi"/>
          <w:sz w:val="80"/>
          <w:szCs w:val="80"/>
        </w:rPr>
      </w:pPr>
      <w:r w:rsidRPr="0083771D">
        <w:rPr>
          <w:rFonts w:ascii="Desyrel" w:hAnsi="Desyrel" w:cstheme="minorBidi"/>
          <w:sz w:val="80"/>
          <w:szCs w:val="80"/>
        </w:rPr>
        <w:t>Wofür entscheidest du dich?</w:t>
      </w:r>
    </w:p>
    <w:p w:rsidR="0083771D" w:rsidRPr="0083771D" w:rsidRDefault="0083771D" w:rsidP="0083771D">
      <w:pPr>
        <w:jc w:val="center"/>
        <w:rPr>
          <w:rFonts w:ascii="Desyrel" w:hAnsi="Desyrel" w:cstheme="minorBidi"/>
          <w:sz w:val="160"/>
          <w:szCs w:val="160"/>
        </w:rPr>
      </w:pPr>
      <w:r w:rsidRPr="0083771D">
        <w:rPr>
          <w:rFonts w:ascii="Desyrel" w:hAnsi="Desyrel" w:cstheme="minorBidi"/>
          <w:sz w:val="80"/>
          <w:szCs w:val="80"/>
        </w:rPr>
        <w:t>(Reinigung)</w:t>
      </w:r>
      <w:r w:rsidRPr="0083771D">
        <w:rPr>
          <w:rFonts w:ascii="Desyrel" w:hAnsi="Desyrel" w:cstheme="minorBidi"/>
          <w:sz w:val="160"/>
          <w:szCs w:val="160"/>
        </w:rPr>
        <w:br w:type="page"/>
      </w:r>
    </w:p>
    <w:p w:rsidR="0083771D" w:rsidRPr="0083771D" w:rsidRDefault="0083771D" w:rsidP="0083771D">
      <w:pPr>
        <w:jc w:val="center"/>
        <w:rPr>
          <w:rFonts w:ascii="Desyrel" w:hAnsi="Desyrel" w:cstheme="minorBidi"/>
          <w:color w:val="E36C0A" w:themeColor="accent6" w:themeShade="BF"/>
          <w:sz w:val="160"/>
          <w:szCs w:val="160"/>
        </w:rPr>
      </w:pPr>
      <w:r w:rsidRPr="0083771D">
        <w:rPr>
          <w:rFonts w:ascii="Desyrel" w:hAnsi="Desyrel" w:cstheme="minorBidi"/>
          <w:color w:val="E36C0A" w:themeColor="accent6" w:themeShade="BF"/>
          <w:sz w:val="160"/>
          <w:szCs w:val="160"/>
        </w:rPr>
        <w:lastRenderedPageBreak/>
        <w:sym w:font="Wingdings" w:char="F090"/>
      </w:r>
    </w:p>
    <w:p w:rsidR="0083771D" w:rsidRPr="0083771D" w:rsidRDefault="0083771D" w:rsidP="0083771D">
      <w:pPr>
        <w:jc w:val="center"/>
        <w:rPr>
          <w:rFonts w:ascii="Desyrel" w:hAnsi="Desyrel" w:cstheme="minorBidi"/>
          <w:b/>
          <w:sz w:val="100"/>
          <w:szCs w:val="100"/>
        </w:rPr>
      </w:pPr>
      <w:r w:rsidRPr="0083771D">
        <w:rPr>
          <w:rFonts w:ascii="Desyrel" w:hAnsi="Desyrel" w:cstheme="minorBidi"/>
          <w:b/>
          <w:sz w:val="100"/>
          <w:szCs w:val="100"/>
        </w:rPr>
        <w:t xml:space="preserve">Ernährung - gesund gewürzt </w:t>
      </w:r>
    </w:p>
    <w:p w:rsidR="0083771D" w:rsidRPr="0083771D" w:rsidRDefault="0083771D" w:rsidP="0083771D">
      <w:pPr>
        <w:tabs>
          <w:tab w:val="center" w:pos="7143"/>
          <w:tab w:val="left" w:pos="13184"/>
        </w:tabs>
        <w:rPr>
          <w:rFonts w:ascii="Desyrel" w:hAnsi="Desyrel" w:cstheme="minorBidi"/>
          <w:sz w:val="80"/>
          <w:szCs w:val="80"/>
        </w:rPr>
      </w:pPr>
      <w:r w:rsidRPr="0083771D">
        <w:rPr>
          <w:rFonts w:ascii="Desyrel" w:hAnsi="Desyrel" w:cstheme="minorBidi"/>
          <w:sz w:val="160"/>
          <w:szCs w:val="160"/>
        </w:rPr>
        <w:tab/>
      </w:r>
      <w:r w:rsidRPr="0083771D">
        <w:rPr>
          <w:rFonts w:ascii="Desyrel" w:hAnsi="Desyrel" w:cstheme="minorBidi"/>
          <w:sz w:val="80"/>
          <w:szCs w:val="80"/>
        </w:rPr>
        <w:t>Erkennst du die Kräuter?</w:t>
      </w:r>
    </w:p>
    <w:p w:rsidR="0083771D" w:rsidRPr="0083771D" w:rsidRDefault="00E61ED6" w:rsidP="0083771D">
      <w:pPr>
        <w:rPr>
          <w:sz w:val="24"/>
        </w:rPr>
        <w:sectPr w:rsidR="0083771D" w:rsidRPr="0083771D" w:rsidSect="007F3D92">
          <w:headerReference w:type="default" r:id="rId54"/>
          <w:footerReference w:type="default" r:id="rId55"/>
          <w:pgSz w:w="16838" w:h="11906" w:orient="landscape"/>
          <w:pgMar w:top="2694" w:right="1247" w:bottom="709" w:left="1247" w:header="708" w:footer="708" w:gutter="0"/>
          <w:cols w:space="708"/>
          <w:docGrid w:linePitch="360"/>
        </w:sectPr>
      </w:pPr>
      <w:r>
        <w:rPr>
          <w:sz w:val="24"/>
        </w:rPr>
        <w:br w:type="page"/>
      </w:r>
    </w:p>
    <w:p w:rsidR="008D27EC" w:rsidRDefault="008D27EC">
      <w:pPr>
        <w:rPr>
          <w:rFonts w:ascii="Desyrel" w:hAnsi="Desyrel"/>
          <w:b/>
          <w:color w:val="E36C0A" w:themeColor="accent6" w:themeShade="BF"/>
          <w:sz w:val="1000"/>
          <w:szCs w:val="1000"/>
        </w:rPr>
      </w:pPr>
      <w:r w:rsidRPr="006554B1">
        <w:rPr>
          <w:rFonts w:ascii="Desyrel" w:hAnsi="Desyrel"/>
          <w:b/>
          <w:noProof/>
          <w:color w:val="948A54" w:themeColor="background2" w:themeShade="80"/>
          <w:sz w:val="1000"/>
          <w:szCs w:val="100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CE8CC8" wp14:editId="31FBD995">
                <wp:simplePos x="0" y="0"/>
                <wp:positionH relativeFrom="column">
                  <wp:posOffset>-3653790</wp:posOffset>
                </wp:positionH>
                <wp:positionV relativeFrom="paragraph">
                  <wp:posOffset>4349115</wp:posOffset>
                </wp:positionV>
                <wp:extent cx="5283835" cy="59429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835" cy="5942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7ECA" w:rsidRPr="00372571" w:rsidRDefault="00B47ECA" w:rsidP="006554B1">
                            <w:pPr>
                              <w:contextualSpacing/>
                              <w:jc w:val="right"/>
                              <w:rPr>
                                <w:rFonts w:ascii="Desyrel" w:hAnsi="Desyrel"/>
                                <w:b/>
                                <w:sz w:val="1000"/>
                                <w:szCs w:val="1000"/>
                              </w:rPr>
                            </w:pPr>
                            <w:r w:rsidRPr="00372571">
                              <w:rPr>
                                <w:rFonts w:ascii="Desyrel" w:hAnsi="Desyrel"/>
                                <w:b/>
                                <w:color w:val="548DD4" w:themeColor="text2" w:themeTint="99"/>
                                <w:sz w:val="1000"/>
                                <w:szCs w:val="1000"/>
                              </w:rPr>
                              <w:sym w:font="Wingdings" w:char="F08D"/>
                            </w:r>
                          </w:p>
                          <w:p w:rsidR="00B47ECA" w:rsidRPr="00372571" w:rsidRDefault="00B47ECA" w:rsidP="006554B1">
                            <w:pPr>
                              <w:rPr>
                                <w:sz w:val="1000"/>
                                <w:szCs w:val="1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34" type="#_x0000_t202" style="position:absolute;margin-left:-287.7pt;margin-top:342.45pt;width:416.05pt;height:467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" filled="f" stroked="f" strokeweight=".5pt">
                <v:textbox>
                  <w:txbxContent>
                    <w:p w:rsidR="00B47ECA" w:rsidRPr="00372571" w:rsidRDefault="00B47ECA" w:rsidP="006554B1">
                      <w:pPr>
                        <w:contextualSpacing/>
                        <w:jc w:val="right"/>
                        <w:rPr>
                          <w:rFonts w:ascii="Desyrel" w:hAnsi="Desyrel"/>
                          <w:b/>
                          <w:sz w:val="1000"/>
                          <w:szCs w:val="1000"/>
                        </w:rPr>
                      </w:pPr>
                      <w:r w:rsidRPr="00372571">
                        <w:rPr>
                          <w:rFonts w:ascii="Desyrel" w:hAnsi="Desyrel"/>
                          <w:b/>
                          <w:color w:val="548DD4" w:themeColor="text2" w:themeTint="99"/>
                          <w:sz w:val="1000"/>
                          <w:szCs w:val="1000"/>
                        </w:rPr>
                        <w:sym w:font="Wingdings" w:char="F08D"/>
                      </w:r>
                    </w:p>
                    <w:p w:rsidR="00B47ECA" w:rsidRPr="00372571" w:rsidRDefault="00B47ECA" w:rsidP="006554B1">
                      <w:pPr>
                        <w:rPr>
                          <w:sz w:val="1000"/>
                          <w:szCs w:val="1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Desyrel" w:hAnsi="Desyrel"/>
          <w:b/>
          <w:noProof/>
          <w:color w:val="948A54" w:themeColor="background2" w:themeShade="80"/>
          <w:sz w:val="1000"/>
          <w:szCs w:val="1000"/>
          <w:lang w:eastAsia="de-D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D6FC87" wp14:editId="43A280E3">
                <wp:simplePos x="0" y="0"/>
                <wp:positionH relativeFrom="column">
                  <wp:posOffset>-506730</wp:posOffset>
                </wp:positionH>
                <wp:positionV relativeFrom="paragraph">
                  <wp:posOffset>-513080</wp:posOffset>
                </wp:positionV>
                <wp:extent cx="5314950" cy="6010275"/>
                <wp:effectExtent l="0" t="0" r="0" b="0"/>
                <wp:wrapSquare wrapText="bothSides"/>
                <wp:docPr id="81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6010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ECA" w:rsidRPr="006554B1" w:rsidRDefault="00B47ECA" w:rsidP="008D27EC">
                            <w:pPr>
                              <w:contextualSpacing/>
                              <w:rPr>
                                <w:sz w:val="1000"/>
                                <w:szCs w:val="1000"/>
                              </w:rPr>
                            </w:pPr>
                            <w:r w:rsidRPr="006554B1">
                              <w:rPr>
                                <w:rFonts w:ascii="Desyrel" w:hAnsi="Desyrel"/>
                                <w:b/>
                                <w:color w:val="948A54" w:themeColor="background2" w:themeShade="80"/>
                                <w:sz w:val="1000"/>
                                <w:szCs w:val="1000"/>
                              </w:rPr>
                              <w:sym w:font="Wingdings" w:char="F08C"/>
                            </w:r>
                          </w:p>
                          <w:p w:rsidR="00B47ECA" w:rsidRDefault="00B47ECA" w:rsidP="008D27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1" o:spid="_x0000_s1035" type="#_x0000_t202" style="position:absolute;margin-left:-39.9pt;margin-top:-40.4pt;width:418.5pt;height:47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" filled="f" stroked="f" strokeweight=".5pt">
                <v:textbox>
                  <w:txbxContent>
                    <w:p w:rsidR="00B47ECA" w:rsidRPr="006554B1" w:rsidRDefault="00B47ECA" w:rsidP="008D27EC">
                      <w:pPr>
                        <w:contextualSpacing/>
                        <w:rPr>
                          <w:sz w:val="1000"/>
                          <w:szCs w:val="1000"/>
                        </w:rPr>
                      </w:pPr>
                      <w:r w:rsidRPr="006554B1">
                        <w:rPr>
                          <w:rFonts w:ascii="Desyrel" w:hAnsi="Desyrel"/>
                          <w:b/>
                          <w:color w:val="948A54" w:themeColor="background2" w:themeShade="80"/>
                          <w:sz w:val="1000"/>
                          <w:szCs w:val="1000"/>
                        </w:rPr>
                        <w:sym w:font="Wingdings" w:char="F08C"/>
                      </w:r>
                    </w:p>
                    <w:p w:rsidR="00B47ECA" w:rsidRDefault="00B47ECA" w:rsidP="008D27EC"/>
                  </w:txbxContent>
                </v:textbox>
                <w10:wrap type="square"/>
              </v:shape>
            </w:pict>
          </mc:Fallback>
        </mc:AlternateContent>
      </w:r>
    </w:p>
    <w:p w:rsidR="008D27EC" w:rsidRDefault="00231598">
      <w:pPr>
        <w:rPr>
          <w:rFonts w:ascii="Desyrel" w:hAnsi="Desyrel"/>
          <w:b/>
          <w:color w:val="E36C0A" w:themeColor="accent6" w:themeShade="BF"/>
          <w:sz w:val="1000"/>
          <w:szCs w:val="1000"/>
        </w:rPr>
      </w:pPr>
      <w:r>
        <w:rPr>
          <w:rFonts w:ascii="Desyrel" w:hAnsi="Desyrel"/>
          <w:b/>
          <w:noProof/>
          <w:color w:val="948A54" w:themeColor="background2" w:themeShade="80"/>
          <w:sz w:val="1000"/>
          <w:szCs w:val="1000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C3766FF" wp14:editId="04771903">
                <wp:simplePos x="0" y="0"/>
                <wp:positionH relativeFrom="column">
                  <wp:posOffset>1053465</wp:posOffset>
                </wp:positionH>
                <wp:positionV relativeFrom="paragraph">
                  <wp:posOffset>4366895</wp:posOffset>
                </wp:positionV>
                <wp:extent cx="5871210" cy="5895340"/>
                <wp:effectExtent l="0" t="0" r="0" b="0"/>
                <wp:wrapTight wrapText="bothSides">
                  <wp:wrapPolygon edited="0">
                    <wp:start x="210" y="0"/>
                    <wp:lineTo x="210" y="21498"/>
                    <wp:lineTo x="21376" y="21498"/>
                    <wp:lineTo x="21376" y="0"/>
                    <wp:lineTo x="210" y="0"/>
                  </wp:wrapPolygon>
                </wp:wrapTight>
                <wp:docPr id="84" name="Textfeld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1210" cy="5895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ECA" w:rsidRPr="00231598" w:rsidRDefault="00B47ECA" w:rsidP="00231598">
                            <w:pPr>
                              <w:jc w:val="center"/>
                              <w:rPr>
                                <w:rFonts w:ascii="Desyrel" w:hAnsi="Desyrel" w:cstheme="minorBidi"/>
                                <w:color w:val="7030A0"/>
                                <w:sz w:val="1000"/>
                                <w:szCs w:val="1000"/>
                              </w:rPr>
                            </w:pPr>
                            <w:r w:rsidRPr="00231598">
                              <w:rPr>
                                <w:rFonts w:ascii="Desyrel" w:hAnsi="Desyrel" w:cstheme="minorBidi"/>
                                <w:color w:val="7030A0"/>
                                <w:sz w:val="1000"/>
                                <w:szCs w:val="1000"/>
                              </w:rPr>
                              <w:sym w:font="Wingdings" w:char="F08F"/>
                            </w:r>
                          </w:p>
                          <w:p w:rsidR="00B47ECA" w:rsidRDefault="00B47E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4" o:spid="_x0000_s1036" type="#_x0000_t202" style="position:absolute;margin-left:82.95pt;margin-top:343.85pt;width:462.3pt;height:464.2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" filled="f" stroked="f" strokeweight=".5pt">
                <v:textbox>
                  <w:txbxContent>
                    <w:p w:rsidR="00B47ECA" w:rsidRPr="00231598" w:rsidRDefault="00B47ECA" w:rsidP="00231598">
                      <w:pPr>
                        <w:jc w:val="center"/>
                        <w:rPr>
                          <w:rFonts w:ascii="Desyrel" w:hAnsi="Desyrel" w:cstheme="minorBidi"/>
                          <w:color w:val="7030A0"/>
                          <w:sz w:val="1000"/>
                          <w:szCs w:val="1000"/>
                        </w:rPr>
                      </w:pPr>
                      <w:r w:rsidRPr="00231598">
                        <w:rPr>
                          <w:rFonts w:ascii="Desyrel" w:hAnsi="Desyrel" w:cstheme="minorBidi"/>
                          <w:color w:val="7030A0"/>
                          <w:sz w:val="1000"/>
                          <w:szCs w:val="1000"/>
                        </w:rPr>
                        <w:sym w:font="Wingdings" w:char="F08F"/>
                      </w:r>
                    </w:p>
                    <w:p w:rsidR="00B47ECA" w:rsidRDefault="00B47ECA"/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Desyrel" w:hAnsi="Desyrel"/>
          <w:b/>
          <w:noProof/>
          <w:color w:val="948A54" w:themeColor="background2" w:themeShade="80"/>
          <w:sz w:val="1000"/>
          <w:szCs w:val="1000"/>
          <w:lang w:eastAsia="de-DE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807296E" wp14:editId="75CD5AA4">
                <wp:simplePos x="0" y="0"/>
                <wp:positionH relativeFrom="column">
                  <wp:posOffset>-366395</wp:posOffset>
                </wp:positionH>
                <wp:positionV relativeFrom="paragraph">
                  <wp:posOffset>-160655</wp:posOffset>
                </wp:positionV>
                <wp:extent cx="5782945" cy="6111875"/>
                <wp:effectExtent l="0" t="0" r="0" b="3175"/>
                <wp:wrapTight wrapText="bothSides">
                  <wp:wrapPolygon edited="0">
                    <wp:start x="213" y="0"/>
                    <wp:lineTo x="213" y="21544"/>
                    <wp:lineTo x="21346" y="21544"/>
                    <wp:lineTo x="21346" y="0"/>
                    <wp:lineTo x="213" y="0"/>
                  </wp:wrapPolygon>
                </wp:wrapTight>
                <wp:docPr id="83" name="Textfeld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6111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ECA" w:rsidRPr="006554B1" w:rsidRDefault="00B47ECA" w:rsidP="008D27EC">
                            <w:pPr>
                              <w:contextualSpacing/>
                              <w:jc w:val="center"/>
                              <w:rPr>
                                <w:sz w:val="1000"/>
                                <w:szCs w:val="1000"/>
                              </w:rPr>
                            </w:pPr>
                            <w:r w:rsidRPr="006554B1">
                              <w:rPr>
                                <w:rFonts w:ascii="Desyrel" w:hAnsi="Desyrel"/>
                                <w:b/>
                                <w:color w:val="FF99CC"/>
                                <w:sz w:val="1000"/>
                                <w:szCs w:val="1000"/>
                              </w:rPr>
                              <w:sym w:font="Wingdings" w:char="F08E"/>
                            </w:r>
                          </w:p>
                          <w:p w:rsidR="00B47ECA" w:rsidRDefault="00B47E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83" o:spid="_x0000_s1037" type="#_x0000_t202" style="position:absolute;margin-left:-28.85pt;margin-top:-12.65pt;width:455.35pt;height:481.2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" filled="f" stroked="f" strokeweight=".5pt">
                <v:textbox>
                  <w:txbxContent>
                    <w:p w:rsidR="00B47ECA" w:rsidRPr="006554B1" w:rsidRDefault="00B47ECA" w:rsidP="008D27EC">
                      <w:pPr>
                        <w:contextualSpacing/>
                        <w:jc w:val="center"/>
                        <w:rPr>
                          <w:sz w:val="1000"/>
                          <w:szCs w:val="1000"/>
                        </w:rPr>
                      </w:pPr>
                      <w:r w:rsidRPr="006554B1">
                        <w:rPr>
                          <w:rFonts w:ascii="Desyrel" w:hAnsi="Desyrel"/>
                          <w:b/>
                          <w:color w:val="FF99CC"/>
                          <w:sz w:val="1000"/>
                          <w:szCs w:val="1000"/>
                        </w:rPr>
                        <w:sym w:font="Wingdings" w:char="F08E"/>
                      </w:r>
                    </w:p>
                    <w:p w:rsidR="00B47ECA" w:rsidRDefault="00B47ECA"/>
                  </w:txbxContent>
                </v:textbox>
                <w10:wrap type="tight"/>
              </v:shape>
            </w:pict>
          </mc:Fallback>
        </mc:AlternateContent>
      </w:r>
      <w:r w:rsidR="008D27EC">
        <w:rPr>
          <w:rFonts w:ascii="Desyrel" w:hAnsi="Desyrel"/>
          <w:b/>
          <w:color w:val="E36C0A" w:themeColor="accent6" w:themeShade="BF"/>
          <w:sz w:val="1000"/>
          <w:szCs w:val="1000"/>
        </w:rPr>
        <w:br w:type="page"/>
      </w:r>
    </w:p>
    <w:p w:rsidR="008B428D" w:rsidRDefault="006554B1" w:rsidP="006554B1">
      <w:pPr>
        <w:contextualSpacing/>
        <w:jc w:val="center"/>
        <w:rPr>
          <w:rFonts w:ascii="Desyrel" w:hAnsi="Desyrel"/>
          <w:b/>
          <w:color w:val="E36C0A" w:themeColor="accent6" w:themeShade="BF"/>
          <w:sz w:val="1000"/>
          <w:szCs w:val="1000"/>
        </w:rPr>
        <w:sectPr w:rsidR="008B428D" w:rsidSect="007F3D92">
          <w:headerReference w:type="default" r:id="rId56"/>
          <w:footerReference w:type="default" r:id="rId57"/>
          <w:pgSz w:w="11906" w:h="16838"/>
          <w:pgMar w:top="0" w:right="1247" w:bottom="1134" w:left="1247" w:header="0" w:footer="708" w:gutter="0"/>
          <w:cols w:space="708"/>
          <w:docGrid w:linePitch="360"/>
        </w:sectPr>
      </w:pPr>
      <w:r w:rsidRPr="006554B1">
        <w:rPr>
          <w:rFonts w:ascii="Desyrel" w:hAnsi="Desyrel"/>
          <w:b/>
          <w:color w:val="E36C0A" w:themeColor="accent6" w:themeShade="BF"/>
          <w:sz w:val="1000"/>
          <w:szCs w:val="1000"/>
        </w:rPr>
        <w:lastRenderedPageBreak/>
        <w:sym w:font="Wingdings" w:char="F090"/>
      </w:r>
    </w:p>
    <w:tbl>
      <w:tblPr>
        <w:tblW w:w="70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040"/>
      </w:tblGrid>
      <w:tr w:rsidR="008D1E2F" w:rsidRPr="008D1E2F" w:rsidTr="008D1E2F">
        <w:trPr>
          <w:trHeight w:val="1818"/>
        </w:trPr>
        <w:tc>
          <w:tcPr>
            <w:tcW w:w="7040" w:type="dxa"/>
            <w:tcBorders>
              <w:top w:val="single" w:sz="36" w:space="0" w:color="262626"/>
              <w:left w:val="single" w:sz="36" w:space="0" w:color="262626"/>
              <w:bottom w:val="single" w:sz="36" w:space="0" w:color="262626"/>
              <w:right w:val="single" w:sz="36" w:space="0" w:color="26262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240741" w:rsidRDefault="008D1E2F" w:rsidP="008D1E2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eastAsia="de-DE"/>
              </w:rPr>
            </w:pPr>
            <w:r w:rsidRPr="00240741">
              <w:rPr>
                <w:rFonts w:asciiTheme="minorHAnsi" w:hAnsiTheme="minorHAnsi" w:cstheme="minorHAnsi"/>
                <w:b/>
                <w:bCs/>
                <w:color w:val="FF0000"/>
                <w:kern w:val="24"/>
                <w:sz w:val="108"/>
                <w:szCs w:val="108"/>
                <w:lang w:eastAsia="de-DE"/>
              </w:rPr>
              <w:lastRenderedPageBreak/>
              <w:t>Temperatur</w:t>
            </w:r>
          </w:p>
        </w:tc>
      </w:tr>
      <w:tr w:rsidR="008D1E2F" w:rsidRPr="008D1E2F" w:rsidTr="008D1E2F">
        <w:trPr>
          <w:trHeight w:val="283"/>
        </w:trPr>
        <w:tc>
          <w:tcPr>
            <w:tcW w:w="7040" w:type="dxa"/>
            <w:tcBorders>
              <w:top w:val="single" w:sz="36" w:space="0" w:color="262626"/>
              <w:left w:val="nil"/>
              <w:bottom w:val="single" w:sz="36" w:space="0" w:color="262626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8D1E2F" w:rsidRDefault="008D1E2F" w:rsidP="008D1E2F">
            <w:pPr>
              <w:rPr>
                <w:rFonts w:eastAsia="Times New Roman"/>
                <w:sz w:val="20"/>
                <w:szCs w:val="20"/>
                <w:lang w:eastAsia="de-DE"/>
              </w:rPr>
            </w:pPr>
          </w:p>
        </w:tc>
      </w:tr>
      <w:tr w:rsidR="008D1E2F" w:rsidRPr="008D1E2F" w:rsidTr="008D1E2F">
        <w:trPr>
          <w:trHeight w:val="1818"/>
        </w:trPr>
        <w:tc>
          <w:tcPr>
            <w:tcW w:w="7040" w:type="dxa"/>
            <w:tcBorders>
              <w:top w:val="single" w:sz="36" w:space="0" w:color="262626"/>
              <w:left w:val="single" w:sz="36" w:space="0" w:color="262626"/>
              <w:bottom w:val="single" w:sz="36" w:space="0" w:color="262626"/>
              <w:right w:val="single" w:sz="36" w:space="0" w:color="26262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240741" w:rsidRDefault="008D1E2F" w:rsidP="008D1E2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eastAsia="de-DE"/>
              </w:rPr>
            </w:pPr>
            <w:r w:rsidRPr="00240741">
              <w:rPr>
                <w:rFonts w:asciiTheme="minorHAnsi" w:hAnsiTheme="minorHAnsi" w:cstheme="minorHAnsi"/>
                <w:b/>
                <w:bCs/>
                <w:color w:val="FFC000"/>
                <w:kern w:val="24"/>
                <w:sz w:val="108"/>
                <w:szCs w:val="108"/>
                <w:lang w:eastAsia="de-DE"/>
              </w:rPr>
              <w:t>Zeit</w:t>
            </w:r>
          </w:p>
        </w:tc>
      </w:tr>
      <w:tr w:rsidR="008D1E2F" w:rsidRPr="008D1E2F" w:rsidTr="008D1E2F">
        <w:trPr>
          <w:trHeight w:val="283"/>
        </w:trPr>
        <w:tc>
          <w:tcPr>
            <w:tcW w:w="7040" w:type="dxa"/>
            <w:tcBorders>
              <w:top w:val="single" w:sz="36" w:space="0" w:color="262626"/>
              <w:left w:val="nil"/>
              <w:bottom w:val="single" w:sz="36" w:space="0" w:color="262626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8D1E2F" w:rsidRDefault="008D1E2F" w:rsidP="008D1E2F">
            <w:pPr>
              <w:rPr>
                <w:rFonts w:eastAsia="Times New Roman"/>
                <w:sz w:val="36"/>
                <w:szCs w:val="36"/>
                <w:lang w:eastAsia="de-DE"/>
              </w:rPr>
            </w:pPr>
          </w:p>
        </w:tc>
      </w:tr>
      <w:tr w:rsidR="008D1E2F" w:rsidRPr="00240741" w:rsidTr="008D1E2F">
        <w:trPr>
          <w:trHeight w:val="1818"/>
        </w:trPr>
        <w:tc>
          <w:tcPr>
            <w:tcW w:w="7040" w:type="dxa"/>
            <w:tcBorders>
              <w:top w:val="single" w:sz="36" w:space="0" w:color="262626"/>
              <w:left w:val="single" w:sz="36" w:space="0" w:color="262626"/>
              <w:bottom w:val="single" w:sz="36" w:space="0" w:color="262626"/>
              <w:right w:val="single" w:sz="36" w:space="0" w:color="26262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240741" w:rsidRDefault="008D1E2F" w:rsidP="008D1E2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eastAsia="de-DE"/>
              </w:rPr>
            </w:pPr>
            <w:r w:rsidRPr="00240741">
              <w:rPr>
                <w:rFonts w:asciiTheme="minorHAnsi" w:hAnsiTheme="minorHAnsi" w:cstheme="minorHAnsi"/>
                <w:b/>
                <w:bCs/>
                <w:color w:val="0070C0"/>
                <w:kern w:val="24"/>
                <w:sz w:val="108"/>
                <w:szCs w:val="108"/>
                <w:lang w:eastAsia="de-DE"/>
              </w:rPr>
              <w:t>Mechanik</w:t>
            </w:r>
          </w:p>
        </w:tc>
      </w:tr>
      <w:tr w:rsidR="008D1E2F" w:rsidRPr="008D1E2F" w:rsidTr="008D1E2F">
        <w:trPr>
          <w:trHeight w:val="283"/>
        </w:trPr>
        <w:tc>
          <w:tcPr>
            <w:tcW w:w="7040" w:type="dxa"/>
            <w:tcBorders>
              <w:top w:val="single" w:sz="36" w:space="0" w:color="262626"/>
              <w:left w:val="nil"/>
              <w:bottom w:val="single" w:sz="36" w:space="0" w:color="262626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8D1E2F" w:rsidRDefault="008D1E2F" w:rsidP="008D1E2F">
            <w:pPr>
              <w:rPr>
                <w:rFonts w:eastAsia="Times New Roman"/>
                <w:sz w:val="36"/>
                <w:szCs w:val="36"/>
                <w:lang w:eastAsia="de-DE"/>
              </w:rPr>
            </w:pPr>
          </w:p>
        </w:tc>
      </w:tr>
      <w:tr w:rsidR="008D1E2F" w:rsidRPr="008D1E2F" w:rsidTr="008D1E2F">
        <w:trPr>
          <w:trHeight w:val="1818"/>
        </w:trPr>
        <w:tc>
          <w:tcPr>
            <w:tcW w:w="7040" w:type="dxa"/>
            <w:tcBorders>
              <w:top w:val="single" w:sz="36" w:space="0" w:color="262626"/>
              <w:left w:val="single" w:sz="36" w:space="0" w:color="262626"/>
              <w:bottom w:val="single" w:sz="36" w:space="0" w:color="262626"/>
              <w:right w:val="single" w:sz="36" w:space="0" w:color="262626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D1E2F" w:rsidRPr="00240741" w:rsidRDefault="008D1E2F" w:rsidP="008D1E2F">
            <w:pPr>
              <w:jc w:val="center"/>
              <w:rPr>
                <w:rFonts w:asciiTheme="minorHAnsi" w:hAnsiTheme="minorHAnsi" w:cstheme="minorHAnsi"/>
                <w:sz w:val="36"/>
                <w:szCs w:val="36"/>
                <w:lang w:eastAsia="de-DE"/>
              </w:rPr>
            </w:pPr>
            <w:r w:rsidRPr="00240741">
              <w:rPr>
                <w:rFonts w:asciiTheme="minorHAnsi" w:hAnsiTheme="minorHAnsi" w:cstheme="minorHAnsi"/>
                <w:b/>
                <w:bCs/>
                <w:color w:val="00B050"/>
                <w:kern w:val="24"/>
                <w:sz w:val="108"/>
                <w:szCs w:val="108"/>
                <w:lang w:eastAsia="de-DE"/>
              </w:rPr>
              <w:t>Chemie</w:t>
            </w:r>
          </w:p>
        </w:tc>
      </w:tr>
    </w:tbl>
    <w:p w:rsidR="008D1E2F" w:rsidRDefault="008D1E2F">
      <w:pPr>
        <w:rPr>
          <w:rFonts w:asciiTheme="minorHAnsi" w:hAnsiTheme="minorHAnsi" w:cstheme="minorBidi"/>
        </w:rPr>
      </w:pPr>
      <w:r>
        <w:rPr>
          <w:noProof/>
          <w:lang w:eastAsia="de-DE"/>
        </w:rPr>
        <w:lastRenderedPageBreak/>
        <w:drawing>
          <wp:inline distT="0" distB="0" distL="0" distR="0" wp14:anchorId="621B452E" wp14:editId="4B39DC70">
            <wp:extent cx="6115050" cy="6155683"/>
            <wp:effectExtent l="0" t="0" r="0" b="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2631" r="20293" b="8772"/>
                    <a:stretch/>
                  </pic:blipFill>
                  <pic:spPr bwMode="auto">
                    <a:xfrm>
                      <a:off x="0" y="0"/>
                      <a:ext cx="6122798" cy="616348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D1E2F" w:rsidRDefault="00822D43">
      <w:pPr>
        <w:rPr>
          <w:rFonts w:asciiTheme="minorHAnsi" w:hAnsiTheme="minorHAnsi" w:cstheme="minorBidi"/>
        </w:rPr>
      </w:pPr>
      <w:r>
        <w:rPr>
          <w:noProof/>
          <w:lang w:eastAsia="de-DE"/>
        </w:rPr>
        <w:lastRenderedPageBreak/>
        <w:drawing>
          <wp:inline distT="0" distB="0" distL="0" distR="0" wp14:anchorId="05CA8FA8" wp14:editId="46F5C0C6">
            <wp:extent cx="6120000" cy="6120000"/>
            <wp:effectExtent l="0" t="0" r="0" b="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4" t="2226" r="16873" b="8733"/>
                    <a:stretch/>
                  </pic:blipFill>
                  <pic:spPr bwMode="auto">
                    <a:xfrm>
                      <a:off x="0" y="0"/>
                      <a:ext cx="6120000" cy="6120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E2F">
        <w:br w:type="page"/>
      </w:r>
    </w:p>
    <w:p w:rsidR="008D1E2F" w:rsidRDefault="008D1E2F">
      <w:pPr>
        <w:rPr>
          <w:rFonts w:asciiTheme="minorHAnsi" w:hAnsiTheme="minorHAnsi" w:cstheme="minorBidi"/>
        </w:rPr>
      </w:pPr>
      <w:r>
        <w:rPr>
          <w:noProof/>
          <w:lang w:eastAsia="de-DE"/>
        </w:rPr>
        <w:lastRenderedPageBreak/>
        <w:drawing>
          <wp:inline distT="0" distB="0" distL="0" distR="0" wp14:anchorId="5CF1543A" wp14:editId="31392F48">
            <wp:extent cx="6134100" cy="6134100"/>
            <wp:effectExtent l="0" t="0" r="0" b="0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2332" r="17331" b="9038"/>
                    <a:stretch/>
                  </pic:blipFill>
                  <pic:spPr bwMode="auto">
                    <a:xfrm>
                      <a:off x="0" y="0"/>
                      <a:ext cx="6146619" cy="614661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8D1E2F" w:rsidRDefault="00822D43">
      <w:pPr>
        <w:rPr>
          <w:rFonts w:asciiTheme="minorHAnsi" w:hAnsiTheme="minorHAnsi" w:cstheme="minorBidi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D79A72" wp14:editId="5F4CF795">
                <wp:simplePos x="0" y="0"/>
                <wp:positionH relativeFrom="column">
                  <wp:posOffset>1756410</wp:posOffset>
                </wp:positionH>
                <wp:positionV relativeFrom="paragraph">
                  <wp:posOffset>197485</wp:posOffset>
                </wp:positionV>
                <wp:extent cx="6191250" cy="6229350"/>
                <wp:effectExtent l="38100" t="38100" r="38100" b="3810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6229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2" o:spid="_x0000_s1026" style="position:absolute;margin-left:138.3pt;margin-top:15.55pt;width:487.5pt;height:49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" fillcolor="#d8d8d8 [2732]" strokecolor="black [3213]" strokeweight="6pt"/>
            </w:pict>
          </mc:Fallback>
        </mc:AlternateContent>
      </w:r>
      <w:r w:rsidR="008D1E2F">
        <w:br w:type="page"/>
      </w:r>
    </w:p>
    <w:p w:rsidR="008D1E2F" w:rsidRDefault="00822D43">
      <w:pPr>
        <w:rPr>
          <w:rFonts w:asciiTheme="minorHAnsi" w:hAnsiTheme="minorHAnsi" w:cstheme="minorBidi"/>
        </w:r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C2E5D3" wp14:editId="1DF78933">
                <wp:simplePos x="0" y="0"/>
                <wp:positionH relativeFrom="column">
                  <wp:posOffset>1908810</wp:posOffset>
                </wp:positionH>
                <wp:positionV relativeFrom="paragraph">
                  <wp:posOffset>191244</wp:posOffset>
                </wp:positionV>
                <wp:extent cx="6191250" cy="6229350"/>
                <wp:effectExtent l="38100" t="38100" r="38100" b="38100"/>
                <wp:wrapNone/>
                <wp:docPr id="43" name="El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6229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3" o:spid="_x0000_s1026" style="position:absolute;margin-left:150.3pt;margin-top:15.05pt;width:487.5pt;height:49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" fillcolor="#d8d8d8 [2732]" strokecolor="black [3213]" strokeweight="6pt"/>
            </w:pict>
          </mc:Fallback>
        </mc:AlternateContent>
      </w:r>
      <w:r w:rsidR="008D1E2F">
        <w:br w:type="page"/>
      </w:r>
    </w:p>
    <w:p w:rsidR="00CC350A" w:rsidRDefault="00CC350A" w:rsidP="007827D1">
      <w:pPr>
        <w:pStyle w:val="Listenabsatz"/>
        <w:tabs>
          <w:tab w:val="left" w:pos="3119"/>
          <w:tab w:val="left" w:pos="5670"/>
          <w:tab w:val="left" w:pos="6237"/>
        </w:tabs>
        <w:ind w:left="426"/>
        <w:sectPr w:rsidR="00CC350A" w:rsidSect="007F3D92">
          <w:footerReference w:type="default" r:id="rId61"/>
          <w:pgSz w:w="16838" w:h="11906" w:orient="landscape"/>
          <w:pgMar w:top="709" w:right="1247" w:bottom="993" w:left="1247" w:header="0" w:footer="708" w:gutter="0"/>
          <w:cols w:space="708"/>
          <w:docGrid w:linePitch="360"/>
        </w:sectPr>
      </w:pPr>
    </w:p>
    <w:p w:rsidR="00CC350A" w:rsidRDefault="00CC350A" w:rsidP="007827D1">
      <w:pPr>
        <w:pStyle w:val="Listenabsatz"/>
        <w:tabs>
          <w:tab w:val="left" w:pos="3119"/>
          <w:tab w:val="left" w:pos="5670"/>
          <w:tab w:val="left" w:pos="6237"/>
        </w:tabs>
        <w:ind w:left="426"/>
        <w:sectPr w:rsidR="00CC350A" w:rsidSect="007F3D92">
          <w:pgSz w:w="16838" w:h="11906" w:orient="landscape"/>
          <w:pgMar w:top="709" w:right="1247" w:bottom="993" w:left="1247" w:header="0" w:footer="708" w:gutter="0"/>
          <w:cols w:space="708"/>
          <w:docGrid w:linePitch="360"/>
        </w:sectPr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57302F" wp14:editId="77E05FED">
                <wp:simplePos x="0" y="0"/>
                <wp:positionH relativeFrom="column">
                  <wp:posOffset>1702971</wp:posOffset>
                </wp:positionH>
                <wp:positionV relativeFrom="paragraph">
                  <wp:posOffset>184200</wp:posOffset>
                </wp:positionV>
                <wp:extent cx="6191250" cy="6229350"/>
                <wp:effectExtent l="38100" t="38100" r="38100" b="38100"/>
                <wp:wrapNone/>
                <wp:docPr id="44" name="El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0" cy="62293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44" o:spid="_x0000_s1026" style="position:absolute;margin-left:134.1pt;margin-top:14.5pt;width:487.5pt;height:49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" fillcolor="#d8d8d8 [2732]" strokecolor="black [3213]" strokeweight="6pt"/>
            </w:pict>
          </mc:Fallback>
        </mc:AlternateContent>
      </w:r>
    </w:p>
    <w:tbl>
      <w:tblPr>
        <w:tblStyle w:val="Tabellenraster"/>
        <w:tblW w:w="0" w:type="auto"/>
        <w:tblInd w:w="66" w:type="dxa"/>
        <w:tblLook w:val="04A0" w:firstRow="1" w:lastRow="0" w:firstColumn="1" w:lastColumn="0" w:noHBand="0" w:noVBand="1"/>
      </w:tblPr>
      <w:tblGrid>
        <w:gridCol w:w="5165"/>
        <w:gridCol w:w="5164"/>
        <w:gridCol w:w="4095"/>
      </w:tblGrid>
      <w:tr w:rsidR="00A830B8" w:rsidTr="00086EC1">
        <w:trPr>
          <w:trHeight w:val="3255"/>
        </w:trPr>
        <w:tc>
          <w:tcPr>
            <w:tcW w:w="5165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75CCF3AA" wp14:editId="52ACC89A">
                  <wp:extent cx="1828800" cy="1828800"/>
                  <wp:effectExtent l="0" t="0" r="0" b="0"/>
                  <wp:docPr id="13" name="Grafik 13" descr="https://upload.wikimedia.org/wikipedia/commons/thumb/9/99/Waschen_30s.svg/120px-Waschen_30s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9/Waschen_30s.svg/120px-Waschen_30s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83" cy="182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998A1EC" wp14:editId="7F88BCBD">
                  <wp:extent cx="1907627" cy="1907627"/>
                  <wp:effectExtent l="0" t="0" r="0" b="0"/>
                  <wp:docPr id="14" name="Grafik 14" descr="https://upload.wikimedia.org/wikipedia/commons/thumb/0/0e/Handw%C3%A4sche.svg/120px-Handw%C3%A4sch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0/0e/Handw%C3%A4sche.svg/120px-Handw%C3%A4sch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92" cy="190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BBD8EFA" wp14:editId="7222F172">
                  <wp:extent cx="1496831" cy="1072055"/>
                  <wp:effectExtent l="0" t="0" r="8255" b="0"/>
                  <wp:docPr id="15" name="Grafik 15" descr="Bildergebnis für 40 grad textilpflegesymb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gebnis für 40 grad textilpflegesymb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906" cy="1072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0B8" w:rsidTr="008248E0">
        <w:trPr>
          <w:trHeight w:val="3199"/>
        </w:trPr>
        <w:tc>
          <w:tcPr>
            <w:tcW w:w="5165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4195A072" wp14:editId="2438FCF9">
                  <wp:extent cx="1876097" cy="1876097"/>
                  <wp:effectExtent l="0" t="0" r="0" b="0"/>
                  <wp:docPr id="18" name="Grafik 18" descr="https://upload.wikimedia.org/wikipedia/commons/thumb/3/38/Nicht_trommeltrocknen.svg/120px-Nicht_trommeltrockn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3/38/Nicht_trommeltrocknen.svg/120px-Nicht_trommeltrockn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668" cy="187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94DA1D7" wp14:editId="72469696">
                  <wp:extent cx="1860331" cy="1860331"/>
                  <wp:effectExtent l="0" t="0" r="0" b="0"/>
                  <wp:docPr id="21" name="Grafik 21" descr="https://upload.wikimedia.org/wikipedia/commons/thumb/0/0c/Trommeltrocknen_1.svg/120px-Trommeltrocknen_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0/0c/Trommeltrocknen_1.svg/120px-Trommeltrocknen_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908" cy="185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190BDE66" wp14:editId="775FA3BA">
                  <wp:extent cx="1686910" cy="1686910"/>
                  <wp:effectExtent l="0" t="0" r="8890" b="0"/>
                  <wp:docPr id="36" name="Grafik 36" descr="https://upload.wikimedia.org/wikipedia/commons/thumb/3/3c/Nicht_waschen.svg/120px-Nicht_wasche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3/3c/Nicht_waschen.svg/120px-Nicht_wasche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27" cy="1686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0B8" w:rsidTr="008248E0">
        <w:trPr>
          <w:trHeight w:val="3199"/>
        </w:trPr>
        <w:tc>
          <w:tcPr>
            <w:tcW w:w="5165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B190B03" wp14:editId="7AC8300D">
                  <wp:extent cx="1639614" cy="1639614"/>
                  <wp:effectExtent l="0" t="0" r="0" b="0"/>
                  <wp:docPr id="33" name="Grafik 33" descr="https://upload.wikimedia.org/wikipedia/commons/thumb/d/d4/Nicht_b%C3%BCgeln.svg/120px-Nicht_b%C3%BCgel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d/d4/Nicht_b%C3%BCgeln.svg/120px-Nicht_b%C3%BCgel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240" cy="16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4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CE86B3D" wp14:editId="2B670191">
                  <wp:extent cx="1891862" cy="1891862"/>
                  <wp:effectExtent l="0" t="0" r="0" b="0"/>
                  <wp:docPr id="34" name="Grafik 34" descr="https://upload.wikimedia.org/wikipedia/commons/thumb/b/b7/B%C3%BCgeln_2.svg/120px-B%C3%BCgeln_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7/B%C3%BCgeln_2.svg/120px-B%C3%BCgeln_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31" cy="189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5" w:type="dxa"/>
            <w:vAlign w:val="center"/>
          </w:tcPr>
          <w:p w:rsidR="00A830B8" w:rsidRDefault="0069701E" w:rsidP="008248E0">
            <w:pPr>
              <w:pStyle w:val="Listenabsatz"/>
              <w:tabs>
                <w:tab w:val="left" w:pos="3119"/>
                <w:tab w:val="left" w:pos="5670"/>
                <w:tab w:val="left" w:pos="6237"/>
              </w:tabs>
              <w:ind w:left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9B3DBA3" wp14:editId="73FDCC63">
                  <wp:extent cx="1939158" cy="1939158"/>
                  <wp:effectExtent l="0" t="0" r="0" b="0"/>
                  <wp:docPr id="35" name="Grafik 35" descr="https://upload.wikimedia.org/wikipedia/commons/thumb/2/2c/B%C3%BCgeln_1.svg/120px-B%C3%BCgeln_1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2/2c/B%C3%BCgeln_1.svg/120px-B%C3%BCgeln_1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716" cy="1938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50A" w:rsidRDefault="00CC350A" w:rsidP="007827D1">
      <w:pPr>
        <w:pStyle w:val="Listenabsatz"/>
        <w:tabs>
          <w:tab w:val="left" w:pos="3119"/>
          <w:tab w:val="left" w:pos="5670"/>
          <w:tab w:val="left" w:pos="6237"/>
        </w:tabs>
        <w:ind w:left="426"/>
      </w:pPr>
    </w:p>
    <w:p w:rsidR="00CC350A" w:rsidRDefault="00CC350A" w:rsidP="007827D1">
      <w:pPr>
        <w:pStyle w:val="Listenabsatz"/>
        <w:tabs>
          <w:tab w:val="left" w:pos="3119"/>
          <w:tab w:val="left" w:pos="5670"/>
          <w:tab w:val="left" w:pos="6237"/>
        </w:tabs>
        <w:ind w:left="426"/>
        <w:sectPr w:rsidR="00CC350A" w:rsidSect="007F3D92">
          <w:footerReference w:type="default" r:id="rId71"/>
          <w:pgSz w:w="16838" w:h="11906" w:orient="landscape"/>
          <w:pgMar w:top="709" w:right="1247" w:bottom="993" w:left="1247" w:header="0" w:footer="708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tblpX="66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76"/>
      </w:tblGrid>
      <w:tr w:rsidR="00A830B8" w:rsidRPr="00A830B8" w:rsidTr="0002612D">
        <w:trPr>
          <w:trHeight w:val="1984"/>
        </w:trPr>
        <w:tc>
          <w:tcPr>
            <w:tcW w:w="1407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pStyle w:val="Listenabsatz"/>
              <w:ind w:left="0"/>
              <w:jc w:val="center"/>
              <w:rPr>
                <w:rFonts w:cstheme="minorHAnsi"/>
                <w:sz w:val="108"/>
                <w:szCs w:val="108"/>
              </w:rPr>
            </w:pPr>
            <w:r w:rsidRPr="00240741">
              <w:rPr>
                <w:rFonts w:cstheme="minorHAnsi"/>
                <w:sz w:val="108"/>
                <w:szCs w:val="108"/>
              </w:rPr>
              <w:lastRenderedPageBreak/>
              <w:t>Pfefferminze</w:t>
            </w:r>
          </w:p>
        </w:tc>
      </w:tr>
      <w:tr w:rsidR="00A830B8" w:rsidRPr="00A830B8" w:rsidTr="0002612D">
        <w:tc>
          <w:tcPr>
            <w:tcW w:w="14076" w:type="dxa"/>
            <w:tcBorders>
              <w:top w:val="single" w:sz="48" w:space="0" w:color="92D050"/>
              <w:bottom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pStyle w:val="Listenabsatz"/>
              <w:ind w:left="0"/>
              <w:jc w:val="center"/>
              <w:rPr>
                <w:rFonts w:cstheme="minorHAnsi"/>
                <w:sz w:val="18"/>
              </w:rPr>
            </w:pPr>
          </w:p>
        </w:tc>
      </w:tr>
      <w:tr w:rsidR="00A830B8" w:rsidRPr="00A830B8" w:rsidTr="0002612D">
        <w:trPr>
          <w:trHeight w:val="1984"/>
        </w:trPr>
        <w:tc>
          <w:tcPr>
            <w:tcW w:w="1407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pStyle w:val="Listenabsatz"/>
              <w:ind w:left="0"/>
              <w:jc w:val="center"/>
              <w:rPr>
                <w:rFonts w:cstheme="minorHAnsi"/>
                <w:sz w:val="96"/>
              </w:rPr>
            </w:pPr>
            <w:r w:rsidRPr="00240741">
              <w:rPr>
                <w:rFonts w:cstheme="minorHAnsi"/>
                <w:sz w:val="108"/>
                <w:szCs w:val="108"/>
              </w:rPr>
              <w:t>Rosmarin</w:t>
            </w:r>
          </w:p>
        </w:tc>
      </w:tr>
      <w:tr w:rsidR="00A830B8" w:rsidRPr="00A830B8" w:rsidTr="0002612D">
        <w:tc>
          <w:tcPr>
            <w:tcW w:w="14076" w:type="dxa"/>
            <w:tcBorders>
              <w:top w:val="single" w:sz="48" w:space="0" w:color="92D050"/>
              <w:bottom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pStyle w:val="Listenabsatz"/>
              <w:ind w:left="0"/>
              <w:jc w:val="center"/>
              <w:rPr>
                <w:rFonts w:cstheme="minorHAnsi"/>
                <w:sz w:val="18"/>
              </w:rPr>
            </w:pPr>
          </w:p>
        </w:tc>
      </w:tr>
      <w:tr w:rsidR="00A830B8" w:rsidRPr="00A830B8" w:rsidTr="0002612D">
        <w:trPr>
          <w:trHeight w:val="1984"/>
        </w:trPr>
        <w:tc>
          <w:tcPr>
            <w:tcW w:w="1407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pStyle w:val="Listenabsatz"/>
              <w:ind w:left="0"/>
              <w:jc w:val="center"/>
              <w:rPr>
                <w:rFonts w:cstheme="minorHAnsi"/>
                <w:sz w:val="96"/>
              </w:rPr>
            </w:pPr>
            <w:r w:rsidRPr="00240741">
              <w:rPr>
                <w:rFonts w:cstheme="minorHAnsi"/>
                <w:sz w:val="108"/>
                <w:szCs w:val="108"/>
              </w:rPr>
              <w:t>Zitronenmelisse</w:t>
            </w:r>
          </w:p>
        </w:tc>
      </w:tr>
      <w:tr w:rsidR="00A830B8" w:rsidRPr="00A830B8" w:rsidTr="0002612D">
        <w:tc>
          <w:tcPr>
            <w:tcW w:w="14076" w:type="dxa"/>
            <w:tcBorders>
              <w:top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rPr>
                <w:rFonts w:asciiTheme="minorHAnsi" w:hAnsiTheme="minorHAnsi" w:cstheme="minorHAnsi"/>
              </w:rPr>
            </w:pPr>
          </w:p>
        </w:tc>
      </w:tr>
      <w:tr w:rsidR="00A830B8" w:rsidRPr="00A830B8" w:rsidTr="0002612D">
        <w:trPr>
          <w:trHeight w:val="1984"/>
        </w:trPr>
        <w:tc>
          <w:tcPr>
            <w:tcW w:w="14076" w:type="dxa"/>
            <w:tcBorders>
              <w:top w:val="single" w:sz="48" w:space="0" w:color="92D050"/>
              <w:left w:val="single" w:sz="48" w:space="0" w:color="92D050"/>
              <w:bottom w:val="single" w:sz="48" w:space="0" w:color="92D050"/>
              <w:right w:val="single" w:sz="48" w:space="0" w:color="92D050"/>
            </w:tcBorders>
            <w:vAlign w:val="center"/>
          </w:tcPr>
          <w:p w:rsidR="00A830B8" w:rsidRPr="00240741" w:rsidRDefault="00A830B8" w:rsidP="0002612D">
            <w:pPr>
              <w:pStyle w:val="Listenabsatz"/>
              <w:ind w:left="0"/>
              <w:jc w:val="center"/>
              <w:rPr>
                <w:rFonts w:cstheme="minorHAnsi"/>
                <w:sz w:val="96"/>
              </w:rPr>
            </w:pPr>
            <w:r w:rsidRPr="00240741">
              <w:rPr>
                <w:rFonts w:cstheme="minorHAnsi"/>
                <w:sz w:val="108"/>
                <w:szCs w:val="108"/>
              </w:rPr>
              <w:t>Dill</w:t>
            </w:r>
          </w:p>
        </w:tc>
      </w:tr>
    </w:tbl>
    <w:p w:rsidR="00896DC9" w:rsidRDefault="00896DC9" w:rsidP="00560E06">
      <w:pPr>
        <w:tabs>
          <w:tab w:val="left" w:pos="3119"/>
          <w:tab w:val="left" w:pos="5670"/>
          <w:tab w:val="left" w:pos="6237"/>
        </w:tabs>
      </w:pPr>
    </w:p>
    <w:sectPr w:rsidR="00896DC9" w:rsidSect="007F3D92">
      <w:footerReference w:type="default" r:id="rId72"/>
      <w:pgSz w:w="16838" w:h="11906" w:orient="landscape"/>
      <w:pgMar w:top="709" w:right="1247" w:bottom="993" w:left="124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7ECA" w:rsidRDefault="00B47ECA" w:rsidP="00AF3EE3">
      <w:r>
        <w:separator/>
      </w:r>
    </w:p>
  </w:endnote>
  <w:endnote w:type="continuationSeparator" w:id="0">
    <w:p w:rsidR="00B47ECA" w:rsidRDefault="00B47ECA" w:rsidP="00AF3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syrel">
    <w:panose1 w:val="02000603050000020003"/>
    <w:charset w:val="00"/>
    <w:family w:val="auto"/>
    <w:pitch w:val="variable"/>
    <w:sig w:usb0="800002BF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7328429"/>
      <w:docPartObj>
        <w:docPartGallery w:val="Page Numbers (Bottom of Page)"/>
        <w:docPartUnique/>
      </w:docPartObj>
    </w:sdtPr>
    <w:sdtEndPr/>
    <w:sdtContent>
      <w:p w:rsidR="00B47ECA" w:rsidRDefault="00B47EC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ABE">
          <w:rPr>
            <w:noProof/>
          </w:rPr>
          <w:t>10</w:t>
        </w:r>
        <w:r>
          <w:fldChar w:fldCharType="end"/>
        </w:r>
        <w:r>
          <w:t xml:space="preserve"> </w:t>
        </w:r>
      </w:p>
    </w:sdtContent>
  </w:sdt>
  <w:p w:rsidR="00B47ECA" w:rsidRDefault="00B47ECA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3503872"/>
      <w:docPartObj>
        <w:docPartGallery w:val="Page Numbers (Bottom of Page)"/>
        <w:docPartUnique/>
      </w:docPartObj>
    </w:sdtPr>
    <w:sdtEndPr/>
    <w:sdtContent>
      <w:p w:rsidR="00B47ECA" w:rsidRDefault="00B47ECA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4ABE">
          <w:rPr>
            <w:noProof/>
          </w:rPr>
          <w:t>1</w:t>
        </w:r>
        <w:r>
          <w:fldChar w:fldCharType="end"/>
        </w:r>
      </w:p>
    </w:sdtContent>
  </w:sdt>
  <w:p w:rsidR="00B47ECA" w:rsidRDefault="00B47EC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7015961"/>
      <w:docPartObj>
        <w:docPartGallery w:val="Page Numbers (Bottom of Page)"/>
        <w:docPartUnique/>
      </w:docPartObj>
    </w:sdtPr>
    <w:sdtEndPr/>
    <w:sdtContent>
      <w:p w:rsidR="00B47ECA" w:rsidRDefault="00B47ECA">
        <w:pPr>
          <w:pStyle w:val="Fuzeile"/>
          <w:jc w:val="center"/>
        </w:pPr>
        <w:r>
          <w:rPr>
            <w:noProof/>
            <w:lang w:eastAsia="de-DE"/>
          </w:rPr>
          <w:drawing>
            <wp:anchor distT="0" distB="0" distL="114300" distR="114300" simplePos="0" relativeHeight="251684864" behindDoc="1" locked="0" layoutInCell="1" allowOverlap="1" wp14:anchorId="13606D1E" wp14:editId="7546C288">
              <wp:simplePos x="0" y="0"/>
              <wp:positionH relativeFrom="column">
                <wp:posOffset>4881245</wp:posOffset>
              </wp:positionH>
              <wp:positionV relativeFrom="paragraph">
                <wp:posOffset>33020</wp:posOffset>
              </wp:positionV>
              <wp:extent cx="1295400" cy="457200"/>
              <wp:effectExtent l="0" t="0" r="0" b="0"/>
              <wp:wrapTight wrapText="bothSides">
                <wp:wrapPolygon edited="0">
                  <wp:start x="13024" y="0"/>
                  <wp:lineTo x="0" y="0"/>
                  <wp:lineTo x="0" y="10800"/>
                  <wp:lineTo x="635" y="14400"/>
                  <wp:lineTo x="4765" y="20700"/>
                  <wp:lineTo x="5082" y="20700"/>
                  <wp:lineTo x="6671" y="20700"/>
                  <wp:lineTo x="16200" y="20700"/>
                  <wp:lineTo x="21282" y="18900"/>
                  <wp:lineTo x="21282" y="1800"/>
                  <wp:lineTo x="20329" y="0"/>
                  <wp:lineTo x="14294" y="0"/>
                  <wp:lineTo x="13024" y="0"/>
                </wp:wrapPolygon>
              </wp:wrapTight>
              <wp:docPr id="38" name="Grafik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inal Logo Oikos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95400" cy="457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8E4ABE">
          <w:rPr>
            <w:noProof/>
          </w:rPr>
          <w:t>19</w:t>
        </w:r>
        <w:r>
          <w:fldChar w:fldCharType="end"/>
        </w:r>
        <w:r>
          <w:t xml:space="preserve"> </w:t>
        </w:r>
      </w:p>
    </w:sdtContent>
  </w:sdt>
  <w:p w:rsidR="00B47ECA" w:rsidRDefault="00B47ECA">
    <w:pPr>
      <w:pStyle w:val="Fuzeil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>
    <w:pPr>
      <w:pStyle w:val="Fuzeile"/>
    </w:pPr>
    <w:r w:rsidRPr="000D3A87"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0A653C8D" wp14:editId="68D0B2AE">
          <wp:simplePos x="0" y="0"/>
          <wp:positionH relativeFrom="column">
            <wp:posOffset>5838190</wp:posOffset>
          </wp:positionH>
          <wp:positionV relativeFrom="paragraph">
            <wp:posOffset>-309880</wp:posOffset>
          </wp:positionV>
          <wp:extent cx="1943100" cy="685800"/>
          <wp:effectExtent l="0" t="0" r="0" b="0"/>
          <wp:wrapTight wrapText="bothSides">
            <wp:wrapPolygon edited="0">
              <wp:start x="1694" y="0"/>
              <wp:lineTo x="635" y="1800"/>
              <wp:lineTo x="0" y="6000"/>
              <wp:lineTo x="0" y="12600"/>
              <wp:lineTo x="4024" y="19800"/>
              <wp:lineTo x="5506" y="21000"/>
              <wp:lineTo x="6353" y="21000"/>
              <wp:lineTo x="9953" y="21000"/>
              <wp:lineTo x="13129" y="20400"/>
              <wp:lineTo x="21388" y="18600"/>
              <wp:lineTo x="21388" y="12600"/>
              <wp:lineTo x="16094" y="10200"/>
              <wp:lineTo x="19482" y="10200"/>
              <wp:lineTo x="21176" y="6600"/>
              <wp:lineTo x="20965" y="0"/>
              <wp:lineTo x="1694" y="0"/>
            </wp:wrapPolygon>
          </wp:wrapTight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ogo Oik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>
    <w:pPr>
      <w:pStyle w:val="Fuzeile"/>
    </w:pPr>
    <w:r>
      <w:t>Stationen-Nummern zum Ausschneiden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>
    <w:pPr>
      <w:pStyle w:val="Fuzeile"/>
    </w:pPr>
    <w:r>
      <w:t xml:space="preserve">Stationsmaterial </w:t>
    </w:r>
    <w:proofErr w:type="spellStart"/>
    <w:r>
      <w:t>Sinnerscher</w:t>
    </w:r>
    <w:proofErr w:type="spellEnd"/>
    <w:r>
      <w:t>-Kreis in DinA3 ausdrucken und ausschneiden, ggf. laminieren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>
    <w:pPr>
      <w:pStyle w:val="Fuzeile"/>
    </w:pPr>
    <w:r>
      <w:t>Stationsmaterial Wäsche fühlen in DinA3 ausdrucken und ausschneiden ggf. laminieren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>
    <w:pPr>
      <w:pStyle w:val="Fuzeile"/>
    </w:pPr>
    <w:r>
      <w:t>Stationsmaterial Kräuter  in DinA3 ausdrucken und ausschneiden ggf. laminieren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7ECA" w:rsidRDefault="00B47ECA" w:rsidP="00AF3EE3">
      <w:r>
        <w:separator/>
      </w:r>
    </w:p>
  </w:footnote>
  <w:footnote w:type="continuationSeparator" w:id="0">
    <w:p w:rsidR="00B47ECA" w:rsidRDefault="00B47ECA" w:rsidP="00AF3E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0768" behindDoc="1" locked="0" layoutInCell="1" allowOverlap="1" wp14:anchorId="22D558A4" wp14:editId="6DB64DBD">
          <wp:simplePos x="0" y="0"/>
          <wp:positionH relativeFrom="column">
            <wp:posOffset>4347845</wp:posOffset>
          </wp:positionH>
          <wp:positionV relativeFrom="paragraph">
            <wp:posOffset>-240665</wp:posOffset>
          </wp:positionV>
          <wp:extent cx="1295400" cy="457200"/>
          <wp:effectExtent l="0" t="0" r="0" b="0"/>
          <wp:wrapTight wrapText="bothSides">
            <wp:wrapPolygon edited="0">
              <wp:start x="13024" y="0"/>
              <wp:lineTo x="0" y="0"/>
              <wp:lineTo x="0" y="10800"/>
              <wp:lineTo x="635" y="14400"/>
              <wp:lineTo x="4765" y="20700"/>
              <wp:lineTo x="5082" y="20700"/>
              <wp:lineTo x="6671" y="20700"/>
              <wp:lineTo x="16200" y="20700"/>
              <wp:lineTo x="21282" y="18900"/>
              <wp:lineTo x="21282" y="1800"/>
              <wp:lineTo x="20329" y="0"/>
              <wp:lineTo x="14294" y="0"/>
              <wp:lineTo x="13024" y="0"/>
            </wp:wrapPolygon>
          </wp:wrapTight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ogo Oik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Für die durchführenden Personen</w:t>
    </w:r>
  </w:p>
  <w:p w:rsidR="00B47ECA" w:rsidRDefault="00B47EC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Default="00B47ECA" w:rsidP="00AF3EE3">
    <w:pPr>
      <w:pStyle w:val="Kopfzeile"/>
    </w:pPr>
    <w:r>
      <w:t>Für die durchführenden Personen</w:t>
    </w:r>
  </w:p>
  <w:p w:rsidR="00B47ECA" w:rsidRPr="00AF3EE3" w:rsidRDefault="00B47ECA" w:rsidP="00AF3EE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2816" behindDoc="1" locked="0" layoutInCell="1" allowOverlap="1" wp14:anchorId="05D14B6B" wp14:editId="4946EFCF">
          <wp:simplePos x="0" y="0"/>
          <wp:positionH relativeFrom="column">
            <wp:posOffset>4500245</wp:posOffset>
          </wp:positionH>
          <wp:positionV relativeFrom="paragraph">
            <wp:posOffset>-88265</wp:posOffset>
          </wp:positionV>
          <wp:extent cx="1295400" cy="457200"/>
          <wp:effectExtent l="0" t="0" r="0" b="0"/>
          <wp:wrapTight wrapText="bothSides">
            <wp:wrapPolygon edited="0">
              <wp:start x="13024" y="0"/>
              <wp:lineTo x="0" y="0"/>
              <wp:lineTo x="0" y="10800"/>
              <wp:lineTo x="635" y="14400"/>
              <wp:lineTo x="4765" y="20700"/>
              <wp:lineTo x="5082" y="20700"/>
              <wp:lineTo x="6671" y="20700"/>
              <wp:lineTo x="16200" y="20700"/>
              <wp:lineTo x="21282" y="18900"/>
              <wp:lineTo x="21282" y="1800"/>
              <wp:lineTo x="20329" y="0"/>
              <wp:lineTo x="14294" y="0"/>
              <wp:lineTo x="13024" y="0"/>
            </wp:wrapPolygon>
          </wp:wrapTight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nal Logo Oiko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Pr="00AF3EE3" w:rsidRDefault="00B47ECA" w:rsidP="00AF3EE3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16AAAEC" wp14:editId="342BE797">
              <wp:simplePos x="0" y="0"/>
              <wp:positionH relativeFrom="column">
                <wp:posOffset>-113030</wp:posOffset>
              </wp:positionH>
              <wp:positionV relativeFrom="paragraph">
                <wp:posOffset>-194945</wp:posOffset>
              </wp:positionV>
              <wp:extent cx="6477000" cy="361950"/>
              <wp:effectExtent l="0" t="0" r="19050" b="19050"/>
              <wp:wrapNone/>
              <wp:docPr id="24" name="Textfeld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77000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47ECA" w:rsidRDefault="00B47ECA" w:rsidP="00871CB9">
                          <w:pPr>
                            <w:tabs>
                              <w:tab w:val="left" w:pos="4395"/>
                            </w:tabs>
                          </w:pPr>
                          <w:r w:rsidRPr="00436AC0">
                            <w:t>Berufsorientierungs-Rallye Hauswirtschaft</w:t>
                          </w:r>
                          <w:r w:rsidRPr="00436AC0">
                            <w:tab/>
                            <w:t>Datum: ________</w:t>
                          </w:r>
                          <w:r w:rsidRPr="00436AC0">
                            <w:tab/>
                            <w:t>Name _______________________</w:t>
                          </w:r>
                        </w:p>
                        <w:p w:rsidR="00B47ECA" w:rsidRDefault="00B47ECA" w:rsidP="00871CB9">
                          <w:pPr>
                            <w:tabs>
                              <w:tab w:val="left" w:pos="4395"/>
                            </w:tabs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4" o:spid="_x0000_s1038" type="#_x0000_t202" style="position:absolute;margin-left:-8.9pt;margin-top:-15.35pt;width:510pt;height:28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" fillcolor="white [3201]" strokeweight=".5pt">
              <v:textbox>
                <w:txbxContent>
                  <w:p w:rsidR="00B47ECA" w:rsidRDefault="00B47ECA" w:rsidP="00871CB9">
                    <w:pPr>
                      <w:tabs>
                        <w:tab w:val="left" w:pos="4395"/>
                      </w:tabs>
                    </w:pPr>
                    <w:r w:rsidRPr="00436AC0">
                      <w:t>Berufsorientierungs-Rallye Hauswirtschaft</w:t>
                    </w:r>
                    <w:r w:rsidRPr="00436AC0">
                      <w:tab/>
                      <w:t>Datum: ________</w:t>
                    </w:r>
                    <w:r w:rsidRPr="00436AC0">
                      <w:tab/>
                      <w:t>Name _______________________</w:t>
                    </w:r>
                  </w:p>
                  <w:p w:rsidR="00B47ECA" w:rsidRDefault="00B47ECA" w:rsidP="00871CB9">
                    <w:pPr>
                      <w:tabs>
                        <w:tab w:val="left" w:pos="4395"/>
                      </w:tabs>
                    </w:pP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Pr="00AF3EE3" w:rsidRDefault="00B47ECA" w:rsidP="00AF3EE3">
    <w:pPr>
      <w:pStyle w:val="Kopfzeil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Pr="009225B7" w:rsidRDefault="00B47ECA" w:rsidP="0083771D">
    <w:pPr>
      <w:pStyle w:val="Kopfzeile"/>
      <w:jc w:val="center"/>
      <w:rPr>
        <w:rFonts w:ascii="Kristen ITC" w:hAnsi="Kristen ITC"/>
        <w:b/>
        <w:i/>
        <w:sz w:val="56"/>
      </w:rPr>
    </w:pPr>
    <w:r>
      <w:rPr>
        <w:noProof/>
        <w:lang w:eastAsia="de-DE"/>
      </w:rPr>
      <w:drawing>
        <wp:anchor distT="0" distB="0" distL="114300" distR="114300" simplePos="0" relativeHeight="251685888" behindDoc="1" locked="0" layoutInCell="1" allowOverlap="1" wp14:anchorId="36A1C2CF" wp14:editId="76BB4C26">
          <wp:simplePos x="0" y="0"/>
          <wp:positionH relativeFrom="column">
            <wp:posOffset>3810</wp:posOffset>
          </wp:positionH>
          <wp:positionV relativeFrom="paragraph">
            <wp:posOffset>179070</wp:posOffset>
          </wp:positionV>
          <wp:extent cx="9537065" cy="1348105"/>
          <wp:effectExtent l="0" t="0" r="6985" b="4445"/>
          <wp:wrapNone/>
          <wp:docPr id="9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065" cy="1348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47ECA" w:rsidRPr="0083771D" w:rsidRDefault="00B47ECA" w:rsidP="0083771D">
    <w:pPr>
      <w:pStyle w:val="Kopfzeil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ECA" w:rsidRPr="006554B1" w:rsidRDefault="00B47ECA" w:rsidP="006554B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1E69"/>
    <w:multiLevelType w:val="hybridMultilevel"/>
    <w:tmpl w:val="DA44E2D4"/>
    <w:lvl w:ilvl="0" w:tplc="0C72C7C2">
      <w:numFmt w:val="bullet"/>
      <w:lvlText w:val="•"/>
      <w:lvlJc w:val="left"/>
      <w:pPr>
        <w:ind w:left="705" w:hanging="705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A883DDA"/>
    <w:multiLevelType w:val="hybridMultilevel"/>
    <w:tmpl w:val="CCEAE0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E1EFD"/>
    <w:multiLevelType w:val="hybridMultilevel"/>
    <w:tmpl w:val="163074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11B34"/>
    <w:multiLevelType w:val="hybridMultilevel"/>
    <w:tmpl w:val="BDC0E004"/>
    <w:lvl w:ilvl="0" w:tplc="0C72C7C2">
      <w:numFmt w:val="bullet"/>
      <w:lvlText w:val="•"/>
      <w:lvlJc w:val="left"/>
      <w:pPr>
        <w:ind w:left="1065" w:hanging="705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0091E8C"/>
    <w:multiLevelType w:val="hybridMultilevel"/>
    <w:tmpl w:val="0E4CBF2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615B80"/>
    <w:multiLevelType w:val="hybridMultilevel"/>
    <w:tmpl w:val="113434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17A46"/>
    <w:multiLevelType w:val="hybridMultilevel"/>
    <w:tmpl w:val="4FF4DD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8B151EE"/>
    <w:multiLevelType w:val="hybridMultilevel"/>
    <w:tmpl w:val="9BA24216"/>
    <w:lvl w:ilvl="0" w:tplc="0407000F">
      <w:start w:val="1"/>
      <w:numFmt w:val="decimal"/>
      <w:lvlText w:val="%1."/>
      <w:lvlJc w:val="left"/>
      <w:pPr>
        <w:ind w:left="1004" w:hanging="360"/>
      </w:pPr>
    </w:lvl>
    <w:lvl w:ilvl="1" w:tplc="04070019" w:tentative="1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294C0BCE"/>
    <w:multiLevelType w:val="hybridMultilevel"/>
    <w:tmpl w:val="2D661D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B56451"/>
    <w:multiLevelType w:val="hybridMultilevel"/>
    <w:tmpl w:val="AC967890"/>
    <w:lvl w:ilvl="0" w:tplc="04070001">
      <w:start w:val="1"/>
      <w:numFmt w:val="bullet"/>
      <w:lvlText w:val=""/>
      <w:lvlJc w:val="left"/>
      <w:pPr>
        <w:ind w:left="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10">
    <w:nsid w:val="30AC75C9"/>
    <w:multiLevelType w:val="hybridMultilevel"/>
    <w:tmpl w:val="EA3810AC"/>
    <w:lvl w:ilvl="0" w:tplc="0C72C7C2">
      <w:numFmt w:val="bullet"/>
      <w:lvlText w:val="•"/>
      <w:lvlJc w:val="left"/>
      <w:pPr>
        <w:ind w:left="1065" w:hanging="705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48E632D"/>
    <w:multiLevelType w:val="hybridMultilevel"/>
    <w:tmpl w:val="11C4D1A0"/>
    <w:lvl w:ilvl="0" w:tplc="CCA68CF8">
      <w:start w:val="1"/>
      <w:numFmt w:val="bullet"/>
      <w:lvlText w:val=""/>
      <w:lvlJc w:val="left"/>
      <w:pPr>
        <w:tabs>
          <w:tab w:val="num" w:pos="397"/>
        </w:tabs>
        <w:ind w:left="397" w:hanging="397"/>
      </w:pPr>
      <w:rPr>
        <w:rFonts w:ascii="Wingdings 3" w:hAnsi="Wingdings 3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8FC688A"/>
    <w:multiLevelType w:val="hybridMultilevel"/>
    <w:tmpl w:val="FB28E9E2"/>
    <w:lvl w:ilvl="0" w:tplc="9862711E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/>
        <w:color w:val="365F91" w:themeColor="accent1" w:themeShade="BF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F00A2D"/>
    <w:multiLevelType w:val="hybridMultilevel"/>
    <w:tmpl w:val="3C12E91E"/>
    <w:lvl w:ilvl="0" w:tplc="D1509818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B24A1D"/>
    <w:multiLevelType w:val="hybridMultilevel"/>
    <w:tmpl w:val="EE04B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9058CB"/>
    <w:multiLevelType w:val="hybridMultilevel"/>
    <w:tmpl w:val="C502606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4884E0A"/>
    <w:multiLevelType w:val="hybridMultilevel"/>
    <w:tmpl w:val="4DBE036C"/>
    <w:lvl w:ilvl="0" w:tplc="C27A3AD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4F1115A"/>
    <w:multiLevelType w:val="hybridMultilevel"/>
    <w:tmpl w:val="0F9087E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73636B8"/>
    <w:multiLevelType w:val="hybridMultilevel"/>
    <w:tmpl w:val="BCC2EA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ED7738"/>
    <w:multiLevelType w:val="hybridMultilevel"/>
    <w:tmpl w:val="D52219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E52698"/>
    <w:multiLevelType w:val="hybridMultilevel"/>
    <w:tmpl w:val="95926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00765"/>
    <w:multiLevelType w:val="hybridMultilevel"/>
    <w:tmpl w:val="DD6E74AC"/>
    <w:lvl w:ilvl="0" w:tplc="91DC4356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6A7716"/>
    <w:multiLevelType w:val="hybridMultilevel"/>
    <w:tmpl w:val="AC8045F8"/>
    <w:lvl w:ilvl="0" w:tplc="1B9A44DC">
      <w:start w:val="1"/>
      <w:numFmt w:val="bullet"/>
      <w:lvlText w:val=""/>
      <w:lvlJc w:val="left"/>
      <w:pPr>
        <w:ind w:left="720" w:hanging="360"/>
      </w:pPr>
      <w:rPr>
        <w:rFonts w:ascii="Wingdings 3" w:hAnsi="Wingdings 3" w:hint="default"/>
        <w:sz w:val="16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D072F2"/>
    <w:multiLevelType w:val="hybridMultilevel"/>
    <w:tmpl w:val="0B62016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F81FDA"/>
    <w:multiLevelType w:val="hybridMultilevel"/>
    <w:tmpl w:val="2DA43A4A"/>
    <w:lvl w:ilvl="0" w:tplc="1B9A44DC">
      <w:start w:val="1"/>
      <w:numFmt w:val="bullet"/>
      <w:lvlText w:val=""/>
      <w:lvlJc w:val="left"/>
      <w:pPr>
        <w:ind w:left="360" w:hanging="360"/>
      </w:pPr>
      <w:rPr>
        <w:rFonts w:ascii="Wingdings 3" w:hAnsi="Wingdings 3" w:hint="default"/>
        <w:sz w:val="16"/>
        <w:szCs w:val="2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ABF793A"/>
    <w:multiLevelType w:val="hybridMultilevel"/>
    <w:tmpl w:val="F0A8E4D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CBF3ACD"/>
    <w:multiLevelType w:val="hybridMultilevel"/>
    <w:tmpl w:val="9920D7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427000"/>
    <w:multiLevelType w:val="hybridMultilevel"/>
    <w:tmpl w:val="E31C5672"/>
    <w:lvl w:ilvl="0" w:tplc="0C72C7C2">
      <w:numFmt w:val="bullet"/>
      <w:lvlText w:val="•"/>
      <w:lvlJc w:val="left"/>
      <w:pPr>
        <w:ind w:left="705" w:hanging="705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F46DC5"/>
    <w:multiLevelType w:val="hybridMultilevel"/>
    <w:tmpl w:val="E2AA40EC"/>
    <w:lvl w:ilvl="0" w:tplc="18EEABCE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15"/>
  </w:num>
  <w:num w:numId="4">
    <w:abstractNumId w:val="24"/>
  </w:num>
  <w:num w:numId="5">
    <w:abstractNumId w:val="13"/>
  </w:num>
  <w:num w:numId="6">
    <w:abstractNumId w:val="11"/>
  </w:num>
  <w:num w:numId="7">
    <w:abstractNumId w:val="22"/>
  </w:num>
  <w:num w:numId="8">
    <w:abstractNumId w:val="19"/>
  </w:num>
  <w:num w:numId="9">
    <w:abstractNumId w:val="21"/>
  </w:num>
  <w:num w:numId="10">
    <w:abstractNumId w:val="28"/>
  </w:num>
  <w:num w:numId="11">
    <w:abstractNumId w:val="17"/>
  </w:num>
  <w:num w:numId="12">
    <w:abstractNumId w:val="20"/>
  </w:num>
  <w:num w:numId="13">
    <w:abstractNumId w:val="8"/>
  </w:num>
  <w:num w:numId="14">
    <w:abstractNumId w:val="4"/>
  </w:num>
  <w:num w:numId="15">
    <w:abstractNumId w:val="25"/>
  </w:num>
  <w:num w:numId="16">
    <w:abstractNumId w:val="23"/>
  </w:num>
  <w:num w:numId="17">
    <w:abstractNumId w:val="6"/>
  </w:num>
  <w:num w:numId="18">
    <w:abstractNumId w:val="16"/>
  </w:num>
  <w:num w:numId="19">
    <w:abstractNumId w:val="2"/>
  </w:num>
  <w:num w:numId="20">
    <w:abstractNumId w:val="14"/>
  </w:num>
  <w:num w:numId="21">
    <w:abstractNumId w:val="5"/>
  </w:num>
  <w:num w:numId="22">
    <w:abstractNumId w:val="0"/>
  </w:num>
  <w:num w:numId="23">
    <w:abstractNumId w:val="3"/>
  </w:num>
  <w:num w:numId="24">
    <w:abstractNumId w:val="10"/>
  </w:num>
  <w:num w:numId="25">
    <w:abstractNumId w:val="27"/>
  </w:num>
  <w:num w:numId="26">
    <w:abstractNumId w:val="1"/>
  </w:num>
  <w:num w:numId="27">
    <w:abstractNumId w:val="18"/>
  </w:num>
  <w:num w:numId="28">
    <w:abstractNumId w:val="7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autoHyphenation/>
  <w:hyphenationZone w:val="425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8A2"/>
    <w:rsid w:val="00014615"/>
    <w:rsid w:val="0002612D"/>
    <w:rsid w:val="0005251A"/>
    <w:rsid w:val="00055151"/>
    <w:rsid w:val="00057923"/>
    <w:rsid w:val="00067A16"/>
    <w:rsid w:val="00076282"/>
    <w:rsid w:val="000826AE"/>
    <w:rsid w:val="00086EC1"/>
    <w:rsid w:val="000A0906"/>
    <w:rsid w:val="000D3A87"/>
    <w:rsid w:val="000F295C"/>
    <w:rsid w:val="000F7459"/>
    <w:rsid w:val="00121E45"/>
    <w:rsid w:val="00125C9D"/>
    <w:rsid w:val="00127624"/>
    <w:rsid w:val="001378FC"/>
    <w:rsid w:val="00166E38"/>
    <w:rsid w:val="001671DB"/>
    <w:rsid w:val="001962C2"/>
    <w:rsid w:val="001A179B"/>
    <w:rsid w:val="001A1B2A"/>
    <w:rsid w:val="001A4B2B"/>
    <w:rsid w:val="001B247E"/>
    <w:rsid w:val="001B546C"/>
    <w:rsid w:val="001B5593"/>
    <w:rsid w:val="001C02A6"/>
    <w:rsid w:val="001C4C78"/>
    <w:rsid w:val="001D2EB6"/>
    <w:rsid w:val="001D3F83"/>
    <w:rsid w:val="001E6AA8"/>
    <w:rsid w:val="001E6FAE"/>
    <w:rsid w:val="00216381"/>
    <w:rsid w:val="00226765"/>
    <w:rsid w:val="00231598"/>
    <w:rsid w:val="00240741"/>
    <w:rsid w:val="002445A1"/>
    <w:rsid w:val="00244E59"/>
    <w:rsid w:val="002714AA"/>
    <w:rsid w:val="00275D55"/>
    <w:rsid w:val="00290AF4"/>
    <w:rsid w:val="002B38F4"/>
    <w:rsid w:val="002E1AD0"/>
    <w:rsid w:val="002F63EB"/>
    <w:rsid w:val="00346E6C"/>
    <w:rsid w:val="00362CB3"/>
    <w:rsid w:val="00384D4A"/>
    <w:rsid w:val="0039092A"/>
    <w:rsid w:val="003A32B6"/>
    <w:rsid w:val="003A5F1A"/>
    <w:rsid w:val="003C1219"/>
    <w:rsid w:val="003C193F"/>
    <w:rsid w:val="003C6FA1"/>
    <w:rsid w:val="003C7E17"/>
    <w:rsid w:val="003D7614"/>
    <w:rsid w:val="003E6D35"/>
    <w:rsid w:val="003F6C9C"/>
    <w:rsid w:val="004039B5"/>
    <w:rsid w:val="00416BD8"/>
    <w:rsid w:val="00425AE4"/>
    <w:rsid w:val="004352C1"/>
    <w:rsid w:val="00436AC0"/>
    <w:rsid w:val="0045300C"/>
    <w:rsid w:val="0046572E"/>
    <w:rsid w:val="004864C9"/>
    <w:rsid w:val="00496328"/>
    <w:rsid w:val="004A3585"/>
    <w:rsid w:val="004B6A69"/>
    <w:rsid w:val="004D73B4"/>
    <w:rsid w:val="00510138"/>
    <w:rsid w:val="00514E37"/>
    <w:rsid w:val="00515CB4"/>
    <w:rsid w:val="00520820"/>
    <w:rsid w:val="00553DFB"/>
    <w:rsid w:val="00560E06"/>
    <w:rsid w:val="00577E08"/>
    <w:rsid w:val="005E388D"/>
    <w:rsid w:val="0060468B"/>
    <w:rsid w:val="00607C90"/>
    <w:rsid w:val="00611B80"/>
    <w:rsid w:val="00640987"/>
    <w:rsid w:val="006433FF"/>
    <w:rsid w:val="00655037"/>
    <w:rsid w:val="006554B1"/>
    <w:rsid w:val="006609AE"/>
    <w:rsid w:val="00664CD4"/>
    <w:rsid w:val="006768B0"/>
    <w:rsid w:val="0069701E"/>
    <w:rsid w:val="00697ADB"/>
    <w:rsid w:val="006A46DC"/>
    <w:rsid w:val="006B2AE7"/>
    <w:rsid w:val="006B6427"/>
    <w:rsid w:val="006D2D31"/>
    <w:rsid w:val="006E4C65"/>
    <w:rsid w:val="00710FCD"/>
    <w:rsid w:val="007121DD"/>
    <w:rsid w:val="0071619C"/>
    <w:rsid w:val="00717816"/>
    <w:rsid w:val="007405E2"/>
    <w:rsid w:val="007649ED"/>
    <w:rsid w:val="007827D1"/>
    <w:rsid w:val="007A2E05"/>
    <w:rsid w:val="007C7968"/>
    <w:rsid w:val="007E183A"/>
    <w:rsid w:val="007E6A22"/>
    <w:rsid w:val="007E7AA6"/>
    <w:rsid w:val="007F3D92"/>
    <w:rsid w:val="007F553D"/>
    <w:rsid w:val="00803660"/>
    <w:rsid w:val="008041B7"/>
    <w:rsid w:val="00810AD9"/>
    <w:rsid w:val="00820C8F"/>
    <w:rsid w:val="00822D43"/>
    <w:rsid w:val="008248E0"/>
    <w:rsid w:val="00836DD4"/>
    <w:rsid w:val="0083771D"/>
    <w:rsid w:val="00863AAC"/>
    <w:rsid w:val="00870300"/>
    <w:rsid w:val="00871CB9"/>
    <w:rsid w:val="00871DAF"/>
    <w:rsid w:val="00891C39"/>
    <w:rsid w:val="00896DC9"/>
    <w:rsid w:val="008B428D"/>
    <w:rsid w:val="008C5FA1"/>
    <w:rsid w:val="008D1E2F"/>
    <w:rsid w:val="008D27EC"/>
    <w:rsid w:val="008E4ABE"/>
    <w:rsid w:val="008E6550"/>
    <w:rsid w:val="008F0D16"/>
    <w:rsid w:val="008F49E8"/>
    <w:rsid w:val="009018A2"/>
    <w:rsid w:val="00910DCA"/>
    <w:rsid w:val="009177FF"/>
    <w:rsid w:val="00930543"/>
    <w:rsid w:val="00946CB7"/>
    <w:rsid w:val="00975199"/>
    <w:rsid w:val="009A2E4A"/>
    <w:rsid w:val="009A6790"/>
    <w:rsid w:val="009B57D7"/>
    <w:rsid w:val="009D2802"/>
    <w:rsid w:val="00A02243"/>
    <w:rsid w:val="00A03AA0"/>
    <w:rsid w:val="00A1775F"/>
    <w:rsid w:val="00A201A2"/>
    <w:rsid w:val="00A44C17"/>
    <w:rsid w:val="00A830B8"/>
    <w:rsid w:val="00AB7B9F"/>
    <w:rsid w:val="00AC4210"/>
    <w:rsid w:val="00AC5792"/>
    <w:rsid w:val="00AC62B4"/>
    <w:rsid w:val="00AD19EC"/>
    <w:rsid w:val="00AD3231"/>
    <w:rsid w:val="00AF29A8"/>
    <w:rsid w:val="00AF3EE3"/>
    <w:rsid w:val="00AF4B28"/>
    <w:rsid w:val="00B009FF"/>
    <w:rsid w:val="00B04023"/>
    <w:rsid w:val="00B10F26"/>
    <w:rsid w:val="00B156ED"/>
    <w:rsid w:val="00B23B75"/>
    <w:rsid w:val="00B25625"/>
    <w:rsid w:val="00B46D36"/>
    <w:rsid w:val="00B47ECA"/>
    <w:rsid w:val="00B871B7"/>
    <w:rsid w:val="00B93DEE"/>
    <w:rsid w:val="00BB1FC7"/>
    <w:rsid w:val="00BC0FAE"/>
    <w:rsid w:val="00BD1AD8"/>
    <w:rsid w:val="00BD351F"/>
    <w:rsid w:val="00BD3990"/>
    <w:rsid w:val="00BD6F58"/>
    <w:rsid w:val="00BE1E87"/>
    <w:rsid w:val="00BE3712"/>
    <w:rsid w:val="00C023A2"/>
    <w:rsid w:val="00C30010"/>
    <w:rsid w:val="00C325A3"/>
    <w:rsid w:val="00C46A09"/>
    <w:rsid w:val="00C6121C"/>
    <w:rsid w:val="00C64F5E"/>
    <w:rsid w:val="00C73C3C"/>
    <w:rsid w:val="00CC350A"/>
    <w:rsid w:val="00CE0AFD"/>
    <w:rsid w:val="00CE303B"/>
    <w:rsid w:val="00D21FDB"/>
    <w:rsid w:val="00D26858"/>
    <w:rsid w:val="00D31F62"/>
    <w:rsid w:val="00D54385"/>
    <w:rsid w:val="00D6740D"/>
    <w:rsid w:val="00D7096B"/>
    <w:rsid w:val="00D773DA"/>
    <w:rsid w:val="00DA72C5"/>
    <w:rsid w:val="00DB292F"/>
    <w:rsid w:val="00DC2CC1"/>
    <w:rsid w:val="00DC4F9D"/>
    <w:rsid w:val="00DD5B06"/>
    <w:rsid w:val="00DF4FE8"/>
    <w:rsid w:val="00DF7A61"/>
    <w:rsid w:val="00E05DA9"/>
    <w:rsid w:val="00E25EB4"/>
    <w:rsid w:val="00E4447C"/>
    <w:rsid w:val="00E53EF6"/>
    <w:rsid w:val="00E5442C"/>
    <w:rsid w:val="00E55A79"/>
    <w:rsid w:val="00E61ED6"/>
    <w:rsid w:val="00E6642F"/>
    <w:rsid w:val="00E766C8"/>
    <w:rsid w:val="00E81E1E"/>
    <w:rsid w:val="00E97E46"/>
    <w:rsid w:val="00EE6FC4"/>
    <w:rsid w:val="00EF64A9"/>
    <w:rsid w:val="00F13C54"/>
    <w:rsid w:val="00F3713C"/>
    <w:rsid w:val="00F50337"/>
    <w:rsid w:val="00F60349"/>
    <w:rsid w:val="00FA0389"/>
    <w:rsid w:val="00FA3EC3"/>
    <w:rsid w:val="00FA6A67"/>
    <w:rsid w:val="00FB6313"/>
    <w:rsid w:val="00FB7B38"/>
    <w:rsid w:val="00FF15A1"/>
    <w:rsid w:val="00FF5511"/>
    <w:rsid w:val="00FF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7ECA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023A2"/>
    <w:pPr>
      <w:keepNext/>
      <w:keepLines/>
      <w:outlineLvl w:val="0"/>
    </w:pPr>
    <w:rPr>
      <w:rFonts w:asciiTheme="minorHAnsi" w:hAnsiTheme="minorHAnsi" w:cstheme="minorHAnsi"/>
      <w:b/>
      <w:bCs/>
      <w:color w:val="4F81BD" w:themeColor="accent1"/>
      <w:sz w:val="32"/>
      <w:szCs w:val="32"/>
    </w:rPr>
  </w:style>
  <w:style w:type="paragraph" w:styleId="berschrift2">
    <w:name w:val="heading 2"/>
    <w:basedOn w:val="berschrift3"/>
    <w:next w:val="Standard"/>
    <w:link w:val="berschrift2Zchn"/>
    <w:autoRedefine/>
    <w:uiPriority w:val="9"/>
    <w:unhideWhenUsed/>
    <w:qFormat/>
    <w:rsid w:val="004039B5"/>
    <w:pPr>
      <w:outlineLvl w:val="1"/>
    </w:pPr>
    <w:rPr>
      <w:rFonts w:ascii="Arial" w:hAnsi="Arial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03A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018A2"/>
    <w:pPr>
      <w:ind w:left="720"/>
      <w:contextualSpacing/>
    </w:pPr>
    <w:rPr>
      <w:rFonts w:asciiTheme="minorHAnsi" w:hAnsiTheme="minorHAnsi" w:cstheme="minorBidi"/>
    </w:rPr>
  </w:style>
  <w:style w:type="table" w:styleId="Tabellenraster">
    <w:name w:val="Table Grid"/>
    <w:basedOn w:val="NormaleTabelle"/>
    <w:uiPriority w:val="59"/>
    <w:rsid w:val="00BD6F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5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53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23A2"/>
    <w:rPr>
      <w:rFonts w:cstheme="minorHAnsi"/>
      <w:b/>
      <w:bCs/>
      <w:color w:val="4F81BD" w:themeColor="accent1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F63EB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F63EB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2F63E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nhideWhenUsed/>
    <w:rsid w:val="00AF3E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3EE3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AF3E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3EE3"/>
    <w:rPr>
      <w:rFonts w:ascii="Arial" w:hAnsi="Arial" w:cs="Arial"/>
    </w:rPr>
  </w:style>
  <w:style w:type="paragraph" w:styleId="KeinLeerraum">
    <w:name w:val="No Spacing"/>
    <w:link w:val="KeinLeerraumZchn"/>
    <w:uiPriority w:val="1"/>
    <w:qFormat/>
    <w:rsid w:val="00CE0AFD"/>
    <w:rPr>
      <w:rFonts w:ascii="Arial" w:hAnsi="Arial" w:cs="Arial"/>
    </w:rPr>
  </w:style>
  <w:style w:type="table" w:customStyle="1" w:styleId="Tabellenraster1">
    <w:name w:val="Tabellenraster1"/>
    <w:basedOn w:val="NormaleTabelle"/>
    <w:next w:val="Tabellenraster"/>
    <w:uiPriority w:val="59"/>
    <w:rsid w:val="008377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E5442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customStyle="1" w:styleId="MeineVorlage1">
    <w:name w:val="Meine Vorlage1"/>
    <w:basedOn w:val="NormaleTabelle"/>
    <w:next w:val="Tabellenraster"/>
    <w:uiPriority w:val="59"/>
    <w:rsid w:val="00B871B7"/>
    <w:rPr>
      <w:rFonts w:ascii="Arial" w:eastAsia="Times New Roman" w:hAnsi="Arial"/>
      <w:color w:val="000000" w:themeColor="text1"/>
      <w:szCs w:val="72"/>
    </w:rPr>
    <w:tblPr>
      <w:tblInd w:w="0" w:type="dxa"/>
      <w:tblBorders>
        <w:top w:val="single" w:sz="4" w:space="0" w:color="262626" w:themeColor="text1" w:themeTint="D9"/>
        <w:bottom w:val="single" w:sz="4" w:space="0" w:color="262626" w:themeColor="text1" w:themeTint="D9"/>
        <w:insideH w:val="single" w:sz="4" w:space="0" w:color="262626" w:themeColor="text1" w:themeTint="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-Zeileneinzug">
    <w:name w:val="Body Text Indent"/>
    <w:basedOn w:val="Standard"/>
    <w:link w:val="Textkrper-ZeileneinzugZchn"/>
    <w:rsid w:val="00BD3990"/>
    <w:pPr>
      <w:spacing w:before="60"/>
      <w:ind w:left="-142"/>
    </w:pPr>
    <w:rPr>
      <w:rFonts w:eastAsia="Times New Roman" w:cs="Times New Roman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D3990"/>
    <w:rPr>
      <w:rFonts w:ascii="Arial" w:eastAsia="Times New Roman" w:hAnsi="Arial" w:cs="Times New Roman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BD3990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C62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62B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62B4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62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62B4"/>
    <w:rPr>
      <w:rFonts w:ascii="Arial" w:hAnsi="Arial" w:cs="Arial"/>
      <w:b/>
      <w:bCs/>
      <w:sz w:val="20"/>
      <w:szCs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10138"/>
    <w:rPr>
      <w:rFonts w:ascii="Arial" w:hAnsi="Arial" w:cs="Arial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962C2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039B5"/>
    <w:rPr>
      <w:rFonts w:ascii="Arial" w:eastAsiaTheme="majorEastAsia" w:hAnsi="Arial" w:cstheme="majorBidi"/>
      <w:b/>
      <w:bCs/>
      <w:color w:val="4F81BD" w:themeColor="accent1"/>
    </w:rPr>
  </w:style>
  <w:style w:type="paragraph" w:styleId="Verzeichnis2">
    <w:name w:val="toc 2"/>
    <w:basedOn w:val="Standard"/>
    <w:next w:val="Standard"/>
    <w:autoRedefine/>
    <w:uiPriority w:val="39"/>
    <w:unhideWhenUsed/>
    <w:rsid w:val="00A03AA0"/>
    <w:pPr>
      <w:spacing w:after="100"/>
      <w:ind w:left="22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A03A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3">
    <w:name w:val="toc 3"/>
    <w:basedOn w:val="Standard"/>
    <w:next w:val="Standard"/>
    <w:autoRedefine/>
    <w:uiPriority w:val="39"/>
    <w:unhideWhenUsed/>
    <w:rsid w:val="00FF15A1"/>
    <w:pPr>
      <w:spacing w:after="100"/>
      <w:ind w:left="440"/>
    </w:pPr>
  </w:style>
  <w:style w:type="paragraph" w:styleId="berarbeitung">
    <w:name w:val="Revision"/>
    <w:hidden/>
    <w:uiPriority w:val="99"/>
    <w:semiHidden/>
    <w:rsid w:val="00B93DEE"/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47ECA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023A2"/>
    <w:pPr>
      <w:keepNext/>
      <w:keepLines/>
      <w:outlineLvl w:val="0"/>
    </w:pPr>
    <w:rPr>
      <w:rFonts w:asciiTheme="minorHAnsi" w:hAnsiTheme="minorHAnsi" w:cstheme="minorHAnsi"/>
      <w:b/>
      <w:bCs/>
      <w:color w:val="4F81BD" w:themeColor="accent1"/>
      <w:sz w:val="32"/>
      <w:szCs w:val="32"/>
    </w:rPr>
  </w:style>
  <w:style w:type="paragraph" w:styleId="berschrift2">
    <w:name w:val="heading 2"/>
    <w:basedOn w:val="berschrift3"/>
    <w:next w:val="Standard"/>
    <w:link w:val="berschrift2Zchn"/>
    <w:autoRedefine/>
    <w:uiPriority w:val="9"/>
    <w:unhideWhenUsed/>
    <w:qFormat/>
    <w:rsid w:val="004039B5"/>
    <w:pPr>
      <w:outlineLvl w:val="1"/>
    </w:pPr>
    <w:rPr>
      <w:rFonts w:ascii="Arial" w:hAnsi="Arial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03AA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9018A2"/>
    <w:pPr>
      <w:ind w:left="720"/>
      <w:contextualSpacing/>
    </w:pPr>
    <w:rPr>
      <w:rFonts w:asciiTheme="minorHAnsi" w:hAnsiTheme="minorHAnsi" w:cstheme="minorBidi"/>
    </w:rPr>
  </w:style>
  <w:style w:type="table" w:styleId="Tabellenraster">
    <w:name w:val="Table Grid"/>
    <w:basedOn w:val="NormaleTabelle"/>
    <w:uiPriority w:val="59"/>
    <w:rsid w:val="00BD6F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53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53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23A2"/>
    <w:rPr>
      <w:rFonts w:cstheme="minorHAnsi"/>
      <w:b/>
      <w:bCs/>
      <w:color w:val="4F81BD" w:themeColor="accent1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F63EB"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2F63EB"/>
    <w:pPr>
      <w:spacing w:after="100"/>
    </w:pPr>
  </w:style>
  <w:style w:type="character" w:styleId="Hyperlink">
    <w:name w:val="Hyperlink"/>
    <w:basedOn w:val="Absatz-Standardschriftart"/>
    <w:uiPriority w:val="99"/>
    <w:unhideWhenUsed/>
    <w:rsid w:val="002F63E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nhideWhenUsed/>
    <w:rsid w:val="00AF3EE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3EE3"/>
    <w:rPr>
      <w:rFonts w:ascii="Arial" w:hAnsi="Arial" w:cs="Arial"/>
    </w:rPr>
  </w:style>
  <w:style w:type="paragraph" w:styleId="Fuzeile">
    <w:name w:val="footer"/>
    <w:basedOn w:val="Standard"/>
    <w:link w:val="FuzeileZchn"/>
    <w:uiPriority w:val="99"/>
    <w:unhideWhenUsed/>
    <w:rsid w:val="00AF3EE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3EE3"/>
    <w:rPr>
      <w:rFonts w:ascii="Arial" w:hAnsi="Arial" w:cs="Arial"/>
    </w:rPr>
  </w:style>
  <w:style w:type="paragraph" w:styleId="KeinLeerraum">
    <w:name w:val="No Spacing"/>
    <w:link w:val="KeinLeerraumZchn"/>
    <w:uiPriority w:val="1"/>
    <w:qFormat/>
    <w:rsid w:val="00CE0AFD"/>
    <w:rPr>
      <w:rFonts w:ascii="Arial" w:hAnsi="Arial" w:cs="Arial"/>
    </w:rPr>
  </w:style>
  <w:style w:type="table" w:customStyle="1" w:styleId="Tabellenraster1">
    <w:name w:val="Tabellenraster1"/>
    <w:basedOn w:val="NormaleTabelle"/>
    <w:next w:val="Tabellenraster"/>
    <w:uiPriority w:val="59"/>
    <w:rsid w:val="008377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E5442C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table" w:customStyle="1" w:styleId="MeineVorlage1">
    <w:name w:val="Meine Vorlage1"/>
    <w:basedOn w:val="NormaleTabelle"/>
    <w:next w:val="Tabellenraster"/>
    <w:uiPriority w:val="59"/>
    <w:rsid w:val="00B871B7"/>
    <w:rPr>
      <w:rFonts w:ascii="Arial" w:eastAsia="Times New Roman" w:hAnsi="Arial"/>
      <w:color w:val="000000" w:themeColor="text1"/>
      <w:szCs w:val="72"/>
    </w:rPr>
    <w:tblPr>
      <w:tblInd w:w="0" w:type="dxa"/>
      <w:tblBorders>
        <w:top w:val="single" w:sz="4" w:space="0" w:color="262626" w:themeColor="text1" w:themeTint="D9"/>
        <w:bottom w:val="single" w:sz="4" w:space="0" w:color="262626" w:themeColor="text1" w:themeTint="D9"/>
        <w:insideH w:val="single" w:sz="4" w:space="0" w:color="262626" w:themeColor="text1" w:themeTint="D9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-Zeileneinzug">
    <w:name w:val="Body Text Indent"/>
    <w:basedOn w:val="Standard"/>
    <w:link w:val="Textkrper-ZeileneinzugZchn"/>
    <w:rsid w:val="00BD3990"/>
    <w:pPr>
      <w:spacing w:before="60"/>
      <w:ind w:left="-142"/>
    </w:pPr>
    <w:rPr>
      <w:rFonts w:eastAsia="Times New Roman" w:cs="Times New Roman"/>
      <w:szCs w:val="20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BD3990"/>
    <w:rPr>
      <w:rFonts w:ascii="Arial" w:eastAsia="Times New Roman" w:hAnsi="Arial" w:cs="Times New Roman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BD3990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C62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C62B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C62B4"/>
    <w:rPr>
      <w:rFonts w:ascii="Arial" w:hAnsi="Arial" w:cs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C62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C62B4"/>
    <w:rPr>
      <w:rFonts w:ascii="Arial" w:hAnsi="Arial" w:cs="Arial"/>
      <w:b/>
      <w:bCs/>
      <w:sz w:val="20"/>
      <w:szCs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10138"/>
    <w:rPr>
      <w:rFonts w:ascii="Arial" w:hAnsi="Arial" w:cs="Arial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962C2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039B5"/>
    <w:rPr>
      <w:rFonts w:ascii="Arial" w:eastAsiaTheme="majorEastAsia" w:hAnsi="Arial" w:cstheme="majorBidi"/>
      <w:b/>
      <w:bCs/>
      <w:color w:val="4F81BD" w:themeColor="accent1"/>
    </w:rPr>
  </w:style>
  <w:style w:type="paragraph" w:styleId="Verzeichnis2">
    <w:name w:val="toc 2"/>
    <w:basedOn w:val="Standard"/>
    <w:next w:val="Standard"/>
    <w:autoRedefine/>
    <w:uiPriority w:val="39"/>
    <w:unhideWhenUsed/>
    <w:rsid w:val="00A03AA0"/>
    <w:pPr>
      <w:spacing w:after="100"/>
      <w:ind w:left="22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A03A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Verzeichnis3">
    <w:name w:val="toc 3"/>
    <w:basedOn w:val="Standard"/>
    <w:next w:val="Standard"/>
    <w:autoRedefine/>
    <w:uiPriority w:val="39"/>
    <w:unhideWhenUsed/>
    <w:rsid w:val="00FF15A1"/>
    <w:pPr>
      <w:spacing w:after="100"/>
      <w:ind w:left="440"/>
    </w:pPr>
  </w:style>
  <w:style w:type="paragraph" w:styleId="berarbeitung">
    <w:name w:val="Revision"/>
    <w:hidden/>
    <w:uiPriority w:val="99"/>
    <w:semiHidden/>
    <w:rsid w:val="00B93DEE"/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ys-day.d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3.png"/><Relationship Id="rId21" Type="http://schemas.openxmlformats.org/officeDocument/2006/relationships/footer" Target="footer1.xml"/><Relationship Id="rId34" Type="http://schemas.openxmlformats.org/officeDocument/2006/relationships/image" Target="media/image18.png"/><Relationship Id="rId42" Type="http://schemas.openxmlformats.org/officeDocument/2006/relationships/footer" Target="footer3.xm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footer" Target="footer4.xml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7" Type="http://schemas.openxmlformats.org/officeDocument/2006/relationships/footnotes" Target="footnotes.xml"/><Relationship Id="rId71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microsoft.com/office/2007/relationships/hdphoto" Target="media/hdphoto1.wdp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53" Type="http://schemas.openxmlformats.org/officeDocument/2006/relationships/hyperlink" Target="https://www.oikos-hw.de/oikos-angebote/messen-und-pr%C3%A4sentationen/karriereleiter/" TargetMode="External"/><Relationship Id="rId58" Type="http://schemas.openxmlformats.org/officeDocument/2006/relationships/image" Target="media/image35.png"/><Relationship Id="rId66" Type="http://schemas.openxmlformats.org/officeDocument/2006/relationships/image" Target="media/image42.png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hyperlink" Target="http://www.oikos-hw.de" TargetMode="External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footer" Target="footer5.xml"/><Relationship Id="rId61" Type="http://schemas.openxmlformats.org/officeDocument/2006/relationships/footer" Target="footer6.xml"/><Relationship Id="rId10" Type="http://schemas.openxmlformats.org/officeDocument/2006/relationships/image" Target="media/image2.gif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image" Target="media/image26.jpg"/><Relationship Id="rId52" Type="http://schemas.openxmlformats.org/officeDocument/2006/relationships/header" Target="header4.xml"/><Relationship Id="rId60" Type="http://schemas.openxmlformats.org/officeDocument/2006/relationships/image" Target="media/image37.png"/><Relationship Id="rId65" Type="http://schemas.openxmlformats.org/officeDocument/2006/relationships/image" Target="media/image41.pn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oikos-hw.de" TargetMode="External"/><Relationship Id="rId22" Type="http://schemas.openxmlformats.org/officeDocument/2006/relationships/footer" Target="footer2.xml"/><Relationship Id="rId27" Type="http://schemas.openxmlformats.org/officeDocument/2006/relationships/image" Target="media/image14.jpeg"/><Relationship Id="rId30" Type="http://schemas.openxmlformats.org/officeDocument/2006/relationships/header" Target="header2.xml"/><Relationship Id="rId35" Type="http://schemas.openxmlformats.org/officeDocument/2006/relationships/image" Target="media/image19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header" Target="header6.xml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72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2.png"/><Relationship Id="rId33" Type="http://schemas.microsoft.com/office/2007/relationships/hdphoto" Target="media/hdphoto2.wdp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59" Type="http://schemas.openxmlformats.org/officeDocument/2006/relationships/image" Target="media/image36.png"/><Relationship Id="rId67" Type="http://schemas.openxmlformats.org/officeDocument/2006/relationships/image" Target="media/image43.png"/><Relationship Id="rId20" Type="http://schemas.openxmlformats.org/officeDocument/2006/relationships/header" Target="header1.xml"/><Relationship Id="rId41" Type="http://schemas.openxmlformats.org/officeDocument/2006/relationships/header" Target="header3.xml"/><Relationship Id="rId54" Type="http://schemas.openxmlformats.org/officeDocument/2006/relationships/header" Target="header5.xml"/><Relationship Id="rId62" Type="http://schemas.openxmlformats.org/officeDocument/2006/relationships/image" Target="media/image38.png"/><Relationship Id="rId70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ikos">
      <a:majorFont>
        <a:latin typeface="Arial Unicode MS"/>
        <a:ea typeface=""/>
        <a:cs typeface=""/>
      </a:majorFont>
      <a:minorFont>
        <a:latin typeface="Arial Unicode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76795-96FF-40BA-BC57-E65DD15FF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F321368B.dotm</Template>
  <TotalTime>0</TotalTime>
  <Pages>40</Pages>
  <Words>3841</Words>
  <Characters>24201</Characters>
  <Application>Microsoft Office Word</Application>
  <DocSecurity>0</DocSecurity>
  <Lines>201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Berufsorientierungs-Rallye Hauswirtschaft</vt:lpstr>
    </vt:vector>
  </TitlesOfParts>
  <Company>Diakonisches Werk Württemberg e.V.</Company>
  <LinksUpToDate>false</LinksUpToDate>
  <CharactersWithSpaces>27987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Berufsorientierungs-Rallye Hauswirtschaft</dc:title>
  <dc:creator>JOBSTARTER plus-Projekt oikos – Ausbildungsoffensive Hauswirtschaft</dc:creator>
  <cp:lastModifiedBy>Katz-Raible, Daniela</cp:lastModifiedBy>
  <cp:revision>12</cp:revision>
  <cp:lastPrinted>2019-01-23T16:53:00Z</cp:lastPrinted>
  <dcterms:created xsi:type="dcterms:W3CDTF">2019-01-23T16:46:00Z</dcterms:created>
  <dcterms:modified xsi:type="dcterms:W3CDTF">2019-02-25T14:59:00Z</dcterms:modified>
</cp:coreProperties>
</file>